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48812D" w14:textId="77777777" w:rsidR="00395C33" w:rsidRDefault="00395C33" w:rsidP="00780388">
      <w:pPr>
        <w:pStyle w:val="BasicParagraph"/>
        <w:spacing w:after="120" w:line="240" w:lineRule="auto"/>
        <w:rPr>
          <w:rFonts w:ascii="Arial" w:hAnsi="Arial" w:cs="Arial"/>
          <w:color w:val="333F48"/>
          <w:spacing w:val="0"/>
        </w:rPr>
      </w:pPr>
      <w:bookmarkStart w:id="0" w:name="_GoBack"/>
      <w:bookmarkEnd w:id="0"/>
    </w:p>
    <w:p w14:paraId="5A085349" w14:textId="77777777" w:rsidR="00726E69" w:rsidRDefault="00726E69" w:rsidP="00726E69"/>
    <w:tbl>
      <w:tblPr>
        <w:tblW w:w="1474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93"/>
        <w:gridCol w:w="4110"/>
        <w:gridCol w:w="1560"/>
        <w:gridCol w:w="992"/>
        <w:gridCol w:w="1843"/>
        <w:gridCol w:w="1842"/>
        <w:gridCol w:w="1843"/>
        <w:gridCol w:w="1559"/>
      </w:tblGrid>
      <w:tr w:rsidR="00726E69" w:rsidRPr="007D2C77" w14:paraId="3D79E8DF" w14:textId="77777777" w:rsidTr="00BA2D5A">
        <w:trPr>
          <w:trHeight w:val="255"/>
          <w:tblHeader/>
        </w:trPr>
        <w:tc>
          <w:tcPr>
            <w:tcW w:w="147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6FF0EA" w14:textId="77777777" w:rsidR="00726E69" w:rsidRPr="00E313B8" w:rsidRDefault="00726E69" w:rsidP="00BA2D5A">
            <w:pPr>
              <w:spacing w:before="200" w:after="1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13B8">
              <w:rPr>
                <w:rFonts w:ascii="Arial" w:hAnsi="Arial" w:cs="Arial"/>
                <w:b/>
                <w:bCs/>
                <w:sz w:val="22"/>
                <w:szCs w:val="22"/>
              </w:rPr>
              <w:t>City of Adelaide Oral History Project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1971 – 2013</w:t>
            </w:r>
          </w:p>
        </w:tc>
      </w:tr>
      <w:tr w:rsidR="00726E69" w:rsidRPr="007D2C77" w14:paraId="7C09A118" w14:textId="77777777" w:rsidTr="00BA2D5A">
        <w:trPr>
          <w:trHeight w:val="255"/>
          <w:tblHeader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E77EC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b/>
                <w:bCs/>
                <w:sz w:val="20"/>
              </w:rPr>
            </w:pPr>
            <w:r w:rsidRPr="007D2C77">
              <w:rPr>
                <w:rFonts w:ascii="Arial" w:hAnsi="Arial" w:cs="Arial"/>
                <w:b/>
                <w:bCs/>
                <w:sz w:val="20"/>
              </w:rPr>
              <w:t>Oral History Number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F6F12E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b/>
                <w:bCs/>
                <w:sz w:val="20"/>
              </w:rPr>
            </w:pPr>
            <w:r w:rsidRPr="007D2C77">
              <w:rPr>
                <w:rFonts w:ascii="Arial" w:hAnsi="Arial" w:cs="Arial"/>
                <w:b/>
                <w:bCs/>
                <w:sz w:val="20"/>
              </w:rPr>
              <w:t>Names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F529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Date of Recording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065BD" w14:textId="77777777" w:rsidR="00726E69" w:rsidRDefault="00726E69" w:rsidP="00BA2D5A">
            <w:pPr>
              <w:spacing w:before="60" w:after="4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Number</w:t>
            </w:r>
          </w:p>
          <w:p w14:paraId="292BD94E" w14:textId="77777777" w:rsidR="00726E69" w:rsidRDefault="00726E69" w:rsidP="00BA2D5A">
            <w:pPr>
              <w:spacing w:before="60" w:after="4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of Tapes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C506B" w14:textId="77777777" w:rsidR="00726E69" w:rsidRDefault="00726E69" w:rsidP="00BA2D5A">
            <w:pPr>
              <w:spacing w:before="60" w:after="4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Total Duration</w:t>
            </w:r>
          </w:p>
          <w:p w14:paraId="2EE5CC80" w14:textId="77777777" w:rsidR="00726E69" w:rsidRDefault="00726E69" w:rsidP="00BA2D5A">
            <w:pPr>
              <w:spacing w:before="60" w:after="4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hrs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303BF" w14:textId="77777777" w:rsidR="00726E69" w:rsidRDefault="00726E69" w:rsidP="00BA2D5A">
            <w:pPr>
              <w:spacing w:before="60" w:after="4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Category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38788" w14:textId="77777777" w:rsidR="00726E69" w:rsidRDefault="00726E69" w:rsidP="00BA2D5A">
            <w:pPr>
              <w:spacing w:before="60" w:after="4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Ethnicity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361BE" w14:textId="77777777" w:rsidR="00726E69" w:rsidRDefault="00726E69" w:rsidP="00BA2D5A">
            <w:pPr>
              <w:spacing w:before="60" w:after="4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Access</w:t>
            </w:r>
          </w:p>
        </w:tc>
      </w:tr>
      <w:tr w:rsidR="00726E69" w:rsidRPr="007D2C77" w14:paraId="5FD2A728" w14:textId="77777777" w:rsidTr="00BA2D5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76053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proofErr w:type="spellStart"/>
            <w:r w:rsidRPr="007D2C77">
              <w:rPr>
                <w:rFonts w:ascii="Arial" w:hAnsi="Arial" w:cs="Arial"/>
                <w:sz w:val="20"/>
              </w:rPr>
              <w:t>OHi</w:t>
            </w:r>
            <w:proofErr w:type="spellEnd"/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B2CD4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Frank L M Burden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8C18E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24/01/1971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62BFE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2A41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1 hour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DC0A5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employee – Deputy Town Clerk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4864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05A3D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1933C452" w14:textId="77777777" w:rsidTr="00BA2D5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6390E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proofErr w:type="spellStart"/>
            <w:r w:rsidRPr="007D2C77">
              <w:rPr>
                <w:rFonts w:ascii="Arial" w:hAnsi="Arial" w:cs="Arial"/>
                <w:sz w:val="20"/>
              </w:rPr>
              <w:t>OHii</w:t>
            </w:r>
            <w:proofErr w:type="spellEnd"/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BBEDC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&amp; Mrs R J Miller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DB3AC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26/01/1971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2B929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60E0C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30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5A604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employee – Chief Clerk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EE87B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9886E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3238830A" w14:textId="77777777" w:rsidTr="00BA2D5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FF480A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proofErr w:type="spellStart"/>
            <w:r w:rsidRPr="007D2C77">
              <w:rPr>
                <w:rFonts w:ascii="Arial" w:hAnsi="Arial" w:cs="Arial"/>
                <w:sz w:val="20"/>
              </w:rPr>
              <w:t>OHiii</w:t>
            </w:r>
            <w:proofErr w:type="spellEnd"/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7BA80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Edgar Humphries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B2E2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09/05/1971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74F5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A772B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36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A94ED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employee – Assistant Town Clerk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FF595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D126C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3D320507" w14:textId="77777777" w:rsidTr="00BA2D5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07ED4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25893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Sir Arthur George Barrett &amp; Lady Barrett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CE79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20/07/1978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CFD6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1E35C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C07D5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Lord Mayor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52DD3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BE160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32CE358F" w14:textId="77777777" w:rsidTr="00BA2D5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F7BFA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7F2E0C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Sir James Irwin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662CA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17/08/1978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8D6D1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5FE73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 hours 15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F322E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Lord Mayor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4F59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E6464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4BC9C1BB" w14:textId="77777777" w:rsidTr="00BA2D5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E971B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BC26E3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Arthur M Moulden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CAF2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14/09/1978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8391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323F6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 hour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770D5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Councillor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0546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2AFA8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210268BD" w14:textId="77777777" w:rsidTr="00BA2D5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1A0CF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6FEDAC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Mrs N C Ursula Paynter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D8AB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19/09/1978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F8743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51983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 hour 45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0A051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Lady Mayoress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3023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8DA11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59356EF4" w14:textId="77777777" w:rsidTr="00BA2D5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8D4BA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85DB01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Lady Barbara Glover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FA3E2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05/10/1978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EEBD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B8A8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1 hour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E1F94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Lady Mayoress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E55FF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5DA53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7AF47521" w14:textId="77777777" w:rsidTr="00BA2D5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EE6772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03745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Kirwan A R Short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2945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18/10/1978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238B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73753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23962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Employee – Building Surveyor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009FD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C2140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5D111C5B" w14:textId="77777777" w:rsidTr="00BA2D5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3E6DE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09D9A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Henry S Suckling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FCD1C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31/10/1978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C8529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D5580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 hours 30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60702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Employee – Deputy Town Clerk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7CD24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5A9D4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4F0CD43F" w14:textId="77777777" w:rsidTr="00BA2D5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9B01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lastRenderedPageBreak/>
              <w:t>OH8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6544C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Hubert Gerard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DAD1C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06/11/1978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70B5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C33A0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 hour 30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53B1E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Councillor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9DE5E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8846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7AD03EED" w14:textId="77777777" w:rsidTr="00BA2D5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37679A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8E5C4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Ron Cox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8029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09/11/1978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918A1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298EE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19E0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Employee – City Inspector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85BE5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A22A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11838E47" w14:textId="77777777" w:rsidTr="00BA2D5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0AF74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OH10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BCDE92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Lady Esther Jacobs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34BF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20/11/1978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66D7E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3531C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 hour 30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85F4B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Councillor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C9F7B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F065B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1C5CF988" w14:textId="77777777" w:rsidTr="00BA2D5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F5FCA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OH11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E9873A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Geoffrey Boorman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594B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24/11/1978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6DF62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4A791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 hours 15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D2DE8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Employee – Senior Health Inspector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6FB04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8AB36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06616C55" w14:textId="77777777" w:rsidTr="00BA2D5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DD91C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OH12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2D4733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Reginald Pelham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117D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undated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C624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423F3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90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40469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Councillor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9EF89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727E0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Restricted</w:t>
            </w:r>
          </w:p>
        </w:tc>
      </w:tr>
      <w:tr w:rsidR="00726E69" w:rsidRPr="007D2C77" w14:paraId="4C9ED7C7" w14:textId="77777777" w:rsidTr="00BA2D5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85B5F2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OH13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A1E02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Sir Arthur Barrett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20153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02/05/1984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9CB5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A5138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 hour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ACD4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Lord Mayor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1E0E8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DDC06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61D18BD2" w14:textId="77777777" w:rsidTr="00BA2D5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C8CD9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OH13A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8369E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 xml:space="preserve">Mr Walter L </w:t>
            </w:r>
            <w:proofErr w:type="spellStart"/>
            <w:r w:rsidRPr="007D2C77">
              <w:rPr>
                <w:rFonts w:ascii="Arial" w:hAnsi="Arial" w:cs="Arial"/>
                <w:sz w:val="20"/>
              </w:rPr>
              <w:t>Bridgland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2932B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28/06/1984</w:t>
            </w:r>
          </w:p>
          <w:p w14:paraId="1E54A0B4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31/08/1984</w:t>
            </w:r>
          </w:p>
          <w:p w14:paraId="2FA5E931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11/09/1984</w:t>
            </w:r>
          </w:p>
          <w:p w14:paraId="0AEFC170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18/09/1984</w:t>
            </w:r>
          </w:p>
          <w:p w14:paraId="2ADCA7DA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26/09/1984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0189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BE36B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0713D" w14:textId="77777777" w:rsidR="00726E69" w:rsidRDefault="00726E69" w:rsidP="00BA2D5A">
            <w:pPr>
              <w:spacing w:before="60" w:after="40"/>
            </w:pPr>
            <w:r>
              <w:rPr>
                <w:rFonts w:ascii="Arial" w:hAnsi="Arial" w:cs="Arial"/>
                <w:sz w:val="20"/>
              </w:rPr>
              <w:t xml:space="preserve">Former </w:t>
            </w:r>
            <w:r w:rsidRPr="00A7512A">
              <w:rPr>
                <w:rFonts w:ascii="Arial" w:hAnsi="Arial" w:cs="Arial"/>
                <w:sz w:val="20"/>
              </w:rPr>
              <w:t>Lord Mayor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5042F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E3C71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115254EB" w14:textId="77777777" w:rsidTr="00BA2D5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EDF02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OH14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22BB1E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 xml:space="preserve">Mr Robert W </w:t>
            </w:r>
            <w:proofErr w:type="spellStart"/>
            <w:r w:rsidRPr="007D2C77">
              <w:rPr>
                <w:rFonts w:ascii="Arial" w:hAnsi="Arial" w:cs="Arial"/>
                <w:sz w:val="20"/>
              </w:rPr>
              <w:t>Clampett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15B85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01/08/1984</w:t>
            </w:r>
          </w:p>
          <w:p w14:paraId="1BD0CD31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29/08/1984</w:t>
            </w:r>
          </w:p>
          <w:p w14:paraId="345C9C6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03/10/1984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8FFD2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B046B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52A48" w14:textId="77777777" w:rsidR="00726E69" w:rsidRDefault="00726E69" w:rsidP="00BA2D5A">
            <w:pPr>
              <w:spacing w:before="60" w:after="40"/>
            </w:pPr>
            <w:r>
              <w:rPr>
                <w:rFonts w:ascii="Arial" w:hAnsi="Arial" w:cs="Arial"/>
                <w:sz w:val="20"/>
              </w:rPr>
              <w:t xml:space="preserve">Former </w:t>
            </w:r>
            <w:r w:rsidRPr="00A7512A">
              <w:rPr>
                <w:rFonts w:ascii="Arial" w:hAnsi="Arial" w:cs="Arial"/>
                <w:sz w:val="20"/>
              </w:rPr>
              <w:t>Lord Mayor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3C27B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8B69C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21E3EEBE" w14:textId="77777777" w:rsidTr="00BA2D5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907179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OH15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5DE7F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John J Roche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9446C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14/09/1984</w:t>
            </w:r>
          </w:p>
          <w:p w14:paraId="41E2E4EF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23/11/1984</w:t>
            </w:r>
          </w:p>
          <w:p w14:paraId="38758ED9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31/11/1984</w:t>
            </w:r>
          </w:p>
          <w:p w14:paraId="10F5F58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05/11/1984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7DABC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F30B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CD531" w14:textId="77777777" w:rsidR="00726E69" w:rsidRDefault="00726E69" w:rsidP="00BA2D5A">
            <w:pPr>
              <w:spacing w:before="60" w:after="40"/>
            </w:pPr>
            <w:r>
              <w:rPr>
                <w:rFonts w:ascii="Arial" w:hAnsi="Arial" w:cs="Arial"/>
                <w:sz w:val="20"/>
              </w:rPr>
              <w:t xml:space="preserve">Former </w:t>
            </w:r>
            <w:r w:rsidRPr="00A7512A">
              <w:rPr>
                <w:rFonts w:ascii="Arial" w:hAnsi="Arial" w:cs="Arial"/>
                <w:sz w:val="20"/>
              </w:rPr>
              <w:t>Lord Mayor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B842E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AA836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5031C2A1" w14:textId="77777777" w:rsidTr="00BA2D5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4AC1A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OH16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F4A46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William R Nicholls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2B5E3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29/09/1984</w:t>
            </w:r>
          </w:p>
          <w:p w14:paraId="3218BC74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15/12/1984</w:t>
            </w:r>
          </w:p>
          <w:p w14:paraId="7A0272B2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09/02/1985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71E9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D272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 hours 50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3C1A8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Councillor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9369A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0935B" w14:textId="77777777" w:rsidR="00726E69" w:rsidRDefault="00726E69" w:rsidP="00BA2D5A">
            <w:pPr>
              <w:spacing w:before="60" w:after="40"/>
            </w:pPr>
            <w:r w:rsidRPr="00E45E58"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5D3B07A6" w14:textId="77777777" w:rsidTr="00BA2D5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0479A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OH17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BBA301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Ellis H Burgess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94510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01/11/1984</w:t>
            </w:r>
          </w:p>
          <w:p w14:paraId="2C8B5FA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22/11/1984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0CE79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DE521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 hours 30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BEF7D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Councillor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F79B5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CF2CB" w14:textId="77777777" w:rsidR="00726E69" w:rsidRDefault="00726E69" w:rsidP="00BA2D5A">
            <w:pPr>
              <w:spacing w:before="60" w:after="40"/>
            </w:pPr>
            <w:r w:rsidRPr="00E45E58"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5196E786" w14:textId="77777777" w:rsidTr="00BA2D5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A1441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OH18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BE2FE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Charles Murray Hill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15D7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21/11/1984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B1A7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3DDBD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 hours 30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E7B91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Councillor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756B2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5CF84" w14:textId="77777777" w:rsidR="00726E69" w:rsidRDefault="00726E69" w:rsidP="00BA2D5A">
            <w:pPr>
              <w:spacing w:before="60" w:after="40"/>
            </w:pPr>
            <w:r w:rsidRPr="00E45E58"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4BAD1858" w14:textId="77777777" w:rsidTr="00BA2D5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3CE12A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OH19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96C7CC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 xml:space="preserve">Sir Arthur </w:t>
            </w:r>
            <w:proofErr w:type="spellStart"/>
            <w:r w:rsidRPr="007D2C77">
              <w:rPr>
                <w:rFonts w:ascii="Arial" w:hAnsi="Arial" w:cs="Arial"/>
                <w:sz w:val="20"/>
              </w:rPr>
              <w:t>Rymill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BB825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14/12/1984</w:t>
            </w:r>
          </w:p>
          <w:p w14:paraId="6F5457E1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18/12/1984</w:t>
            </w:r>
          </w:p>
          <w:p w14:paraId="11BC36EC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24/12/1984</w:t>
            </w:r>
          </w:p>
          <w:p w14:paraId="7C93A9A9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30/01/1985</w:t>
            </w:r>
          </w:p>
          <w:p w14:paraId="47E0C5DC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04/02/1985</w:t>
            </w:r>
          </w:p>
          <w:p w14:paraId="1513605E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11/02/1985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4A8A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6D27A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 hours 30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57AED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Lord Mayor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9791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73A8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66FA0CA0" w14:textId="77777777" w:rsidTr="00BA2D5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8BD6D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OH20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BEAF8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William H Hayes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0C6AE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27/12/1984</w:t>
            </w:r>
          </w:p>
          <w:p w14:paraId="0AB2C5C6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08/03/1985</w:t>
            </w:r>
          </w:p>
          <w:p w14:paraId="0759F820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28/03/1985</w:t>
            </w:r>
          </w:p>
          <w:p w14:paraId="2190AA22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18/04/1985</w:t>
            </w:r>
          </w:p>
          <w:p w14:paraId="45DBB145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24/04/1985</w:t>
            </w:r>
          </w:p>
          <w:p w14:paraId="182C728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09/05/1985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2129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0D0A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15263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Lord Mayor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270E3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194E5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03914B60" w14:textId="77777777" w:rsidTr="00BA2D5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C3447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OH21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2784F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Mrs Annie Cotton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4E6DA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01/02/1985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8FAFC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15B74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 hour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E5D0A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Resident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411B1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76A99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4A5F7FB9" w14:textId="77777777" w:rsidTr="00BA2D5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05428A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OH22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D6AFD3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Charles Kingsley James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4300E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14/02/1985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47369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C5351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 hour 30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531E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Employee – City Treasurer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83EEA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2623D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4B688B74" w14:textId="77777777" w:rsidTr="00BA2D5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B3B393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OH23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FCE04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Lady June Porter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5B1E8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21/02/1985</w:t>
            </w:r>
          </w:p>
          <w:p w14:paraId="6AF6D32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EFF52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5AE5A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 hour 50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E8A0F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Lady Mayoress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359B6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5631F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Restricted</w:t>
            </w:r>
          </w:p>
        </w:tc>
      </w:tr>
      <w:tr w:rsidR="00726E69" w:rsidRPr="007D2C77" w14:paraId="629029DD" w14:textId="77777777" w:rsidTr="00BA2D5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BAD043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OH24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D45C21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 xml:space="preserve">Mr Harold Wallace </w:t>
            </w:r>
            <w:proofErr w:type="spellStart"/>
            <w:r w:rsidRPr="007D2C77">
              <w:rPr>
                <w:rFonts w:ascii="Arial" w:hAnsi="Arial" w:cs="Arial"/>
                <w:sz w:val="20"/>
              </w:rPr>
              <w:t>Balnaves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F23E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18/04/1985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0F41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0DF69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 hour 30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79CCF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Employee – Senior Valuer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766A0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8CF29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02FB5F8F" w14:textId="77777777" w:rsidTr="00BA2D5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A2F88C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lastRenderedPageBreak/>
              <w:t>OH25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25F6F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John William Douglas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02EF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11/06/1985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73771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69EE0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 hour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9D364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Resident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F58E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English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26AE3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68CEA842" w14:textId="77777777" w:rsidTr="00BA2D5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8DA34E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OH26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BE9D3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 xml:space="preserve">Miss </w:t>
            </w:r>
            <w:proofErr w:type="spellStart"/>
            <w:r w:rsidRPr="007D2C77">
              <w:rPr>
                <w:rFonts w:ascii="Arial" w:hAnsi="Arial" w:cs="Arial"/>
                <w:sz w:val="20"/>
              </w:rPr>
              <w:t>Hazele</w:t>
            </w:r>
            <w:proofErr w:type="spellEnd"/>
            <w:r w:rsidRPr="007D2C77">
              <w:rPr>
                <w:rFonts w:ascii="Arial" w:hAnsi="Arial" w:cs="Arial"/>
                <w:sz w:val="20"/>
              </w:rPr>
              <w:t xml:space="preserve"> C Thornton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2021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28/06/1985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72583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707C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 hour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23A6E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Resident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85F55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E23C2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554BF03F" w14:textId="77777777" w:rsidTr="00BA2D5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19E39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OH27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3BE142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Mrs Thora Nichol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D6191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26/06/1985</w:t>
            </w:r>
          </w:p>
          <w:p w14:paraId="34D4C12E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01/07/1985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3E2D1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15559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 hour 45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426FA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Resident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8112D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7A258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0937CEA2" w14:textId="77777777" w:rsidTr="00BA2D5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4C786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OH28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B3E74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Mrs Ailsa Osborne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B684D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09/07/1985</w:t>
            </w:r>
          </w:p>
          <w:p w14:paraId="619D3AF2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16/08/1985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B421C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4111A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0DF9E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Resident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FB40D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B0FBE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Restricted</w:t>
            </w:r>
          </w:p>
        </w:tc>
      </w:tr>
      <w:tr w:rsidR="00726E69" w:rsidRPr="007D2C77" w14:paraId="69C11B76" w14:textId="77777777" w:rsidTr="00BA2D5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FED1D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OH29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C4759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Miss F Joy MacLennan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068A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10/07/1985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B314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F02A9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49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5BCE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employee – Social worker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CAF09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3EEE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30B24ACF" w14:textId="77777777" w:rsidTr="00BA2D5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476E5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OH30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60A55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Horace Hurst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4F5F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18/07/1985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CF75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ACE0D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 hour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FC10E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Resident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E2B5A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English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1D983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18C602BC" w14:textId="77777777" w:rsidTr="00BA2D5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ECC75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OH31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A7E372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Mrs Olga Elizabeth Milne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D3E8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20/06/1985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521D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F98DB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 hour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7F768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Resident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B0F33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Russian/Australian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2D6C5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70C79175" w14:textId="77777777" w:rsidTr="00BA2D5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639E7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OH32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C42A7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 xml:space="preserve">Mr Helge </w:t>
            </w:r>
            <w:proofErr w:type="spellStart"/>
            <w:r w:rsidRPr="007D2C77">
              <w:rPr>
                <w:rFonts w:ascii="Arial" w:hAnsi="Arial" w:cs="Arial"/>
                <w:sz w:val="20"/>
              </w:rPr>
              <w:t>Hergstrom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D868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25/07/1985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E891C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EED7B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proofErr w:type="gramStart"/>
            <w:r>
              <w:rPr>
                <w:rFonts w:ascii="Arial" w:hAnsi="Arial" w:cs="Arial"/>
                <w:sz w:val="20"/>
              </w:rPr>
              <w:t>1 hour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18mins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980B2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Business Identity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AEDA1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Swedish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AFF78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2ECFD1AA" w14:textId="77777777" w:rsidTr="00BA2D5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2420C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OH33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0B3683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 xml:space="preserve">Mrs Mamie Maureen </w:t>
            </w:r>
            <w:proofErr w:type="spellStart"/>
            <w:r w:rsidRPr="007D2C77">
              <w:rPr>
                <w:rFonts w:ascii="Arial" w:hAnsi="Arial" w:cs="Arial"/>
                <w:sz w:val="20"/>
              </w:rPr>
              <w:t>Whitting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6F17E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18/09/1985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B479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54285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 hour 30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5AEAC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Resident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AEBD5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5FAB5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68B71ED1" w14:textId="77777777" w:rsidTr="00BA2D5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AB2D6A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OH34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FA205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Lady Esther Jacobs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85625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16/10/1985</w:t>
            </w:r>
          </w:p>
          <w:p w14:paraId="0ACD926D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24/10/1985</w:t>
            </w:r>
          </w:p>
          <w:p w14:paraId="0B770FEE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01/11/1985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AD701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72E62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B4A88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Councillor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71096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4016A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623A6FC5" w14:textId="77777777" w:rsidTr="00BA2D5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262A91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OH35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3BD311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 xml:space="preserve">Mr Walter Bevan Charles </w:t>
            </w:r>
            <w:proofErr w:type="spellStart"/>
            <w:r w:rsidRPr="007D2C77">
              <w:rPr>
                <w:rFonts w:ascii="Arial" w:hAnsi="Arial" w:cs="Arial"/>
                <w:sz w:val="20"/>
              </w:rPr>
              <w:t>Rutt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D1D93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21/11/1985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4678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522DA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 hour 4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6D97E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Councillor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27783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FB408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5ABF938C" w14:textId="77777777" w:rsidTr="00BA2D5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DEC2B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OH36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E1B542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Mrs Wendy Chapman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394B2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10/11/1986</w:t>
            </w:r>
          </w:p>
          <w:p w14:paraId="5E9C43D5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17/11/1986</w:t>
            </w:r>
          </w:p>
          <w:p w14:paraId="2BE3340C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01/12/1986</w:t>
            </w:r>
          </w:p>
          <w:p w14:paraId="465078E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16/12/1986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A961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C292D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 hours 30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467C1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Lord Mayor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D5119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CFAD5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Restricted</w:t>
            </w:r>
          </w:p>
        </w:tc>
      </w:tr>
      <w:tr w:rsidR="00726E69" w:rsidRPr="007D2C77" w14:paraId="247721D5" w14:textId="77777777" w:rsidTr="00BA2D5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8C375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lastRenderedPageBreak/>
              <w:t>OH37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345B33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Graham Ash Black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B95C2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12/11/1986</w:t>
            </w:r>
          </w:p>
          <w:p w14:paraId="4ACD295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18/11/1986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7BDCE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96174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 hours 35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5BE9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Councillor – Deputy Lord Mayor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EB909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D5B60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4D7C7747" w14:textId="77777777" w:rsidTr="00BA2D5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9A573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OH38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2CE1A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Mrs Emma Phyllis Mears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A8CD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27/11/1986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978D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D58BA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30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186C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Resident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C446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9018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78792C55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F8B37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OH39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099972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James Vincent Seaton Bowen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0939C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28/11/1986</w:t>
            </w:r>
          </w:p>
          <w:p w14:paraId="2F3BC8C6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03/12/1986</w:t>
            </w:r>
          </w:p>
          <w:p w14:paraId="23922C92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10/12/1986</w:t>
            </w:r>
          </w:p>
          <w:p w14:paraId="39C4B24F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01/01/1987</w:t>
            </w:r>
          </w:p>
          <w:p w14:paraId="49F94F4C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14/01/1987</w:t>
            </w:r>
          </w:p>
          <w:p w14:paraId="7C640533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21/01/1987</w:t>
            </w:r>
          </w:p>
          <w:p w14:paraId="242879A1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28/01/1987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ED1F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96DE1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 hours 15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954B1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Lord Mayor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2B8D4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99580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Restricted</w:t>
            </w:r>
          </w:p>
        </w:tc>
      </w:tr>
      <w:tr w:rsidR="00726E69" w:rsidRPr="007D2C77" w14:paraId="494D38C3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A6BB1A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OH40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64C8F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 xml:space="preserve">Mr William Edward </w:t>
            </w:r>
            <w:proofErr w:type="spellStart"/>
            <w:r w:rsidRPr="007D2C77">
              <w:rPr>
                <w:rFonts w:ascii="Arial" w:hAnsi="Arial" w:cs="Arial"/>
                <w:sz w:val="20"/>
              </w:rPr>
              <w:t>Blackeby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E4A2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1986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F8A4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8333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176A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Business Identity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1F549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B948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294F873A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875C2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OH41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E6BFFA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Mrs Eva Marianne Hay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F86B3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1986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F79AA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B332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32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6CC3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Business Identity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6354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German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6949A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14B53BE2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03872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OH42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6496CC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Alexander George Smith &amp; Mr Frank W H McMahon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9C96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1986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1591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32A9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 hour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6E97E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Business Identity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8732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538EA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17FEAA4A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C6FC89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OH43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D2C66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 xml:space="preserve">Mrs Linda M </w:t>
            </w:r>
            <w:proofErr w:type="spellStart"/>
            <w:r w:rsidRPr="007D2C77">
              <w:rPr>
                <w:rFonts w:ascii="Arial" w:hAnsi="Arial" w:cs="Arial"/>
                <w:sz w:val="20"/>
              </w:rPr>
              <w:t>Chinner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2EEFB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22/07/1987</w:t>
            </w:r>
          </w:p>
          <w:p w14:paraId="2D66F39E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03/08/1987</w:t>
            </w:r>
          </w:p>
          <w:p w14:paraId="619CC58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18/08/1987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35AD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08873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 hours 15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F934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Resident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1A2B3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B5E5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3E889DE6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D7905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OH44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C8D03E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James Purcell &amp; Mr George Purcell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99950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08/09/1987</w:t>
            </w:r>
          </w:p>
          <w:p w14:paraId="09AB7426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15/09/1987</w:t>
            </w:r>
          </w:p>
          <w:p w14:paraId="1193805E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23/09/1987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0503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2456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DE1E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Employees – City Gardeners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F3D91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9D2C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7FB6DB50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1E469E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OH45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87C882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Mrs Kathleen Smith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3E409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08/10/1987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0320A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CA4B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 hours 30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8D13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Resident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EC35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Irish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86EFE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74935DD3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08927C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OH46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E873CA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Mrs Dulcie A Gibson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EF6EE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16/11/1987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3ED89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CA253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BFFE1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Resident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4174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DF601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1E9202D5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83633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lastRenderedPageBreak/>
              <w:t>OH47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81D653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Verne Vignola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80179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17/11/1987</w:t>
            </w:r>
          </w:p>
          <w:p w14:paraId="252D5833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23/11/1987</w:t>
            </w:r>
          </w:p>
          <w:p w14:paraId="579D5CD1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26/11/1987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E91EC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0D5F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D264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Business Identity/ Resident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2E29C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Swiss/Italian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C72EE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1E06B564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836E4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OH48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2AB63E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Mrs Melva Irene Glass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E4C8D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25/11/1987</w:t>
            </w:r>
          </w:p>
          <w:p w14:paraId="0FEBA9D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02/12/1987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0922C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48AB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B259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Resident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DDCC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BD712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21DB4038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698DB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OH49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6EEE9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Mrs Elma Evelyn Vignola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3DE6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26/11/1987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864E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37D9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68A0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Business Identity/ Resident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A563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B02E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01657878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3B783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OH50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7EAD1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Miss Doris Crowley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3BAC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09/02/1988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51A0A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4C25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0026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Resident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92D3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88439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085FF4AE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CB4D71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OH51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66A439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Miss Dorothy Christine Somerville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6D838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14/03/1988</w:t>
            </w:r>
          </w:p>
          <w:p w14:paraId="0B918C5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21/03/1988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192F9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046D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 hours 30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A894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Business Identity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2886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8603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014D82C9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3A616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OH52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B743A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Kenneth Albert Harris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AF69E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28/03/1988</w:t>
            </w:r>
          </w:p>
          <w:p w14:paraId="04C3F7E6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11/04/1988</w:t>
            </w:r>
          </w:p>
          <w:p w14:paraId="6D09E6A1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18/04/1988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1918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9606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53B1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Resident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9E21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441C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6C3F44A3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9F11A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OH53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758CE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 xml:space="preserve">Miss Mary (Molly) </w:t>
            </w:r>
            <w:proofErr w:type="spellStart"/>
            <w:r w:rsidRPr="007D2C77">
              <w:rPr>
                <w:rFonts w:ascii="Arial" w:hAnsi="Arial" w:cs="Arial"/>
                <w:sz w:val="20"/>
              </w:rPr>
              <w:t>Conry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B58C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28/09/1988</w:t>
            </w:r>
          </w:p>
          <w:p w14:paraId="2A038C39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30/09/1988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7261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D5A2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9936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Resident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846C2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F5BB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0FAE00B6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391F6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OH54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63B0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Charles L Ryan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39DD6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03/03/1989</w:t>
            </w:r>
          </w:p>
          <w:p w14:paraId="498B055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10/03/1989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9ACE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B1E3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 hours 30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401F9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Employee – City Inspectors Office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C71F1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C0523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2E3F1071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5DF64C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OH55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E939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 xml:space="preserve">Mr Russell William </w:t>
            </w:r>
            <w:proofErr w:type="spellStart"/>
            <w:r w:rsidRPr="007D2C77">
              <w:rPr>
                <w:rFonts w:ascii="Arial" w:hAnsi="Arial" w:cs="Arial"/>
                <w:sz w:val="20"/>
              </w:rPr>
              <w:t>Arland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08A08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08/03/1989</w:t>
            </w:r>
          </w:p>
          <w:p w14:paraId="2F2C12A6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16/03/1989</w:t>
            </w:r>
          </w:p>
          <w:p w14:paraId="48D4378E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29/08/1990</w:t>
            </w:r>
          </w:p>
          <w:p w14:paraId="106426D8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05/09/1990</w:t>
            </w:r>
          </w:p>
          <w:p w14:paraId="6D32E14A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12/09/1990</w:t>
            </w:r>
          </w:p>
          <w:p w14:paraId="53F9D642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19/09/1990</w:t>
            </w:r>
          </w:p>
          <w:p w14:paraId="329D7DEA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26/09/1990</w:t>
            </w:r>
          </w:p>
          <w:p w14:paraId="5EF44EFA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03/10/1990</w:t>
            </w:r>
          </w:p>
          <w:p w14:paraId="5D86A5E9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10/10/1990</w:t>
            </w:r>
          </w:p>
          <w:p w14:paraId="1197B45D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31/10/1990</w:t>
            </w:r>
          </w:p>
          <w:p w14:paraId="03EF09AA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28/11/1990</w:t>
            </w:r>
          </w:p>
          <w:p w14:paraId="045262E1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05/12/1990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7F3FA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7BE6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14 hours 15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01D3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Employee – Town Clerk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D3F0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832B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Restricted</w:t>
            </w:r>
          </w:p>
        </w:tc>
      </w:tr>
      <w:tr w:rsidR="00726E69" w:rsidRPr="007D2C77" w14:paraId="6468145A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66971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OH56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BF379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Norman Krause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4FE83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17/05/1989</w:t>
            </w:r>
          </w:p>
          <w:p w14:paraId="3864D330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24/05/1989</w:t>
            </w:r>
          </w:p>
          <w:p w14:paraId="0F06ABFC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31/05/1989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0AA5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332CE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 hours 30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DDF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Employee – City Treasurers Office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FC0AA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F3099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34CCFD56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E1B86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OH57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6D37D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Howard L Hill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411D0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06/06/1989</w:t>
            </w:r>
          </w:p>
          <w:p w14:paraId="2D2C492E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13/06/1989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043DA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7C962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5572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Employee – City Valuer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CF62A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C9BA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1CA74108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1F9CA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OH58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C9159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John C Clark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E5624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05/07/1989</w:t>
            </w:r>
          </w:p>
          <w:p w14:paraId="634B687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12/07/1989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35859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1343C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DBCD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Employee – Health Inspector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22BD2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7D51C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4061BEFB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7689A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OH59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8C8D6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Dr Arthur John Watson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9CDA3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22/07/1989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2ADA0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B8A93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 hour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FECC3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Lord Mayor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AD9FE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9C75B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1A9B1D7B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E8839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OH60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0E157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Mr George Bailey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A8AF6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13/06/1985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1FA2C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75F18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30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81854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employee – Horse and Dray contractor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A049E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FDA6B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6104659F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C6ACA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OH61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DA92F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Miss Mary Elizabeth Baker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57AE1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18/01/1991</w:t>
            </w:r>
          </w:p>
          <w:p w14:paraId="4787DF75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25/01/1991</w:t>
            </w:r>
          </w:p>
          <w:p w14:paraId="42945D8D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01/02/1991</w:t>
            </w:r>
          </w:p>
          <w:p w14:paraId="50D5C01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15/02/1991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7125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7613B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9F52B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Employee – Council Social Worker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F3934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25DC8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0E66102B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BB65CC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OH62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CFF3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Mr Lance Dowden </w:t>
            </w:r>
            <w:proofErr w:type="spellStart"/>
            <w:r>
              <w:rPr>
                <w:rFonts w:ascii="Arial" w:hAnsi="Arial" w:cs="Arial"/>
                <w:sz w:val="20"/>
              </w:rPr>
              <w:t>Shattock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73B4B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24/01/1991</w:t>
            </w:r>
          </w:p>
          <w:p w14:paraId="294A8394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31/01/1991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68000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936CF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88B3D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Employee – Park Lands Ranger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271D6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5EDF2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335C4769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86FE62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OH63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DA01B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Dr Arthur John Watson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0BD19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18/03/1991</w:t>
            </w:r>
          </w:p>
          <w:p w14:paraId="7CE325F8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19/03/1991</w:t>
            </w:r>
          </w:p>
          <w:p w14:paraId="31349CA5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25/03/1991</w:t>
            </w:r>
          </w:p>
          <w:p w14:paraId="4A6A420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26/03/1991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3E972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FB1A1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E209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Lord Mayor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5160E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BB85A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2FCA48CB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2C6481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OH64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188F2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Dudley Lyall (Dick) Whittington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82FAB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16/04/1991</w:t>
            </w:r>
          </w:p>
          <w:p w14:paraId="2B8999ED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23/04/1991</w:t>
            </w:r>
          </w:p>
          <w:p w14:paraId="58E2D4AA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30/04/1991</w:t>
            </w:r>
          </w:p>
          <w:p w14:paraId="1105671C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07/05/1991</w:t>
            </w:r>
          </w:p>
          <w:p w14:paraId="17515F7C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14/05/1991</w:t>
            </w:r>
          </w:p>
          <w:p w14:paraId="27C8E85F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21/05/1991</w:t>
            </w:r>
          </w:p>
          <w:p w14:paraId="6187538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28/05/1991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D86FE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0834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94629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Employee – Council Staff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56709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EC3CC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42AA9CFB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576BDC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OH65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D1C823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John Walter Quinn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7D23C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11/06/1991</w:t>
            </w:r>
          </w:p>
          <w:p w14:paraId="2A493AD0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18/06/1991</w:t>
            </w:r>
          </w:p>
          <w:p w14:paraId="5662106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25/06/1991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D481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47FE9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05C2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Employee – Lord Mayors Orderly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59D8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9D4E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0CDF70E9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551FF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OH66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B7942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D John Williams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B8511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06/08/1991</w:t>
            </w:r>
          </w:p>
          <w:p w14:paraId="37ECC268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24/09/1991</w:t>
            </w:r>
          </w:p>
          <w:p w14:paraId="10EAD278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08/10/1991</w:t>
            </w:r>
          </w:p>
          <w:p w14:paraId="1B991266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15/10/1991</w:t>
            </w:r>
          </w:p>
          <w:p w14:paraId="5A638D7F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22/10/1991</w:t>
            </w:r>
          </w:p>
          <w:p w14:paraId="3838350D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29/10/1991</w:t>
            </w:r>
          </w:p>
          <w:p w14:paraId="5F580D7C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05/11/1991</w:t>
            </w:r>
          </w:p>
          <w:p w14:paraId="500A3F1D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12/11/1991</w:t>
            </w:r>
          </w:p>
          <w:p w14:paraId="3424190C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26/11/1991</w:t>
            </w:r>
          </w:p>
          <w:p w14:paraId="67E1AF35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03/12/1991</w:t>
            </w:r>
          </w:p>
          <w:p w14:paraId="580B79E4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17/12/1991</w:t>
            </w:r>
          </w:p>
          <w:p w14:paraId="4B500069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13/01/1992</w:t>
            </w:r>
          </w:p>
          <w:p w14:paraId="572C9B2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23/01/1992</w:t>
            </w:r>
          </w:p>
          <w:p w14:paraId="65490D4B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30/01/1992</w:t>
            </w:r>
          </w:p>
          <w:p w14:paraId="3E8FE630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11/02/1992</w:t>
            </w:r>
          </w:p>
          <w:p w14:paraId="317EA784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18/02/1992</w:t>
            </w:r>
          </w:p>
          <w:p w14:paraId="62ED31E4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26/02/1992</w:t>
            </w:r>
          </w:p>
          <w:p w14:paraId="409FE7D9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05/03/1992</w:t>
            </w:r>
          </w:p>
          <w:p w14:paraId="518E3883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11/03/1992</w:t>
            </w:r>
          </w:p>
          <w:p w14:paraId="581ADAC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17/03/1992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7A7F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34D8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21 hours 30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2009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Employee – Council Staff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E9FD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5D669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Restricted</w:t>
            </w:r>
          </w:p>
        </w:tc>
      </w:tr>
      <w:tr w:rsidR="00726E69" w:rsidRPr="007D2C77" w14:paraId="40F08E48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FB4A5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OH67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61136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Mrs Diana Mary Watson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217AF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12/08/1991</w:t>
            </w:r>
          </w:p>
          <w:p w14:paraId="1CC35012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26/08/1991</w:t>
            </w:r>
          </w:p>
          <w:p w14:paraId="0BE37E9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16/09/1991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B08C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C38B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8CBC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Lady Mayoress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F52F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E78E3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2F9D01F7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8F369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OH68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2F632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Bryant T Marshall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ABC02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30/09/1991</w:t>
            </w:r>
          </w:p>
          <w:p w14:paraId="6E0B7C74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21/10/1991</w:t>
            </w:r>
          </w:p>
          <w:p w14:paraId="49B2654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28/10/1991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4277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9DAF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 hours 30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10E92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Employee – Council Staff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8A14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0CB8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Restricted</w:t>
            </w:r>
          </w:p>
        </w:tc>
      </w:tr>
      <w:tr w:rsidR="00726E69" w:rsidRPr="007D2C77" w14:paraId="1C41445A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61273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OH69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2B2613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Clifford Eric Thomas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09BB6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29/01/1992</w:t>
            </w:r>
          </w:p>
          <w:p w14:paraId="22429C3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04/02/1991</w:t>
            </w:r>
          </w:p>
          <w:p w14:paraId="706FB0A3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12/02/1991</w:t>
            </w:r>
          </w:p>
          <w:p w14:paraId="07D84212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19/02/1991</w:t>
            </w:r>
          </w:p>
          <w:p w14:paraId="0E6B72E6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26/02/1991</w:t>
            </w:r>
          </w:p>
          <w:p w14:paraId="4B23AA89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04/03/1991</w:t>
            </w:r>
          </w:p>
          <w:p w14:paraId="32522076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11/03/1991</w:t>
            </w:r>
          </w:p>
          <w:p w14:paraId="13B42EC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17/03/1991</w:t>
            </w:r>
          </w:p>
          <w:p w14:paraId="02734EF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17/08/1991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8A522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3CF91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E995C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Employee – Council Staff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E3449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8DAD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1912BAA9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7F209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OH70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3D05BA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Jim B Jarvis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1B532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13/04/1992</w:t>
            </w:r>
          </w:p>
          <w:p w14:paraId="4D61061F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28/04/1992</w:t>
            </w:r>
          </w:p>
          <w:p w14:paraId="1E34ADA1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04/05/1992</w:t>
            </w:r>
          </w:p>
          <w:p w14:paraId="65F5AF36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11/05/1992</w:t>
            </w:r>
          </w:p>
          <w:p w14:paraId="1D4F8D86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04/06/1992</w:t>
            </w:r>
          </w:p>
          <w:p w14:paraId="0FF51E88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16/06/1992</w:t>
            </w:r>
          </w:p>
          <w:p w14:paraId="49A0FA82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23/06/1992</w:t>
            </w:r>
          </w:p>
          <w:p w14:paraId="3FB7226C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08/07/1992</w:t>
            </w:r>
          </w:p>
          <w:p w14:paraId="6FB050DD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14/07/1992</w:t>
            </w:r>
          </w:p>
          <w:p w14:paraId="5A1B2100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28/07/1992</w:t>
            </w:r>
          </w:p>
          <w:p w14:paraId="5DCDDA6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04/08/1992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1C192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BD17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E6F8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Lord Mayor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996F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0498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Restricted</w:t>
            </w:r>
          </w:p>
        </w:tc>
      </w:tr>
      <w:tr w:rsidR="00726E69" w:rsidRPr="007D2C77" w14:paraId="0A486183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8F9259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OH71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EE5FE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Walter John Lockett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33A8D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11/08/1992</w:t>
            </w:r>
          </w:p>
          <w:p w14:paraId="534A0E2F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18/08/1992</w:t>
            </w:r>
          </w:p>
          <w:p w14:paraId="5B0F0E8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29/09/1992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DD2C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CAFF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7075E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Employee – Council Staff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2984A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8FB2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4E968DBE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D19D9C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OH72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9813E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Bob Piper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17C62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20/10/1992</w:t>
            </w:r>
          </w:p>
          <w:p w14:paraId="294D9D29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26/10/1992</w:t>
            </w:r>
          </w:p>
          <w:p w14:paraId="2192F46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11/11/1992</w:t>
            </w:r>
          </w:p>
          <w:p w14:paraId="1DB6EA5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17/11/1992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8B3B2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26DF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 hours 30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135FA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Employee – Council Staff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0C03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9E1C2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Restricted</w:t>
            </w:r>
          </w:p>
        </w:tc>
      </w:tr>
      <w:tr w:rsidR="00726E69" w:rsidRPr="007D2C77" w14:paraId="03A48B37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C889B2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OH73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712B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 xml:space="preserve">Mr John Singleton </w:t>
            </w:r>
            <w:proofErr w:type="spellStart"/>
            <w:r w:rsidRPr="007D2C77">
              <w:rPr>
                <w:rFonts w:ascii="Arial" w:hAnsi="Arial" w:cs="Arial"/>
                <w:sz w:val="20"/>
              </w:rPr>
              <w:t>Chappel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58791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23/12/1992</w:t>
            </w:r>
          </w:p>
          <w:p w14:paraId="4ADE948A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12/01/1993</w:t>
            </w:r>
          </w:p>
          <w:p w14:paraId="57F53F92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19/01/1993</w:t>
            </w:r>
          </w:p>
          <w:p w14:paraId="7694A67E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26/01/1993</w:t>
            </w:r>
          </w:p>
          <w:p w14:paraId="3FC4238A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09/02/1993</w:t>
            </w:r>
          </w:p>
          <w:p w14:paraId="62943109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16/02/1993</w:t>
            </w:r>
          </w:p>
          <w:p w14:paraId="6A2A002E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22/02/1993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5E3B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DB8C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56C5A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Councillor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A80E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0E1D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Restricted</w:t>
            </w:r>
          </w:p>
        </w:tc>
      </w:tr>
      <w:tr w:rsidR="00726E69" w:rsidRPr="007D2C77" w14:paraId="4E2BCAE8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7D6092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OH74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EEA59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Miss Lillian Fernandez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388EA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31/01/1994</w:t>
            </w:r>
          </w:p>
          <w:p w14:paraId="0BB86AE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07/02/1994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9D6FE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9952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 hours 45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BF2EE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Resident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34E61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2C8B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401EE7A6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1414B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OH75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6BF35E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 xml:space="preserve">Mr Robert Henry (Bob) </w:t>
            </w:r>
            <w:proofErr w:type="spellStart"/>
            <w:r w:rsidRPr="007D2C77">
              <w:rPr>
                <w:rFonts w:ascii="Arial" w:hAnsi="Arial" w:cs="Arial"/>
                <w:sz w:val="20"/>
              </w:rPr>
              <w:t>Rattley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44826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08/02/1994</w:t>
            </w:r>
          </w:p>
          <w:p w14:paraId="1430A782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10/02/1994</w:t>
            </w:r>
          </w:p>
          <w:p w14:paraId="2996E791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15/02/1994</w:t>
            </w:r>
          </w:p>
          <w:p w14:paraId="1D3E682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22/02/1994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E4F9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611A1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F19F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Resident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4EA3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9D14A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27BD6D4B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A9B2B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OH76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3996B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Max Moyle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76635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11/02/1994</w:t>
            </w:r>
          </w:p>
          <w:p w14:paraId="7CF8F1E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02/03/1994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4B49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0A29A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ACC22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Resident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5F431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5CC5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4EC2C619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168C8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OH77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18C21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Kenneth George Lucas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B0A62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09/03/1994</w:t>
            </w:r>
          </w:p>
          <w:p w14:paraId="272A082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16/03/1994</w:t>
            </w:r>
          </w:p>
          <w:p w14:paraId="12877CA3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25/03/1994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5431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BCD4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FFE3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Resident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8EF8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AF76C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2D5622CC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367B1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OH78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1CB1D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Miss Joan de Rose Ringwood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F5D72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02/05/1994</w:t>
            </w:r>
          </w:p>
          <w:p w14:paraId="5110BE2C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30/05/1994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C7D12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6E24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35CE3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Employee – Clerk-Typiste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F58EA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2EACA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482FE42D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81B6A9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OH79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49675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Clarence Charles Pollard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DFDF8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20/05/1994</w:t>
            </w:r>
          </w:p>
          <w:p w14:paraId="71D5080E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02/06/1994</w:t>
            </w:r>
          </w:p>
          <w:p w14:paraId="14A2EFA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08/06/1994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1C3F2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6FDAC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E726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Employee – Maintenance Forman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6E6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3137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3F14F29E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51618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OH80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18117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Peter Tillotson Griffin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3321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27/05/1994</w:t>
            </w:r>
          </w:p>
          <w:p w14:paraId="3B855BD2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03/06/1994</w:t>
            </w:r>
          </w:p>
          <w:p w14:paraId="06205B5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10/06/1994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DAA9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75333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FC9A1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Employee – Health Inspector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71A4C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8DCA1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7167D7DB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C610E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OH81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141EC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 xml:space="preserve">Mrs Katina </w:t>
            </w:r>
            <w:proofErr w:type="spellStart"/>
            <w:r w:rsidRPr="007D2C77">
              <w:rPr>
                <w:rFonts w:ascii="Arial" w:hAnsi="Arial" w:cs="Arial"/>
                <w:sz w:val="20"/>
              </w:rPr>
              <w:t>Patitsas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D2663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16/08/1994</w:t>
            </w:r>
          </w:p>
          <w:p w14:paraId="1FE66E12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23/08/1994</w:t>
            </w:r>
          </w:p>
          <w:p w14:paraId="661974AA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30/08/1994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D8C93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6D60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4hours 30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E3A89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Resident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8921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Greek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9E4B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7017A36A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D0E02C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OH82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34DC5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Harold William Horsfall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4CB3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16/09/1994</w:t>
            </w:r>
          </w:p>
          <w:p w14:paraId="3324FB3C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23/09/1994</w:t>
            </w:r>
          </w:p>
          <w:p w14:paraId="2CC7092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30/09/1994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8287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62A23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B5BAE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Business Identity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8E952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BB0B9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36119698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E4FD3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OH83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D3DE02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 xml:space="preserve">Miss Sheila </w:t>
            </w:r>
            <w:proofErr w:type="spellStart"/>
            <w:r w:rsidRPr="007D2C77">
              <w:rPr>
                <w:rFonts w:ascii="Arial" w:hAnsi="Arial" w:cs="Arial"/>
                <w:sz w:val="20"/>
              </w:rPr>
              <w:t>Sommerton</w:t>
            </w:r>
            <w:proofErr w:type="spellEnd"/>
            <w:r w:rsidRPr="007D2C77">
              <w:rPr>
                <w:rFonts w:ascii="Arial" w:hAnsi="Arial" w:cs="Arial"/>
                <w:sz w:val="20"/>
              </w:rPr>
              <w:t xml:space="preserve"> Calf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8CC30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24/10/1994</w:t>
            </w:r>
          </w:p>
          <w:p w14:paraId="41BE48F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07/11/1994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3265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2D14A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3DD2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Employee – Council Stenographic Secretary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6D4EA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2E90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15092BAB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B06C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OH84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CFFE0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 xml:space="preserve">Isabel (Name </w:t>
            </w:r>
            <w:proofErr w:type="spellStart"/>
            <w:r w:rsidRPr="007D2C77">
              <w:rPr>
                <w:rFonts w:ascii="Arial" w:hAnsi="Arial" w:cs="Arial"/>
                <w:sz w:val="20"/>
              </w:rPr>
              <w:t>Witheld</w:t>
            </w:r>
            <w:proofErr w:type="spellEnd"/>
            <w:r w:rsidRPr="007D2C77">
              <w:rPr>
                <w:rFonts w:ascii="Arial" w:hAnsi="Arial" w:cs="Arial"/>
                <w:sz w:val="20"/>
              </w:rPr>
              <w:t xml:space="preserve"> By Request)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0FE14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13/02/1995</w:t>
            </w:r>
          </w:p>
          <w:p w14:paraId="72300D32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27/02/1995</w:t>
            </w:r>
          </w:p>
          <w:p w14:paraId="38771F6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14/03/1995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C0C4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FEE89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EE97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Resident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E6EA3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Italian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7544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3797C8BA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DD0CF9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OH85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477BBC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 xml:space="preserve">Mrs Victoria </w:t>
            </w:r>
            <w:proofErr w:type="spellStart"/>
            <w:r w:rsidRPr="007D2C77">
              <w:rPr>
                <w:rFonts w:ascii="Arial" w:hAnsi="Arial" w:cs="Arial"/>
                <w:sz w:val="20"/>
              </w:rPr>
              <w:t>Fortunata</w:t>
            </w:r>
            <w:proofErr w:type="spellEnd"/>
            <w:r w:rsidRPr="007D2C77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D2C77">
              <w:rPr>
                <w:rFonts w:ascii="Arial" w:hAnsi="Arial" w:cs="Arial"/>
                <w:sz w:val="20"/>
              </w:rPr>
              <w:t>Grima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29583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16/02/1995</w:t>
            </w:r>
          </w:p>
          <w:p w14:paraId="280EC7F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23/02/1995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A0E7E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AE7B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83F8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Resident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B0FE3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Maltese/Italian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D677C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5BAF23A2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FC68C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OH86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4B7E2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Rocco Frances</w:t>
            </w:r>
            <w:r>
              <w:rPr>
                <w:rFonts w:ascii="Arial" w:hAnsi="Arial" w:cs="Arial"/>
                <w:sz w:val="20"/>
              </w:rPr>
              <w:t>c</w:t>
            </w:r>
            <w:r w:rsidRPr="007D2C77">
              <w:rPr>
                <w:rFonts w:ascii="Arial" w:hAnsi="Arial" w:cs="Arial"/>
                <w:sz w:val="20"/>
              </w:rPr>
              <w:t>o Schirripa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31699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08/03/1995</w:t>
            </w:r>
          </w:p>
          <w:p w14:paraId="23F6DE99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15/03/1995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6667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545EE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8BAD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Business Identity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49BD9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Italian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BDAA2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21922390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F6F33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OH87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DC6382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 xml:space="preserve">Mrs Rita </w:t>
            </w:r>
            <w:proofErr w:type="spellStart"/>
            <w:r w:rsidRPr="007D2C77">
              <w:rPr>
                <w:rFonts w:ascii="Arial" w:hAnsi="Arial" w:cs="Arial"/>
                <w:sz w:val="20"/>
              </w:rPr>
              <w:t>Sietkiewicz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261B8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21/03/1995</w:t>
            </w:r>
          </w:p>
          <w:p w14:paraId="08CBB47A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28/03/1995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75DB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26A6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8CB1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Resident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4B4E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Polish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D09EA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72BDA529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6AFEB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OH88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BA7D2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John Harold Alexander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151A9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16/08/1995</w:t>
            </w:r>
          </w:p>
          <w:p w14:paraId="5A869536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23/08/1995</w:t>
            </w:r>
          </w:p>
          <w:p w14:paraId="78172A21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30/08/1995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83B4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8215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 hours 30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3BFB3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Employee – Leading Hand Gardener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E1F99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F2E3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4BF7DBA1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760F4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lastRenderedPageBreak/>
              <w:t>OH89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34FA8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 xml:space="preserve">Mr Michael </w:t>
            </w:r>
            <w:proofErr w:type="spellStart"/>
            <w:r w:rsidRPr="007D2C77">
              <w:rPr>
                <w:rFonts w:ascii="Arial" w:hAnsi="Arial" w:cs="Arial"/>
                <w:sz w:val="20"/>
              </w:rPr>
              <w:t>Iacovos</w:t>
            </w:r>
            <w:proofErr w:type="spellEnd"/>
            <w:r w:rsidRPr="007D2C77">
              <w:rPr>
                <w:rFonts w:ascii="Arial" w:hAnsi="Arial" w:cs="Arial"/>
                <w:sz w:val="20"/>
              </w:rPr>
              <w:t xml:space="preserve"> (Mick) Bolkus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BB788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24/08/1995</w:t>
            </w:r>
          </w:p>
          <w:p w14:paraId="003C8F9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13/10/1995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D234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FB7C2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 hours 30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9689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Business Identity/Resident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E3DE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Greek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9809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214E1334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B18C19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OH90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58886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Paula (Anonymous Resident)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5B1D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06/11/1995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501B1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EA2C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70D4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Resident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508A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Maltese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8C5EE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0AFF421F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43804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OH91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9C8A6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Ezio Moroni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6086D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07/11/1995</w:t>
            </w:r>
          </w:p>
          <w:p w14:paraId="0A2E1F3C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14/11/1995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0E7E9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DA87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3C5D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Council Contractor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AFF83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Italian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91609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2F572246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9853A2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OH92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CD6CC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 xml:space="preserve">Mr Angelo Peter </w:t>
            </w:r>
            <w:proofErr w:type="spellStart"/>
            <w:r w:rsidRPr="007D2C77">
              <w:rPr>
                <w:rFonts w:ascii="Arial" w:hAnsi="Arial" w:cs="Arial"/>
                <w:sz w:val="20"/>
              </w:rPr>
              <w:t>Bailetti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3031A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05/12/1995</w:t>
            </w:r>
          </w:p>
          <w:p w14:paraId="002B037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12/12/1995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0D25C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2DD01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53F73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Business Identity/Resident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0166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Italian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833C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6F4148CE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CAAE1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OH93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86BB2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 xml:space="preserve">Mrs </w:t>
            </w:r>
            <w:proofErr w:type="spellStart"/>
            <w:r w:rsidRPr="007D2C77">
              <w:rPr>
                <w:rFonts w:ascii="Arial" w:hAnsi="Arial" w:cs="Arial"/>
                <w:sz w:val="20"/>
              </w:rPr>
              <w:t>Etelka</w:t>
            </w:r>
            <w:proofErr w:type="spellEnd"/>
            <w:r w:rsidRPr="007D2C77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D2C77">
              <w:rPr>
                <w:rFonts w:ascii="Arial" w:hAnsi="Arial" w:cs="Arial"/>
                <w:sz w:val="20"/>
              </w:rPr>
              <w:t>Ilonka</w:t>
            </w:r>
            <w:proofErr w:type="spellEnd"/>
            <w:r w:rsidRPr="007D2C77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D2C77">
              <w:rPr>
                <w:rFonts w:ascii="Arial" w:hAnsi="Arial" w:cs="Arial"/>
                <w:sz w:val="20"/>
              </w:rPr>
              <w:t>Sabados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74DA4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07/12/1995</w:t>
            </w:r>
          </w:p>
          <w:p w14:paraId="2DFA716F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14/12/1995</w:t>
            </w:r>
          </w:p>
          <w:p w14:paraId="7BDE758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27/03/1996</w:t>
            </w:r>
          </w:p>
          <w:p w14:paraId="204FC3D1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10/04/1996</w:t>
            </w:r>
          </w:p>
          <w:p w14:paraId="2F17E17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04/06/1996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2A44C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5C55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F4F6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Resident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5E4E1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Hungarian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A6A0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0DDA39E1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92F9A1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OH94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7F537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 xml:space="preserve">Mr Anthony Alexander </w:t>
            </w:r>
            <w:proofErr w:type="spellStart"/>
            <w:r w:rsidRPr="007D2C77">
              <w:rPr>
                <w:rFonts w:ascii="Arial" w:hAnsi="Arial" w:cs="Arial"/>
                <w:sz w:val="20"/>
              </w:rPr>
              <w:t>Serradura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16B4D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02/04/1996</w:t>
            </w:r>
          </w:p>
          <w:p w14:paraId="3B6E1A80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04/04/1996</w:t>
            </w:r>
          </w:p>
          <w:p w14:paraId="09FB7CD1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12/04/1996</w:t>
            </w:r>
          </w:p>
          <w:p w14:paraId="0FF00903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08/05/1996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67C9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5EDF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7F3E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Resident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4BB7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Italian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86FEA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Restricted</w:t>
            </w:r>
          </w:p>
        </w:tc>
      </w:tr>
      <w:tr w:rsidR="00726E69" w:rsidRPr="007D2C77" w14:paraId="45C6E374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EB265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OH95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2B650C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 xml:space="preserve">Mr Primo Fortunato </w:t>
            </w:r>
            <w:proofErr w:type="spellStart"/>
            <w:r w:rsidRPr="007D2C77">
              <w:rPr>
                <w:rFonts w:ascii="Arial" w:hAnsi="Arial" w:cs="Arial"/>
                <w:sz w:val="20"/>
              </w:rPr>
              <w:t>Caon</w:t>
            </w:r>
            <w:proofErr w:type="spellEnd"/>
            <w:r w:rsidRPr="007D2C77">
              <w:rPr>
                <w:rFonts w:ascii="Arial" w:hAnsi="Arial" w:cs="Arial"/>
                <w:sz w:val="20"/>
              </w:rPr>
              <w:t xml:space="preserve"> &amp; Mr </w:t>
            </w:r>
            <w:proofErr w:type="spellStart"/>
            <w:r w:rsidRPr="007D2C77">
              <w:rPr>
                <w:rFonts w:ascii="Arial" w:hAnsi="Arial" w:cs="Arial"/>
                <w:sz w:val="20"/>
              </w:rPr>
              <w:t>Giocondo</w:t>
            </w:r>
            <w:proofErr w:type="spellEnd"/>
            <w:r w:rsidRPr="007D2C77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D2C77">
              <w:rPr>
                <w:rFonts w:ascii="Arial" w:hAnsi="Arial" w:cs="Arial"/>
                <w:sz w:val="20"/>
              </w:rPr>
              <w:t>Giliante</w:t>
            </w:r>
            <w:proofErr w:type="spellEnd"/>
            <w:r w:rsidRPr="007D2C77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D2C77">
              <w:rPr>
                <w:rFonts w:ascii="Arial" w:hAnsi="Arial" w:cs="Arial"/>
                <w:sz w:val="20"/>
              </w:rPr>
              <w:t>Caon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05E18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18/06/1996</w:t>
            </w:r>
          </w:p>
          <w:p w14:paraId="5EB6854D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25/06/1995</w:t>
            </w:r>
          </w:p>
          <w:p w14:paraId="1B24B8DC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09/07/199630/07/1996</w:t>
            </w:r>
          </w:p>
          <w:p w14:paraId="6AD49A40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20/08/1996</w:t>
            </w:r>
          </w:p>
          <w:p w14:paraId="792E6A4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15/10/1996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02EB1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BEA61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B8046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Business Identities/</w:t>
            </w:r>
          </w:p>
          <w:p w14:paraId="3D54F32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Residents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093A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Italian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C626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1BCF7D5A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10A62A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OH96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C38EF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George Kevin Joseph Cahill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0A7B8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23/07/1998</w:t>
            </w:r>
          </w:p>
          <w:p w14:paraId="593F1FC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06/08/1998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2D84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0047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83FEA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Employee/</w:t>
            </w:r>
          </w:p>
          <w:p w14:paraId="6098E96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Resident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F9FFC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978E3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3B27487E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893D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OH97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1CE7D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 xml:space="preserve">Mr Maxwell Norman (Max) </w:t>
            </w:r>
            <w:proofErr w:type="spellStart"/>
            <w:r w:rsidRPr="007D2C77">
              <w:rPr>
                <w:rFonts w:ascii="Arial" w:hAnsi="Arial" w:cs="Arial"/>
                <w:sz w:val="20"/>
              </w:rPr>
              <w:t>Fimeri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6EE2F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16/09/1998</w:t>
            </w:r>
          </w:p>
          <w:p w14:paraId="7D1C721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25/11/1998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0CCB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A80E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F80B2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Resident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90CA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Italian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720F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232325B9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14D12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OH98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A9AF8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Mrs Madeleine Joy Wilson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F6B0A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19/10/1998</w:t>
            </w:r>
          </w:p>
          <w:p w14:paraId="147A43CA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26/10/1998</w:t>
            </w:r>
          </w:p>
          <w:p w14:paraId="3187581A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10/11/1998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BAE5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D2C9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 hours 30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4213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Resident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A8FE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Aboriginal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F3362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5E154CD5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6AEBF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OH99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EC5B8C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 xml:space="preserve">Mrs Marie Dawn (Maria) </w:t>
            </w:r>
            <w:proofErr w:type="spellStart"/>
            <w:r w:rsidRPr="007D2C77">
              <w:rPr>
                <w:rFonts w:ascii="Arial" w:hAnsi="Arial" w:cs="Arial"/>
                <w:sz w:val="20"/>
              </w:rPr>
              <w:t>Axelby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0CF64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09/11/1998</w:t>
            </w:r>
          </w:p>
          <w:p w14:paraId="24A11EC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01/12/1998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5631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87F0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DA5B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Resident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BB24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Aboriginal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3223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Not finalised</w:t>
            </w:r>
          </w:p>
        </w:tc>
      </w:tr>
      <w:tr w:rsidR="00726E69" w:rsidRPr="007D2C77" w14:paraId="41C76428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317CF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OH100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93032A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 xml:space="preserve">Mr Robert Albyn (Bob) </w:t>
            </w:r>
            <w:proofErr w:type="spellStart"/>
            <w:r w:rsidRPr="007D2C77">
              <w:rPr>
                <w:rFonts w:ascii="Arial" w:hAnsi="Arial" w:cs="Arial"/>
                <w:sz w:val="20"/>
              </w:rPr>
              <w:t>Agius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D4563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18/11/1998</w:t>
            </w:r>
          </w:p>
          <w:p w14:paraId="2A8BCCCB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25/11/1998</w:t>
            </w:r>
          </w:p>
          <w:p w14:paraId="503C5BE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03/12/1998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E12FE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B79F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 hours 30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2841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Resident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3641E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Aboriginal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497F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0F72DBE3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5A398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OH101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5EF36C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Neva Leona Wilson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D5339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14/12/1998</w:t>
            </w:r>
          </w:p>
          <w:p w14:paraId="125E7525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18/12/1998</w:t>
            </w:r>
          </w:p>
          <w:p w14:paraId="4CC0D233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17/02/1999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CC7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DA8B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 hours 30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E04AA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Resident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5D09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Aboriginal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FFAB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Not Finalised</w:t>
            </w:r>
          </w:p>
        </w:tc>
      </w:tr>
      <w:tr w:rsidR="00726E69" w:rsidRPr="007D2C77" w14:paraId="3B02DCB4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6A41EC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OH102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6FC5E3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 xml:space="preserve">Mrs Vivienne </w:t>
            </w:r>
            <w:proofErr w:type="spellStart"/>
            <w:r w:rsidRPr="007D2C77">
              <w:rPr>
                <w:rFonts w:ascii="Arial" w:hAnsi="Arial" w:cs="Arial"/>
                <w:sz w:val="20"/>
              </w:rPr>
              <w:t>Cundell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7766C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26/08/1999</w:t>
            </w:r>
          </w:p>
          <w:p w14:paraId="1B56E8B9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10/09/1999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AD2BA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31B63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E7B81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Community Leader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4FC33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BFF6E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7F05E495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D9B2A3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OH103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A721D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 xml:space="preserve">Mr John </w:t>
            </w:r>
            <w:proofErr w:type="spellStart"/>
            <w:r w:rsidRPr="007D2C77">
              <w:rPr>
                <w:rFonts w:ascii="Arial" w:hAnsi="Arial" w:cs="Arial"/>
                <w:sz w:val="20"/>
              </w:rPr>
              <w:t>Goreham</w:t>
            </w:r>
            <w:proofErr w:type="spellEnd"/>
            <w:r w:rsidRPr="007D2C77">
              <w:rPr>
                <w:rFonts w:ascii="Arial" w:hAnsi="Arial" w:cs="Arial"/>
                <w:sz w:val="20"/>
              </w:rPr>
              <w:t xml:space="preserve"> &amp; Mrs </w:t>
            </w:r>
            <w:proofErr w:type="spellStart"/>
            <w:r w:rsidRPr="007D2C77">
              <w:rPr>
                <w:rFonts w:ascii="Arial" w:hAnsi="Arial" w:cs="Arial"/>
                <w:sz w:val="20"/>
              </w:rPr>
              <w:t>Valma</w:t>
            </w:r>
            <w:proofErr w:type="spellEnd"/>
            <w:r w:rsidRPr="007D2C77">
              <w:rPr>
                <w:rFonts w:ascii="Arial" w:hAnsi="Arial" w:cs="Arial"/>
                <w:sz w:val="20"/>
              </w:rPr>
              <w:t xml:space="preserve"> Mary Morris </w:t>
            </w:r>
            <w:proofErr w:type="spellStart"/>
            <w:r w:rsidRPr="007D2C77">
              <w:rPr>
                <w:rFonts w:ascii="Arial" w:hAnsi="Arial" w:cs="Arial"/>
                <w:sz w:val="20"/>
              </w:rPr>
              <w:t>Goreham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9C3B8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31/08/1999</w:t>
            </w:r>
          </w:p>
          <w:p w14:paraId="02662D82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07/09/1999</w:t>
            </w:r>
          </w:p>
          <w:p w14:paraId="24EC888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14/09/1999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E74A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DA10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 hours 20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66CA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Resident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2C24C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4949B" w14:textId="77777777" w:rsidR="00726E69" w:rsidRDefault="00726E69" w:rsidP="00BA2D5A">
            <w:pPr>
              <w:spacing w:before="60" w:after="40"/>
            </w:pPr>
            <w:r w:rsidRPr="00D15D87"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0E087DAB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1F2603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OH104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01FA8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 Richard Barrymore Stevens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62600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12/10/1999</w:t>
            </w:r>
          </w:p>
          <w:p w14:paraId="221CB6FA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20/10/1999</w:t>
            </w:r>
          </w:p>
          <w:p w14:paraId="42A45AB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04/11/1999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97D7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F2DA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 hours 50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716F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Employee – City Engineer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DD8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6FE59" w14:textId="77777777" w:rsidR="00726E69" w:rsidRDefault="00726E69" w:rsidP="00BA2D5A">
            <w:pPr>
              <w:spacing w:before="60" w:after="40"/>
            </w:pPr>
            <w:r w:rsidRPr="00D15D87"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40A0F917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C9BAB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lastRenderedPageBreak/>
              <w:t>OH105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0D2E7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 xml:space="preserve">Mr Hubertus Marinus Cornelis </w:t>
            </w:r>
            <w:proofErr w:type="spellStart"/>
            <w:r w:rsidRPr="007D2C77">
              <w:rPr>
                <w:rFonts w:ascii="Arial" w:hAnsi="Arial" w:cs="Arial"/>
                <w:sz w:val="20"/>
              </w:rPr>
              <w:t>Jozef</w:t>
            </w:r>
            <w:proofErr w:type="spellEnd"/>
            <w:r w:rsidRPr="007D2C77">
              <w:rPr>
                <w:rFonts w:ascii="Arial" w:hAnsi="Arial" w:cs="Arial"/>
                <w:sz w:val="20"/>
              </w:rPr>
              <w:t xml:space="preserve"> (Huub) van der </w:t>
            </w:r>
            <w:proofErr w:type="spellStart"/>
            <w:r w:rsidRPr="007D2C77">
              <w:rPr>
                <w:rFonts w:ascii="Arial" w:hAnsi="Arial" w:cs="Arial"/>
                <w:sz w:val="20"/>
              </w:rPr>
              <w:t>Pennen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D3ECF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13/10/1999</w:t>
            </w:r>
          </w:p>
          <w:p w14:paraId="0F1F7D65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22/10/1999</w:t>
            </w:r>
          </w:p>
          <w:p w14:paraId="461A3846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27/10/1999</w:t>
            </w:r>
          </w:p>
          <w:p w14:paraId="76EDB230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03/11/1999</w:t>
            </w:r>
          </w:p>
          <w:p w14:paraId="17D9D6B3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10/11/1999</w:t>
            </w:r>
          </w:p>
          <w:p w14:paraId="1B0E3CD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17/11/1999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1A7B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C625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 hours 45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46570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Employee – Building Surveyor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45361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Dutch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F73F9" w14:textId="77777777" w:rsidR="00726E69" w:rsidRDefault="00726E69" w:rsidP="00BA2D5A">
            <w:pPr>
              <w:spacing w:before="60" w:after="40"/>
            </w:pPr>
            <w:r w:rsidRPr="00D15D87"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1AC98622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80B4D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OH106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A6222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Mrs Irene Ingham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9E740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16/03/2000</w:t>
            </w:r>
          </w:p>
          <w:p w14:paraId="45A93FFE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30/03/2000</w:t>
            </w:r>
          </w:p>
          <w:p w14:paraId="0908C08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13/04/2000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EB8E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9840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 hours 30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A431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Resident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D1863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D3C91" w14:textId="77777777" w:rsidR="00726E69" w:rsidRDefault="00726E69" w:rsidP="00BA2D5A">
            <w:pPr>
              <w:spacing w:before="60" w:after="40"/>
            </w:pPr>
            <w:r w:rsidRPr="00D15D87"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2CC5828A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2B78C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OH107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54D7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 xml:space="preserve">Lady Elizabeth </w:t>
            </w:r>
            <w:proofErr w:type="spellStart"/>
            <w:r w:rsidRPr="007D2C77">
              <w:rPr>
                <w:rFonts w:ascii="Arial" w:hAnsi="Arial" w:cs="Arial"/>
                <w:sz w:val="20"/>
              </w:rPr>
              <w:t>Hornabrook</w:t>
            </w:r>
            <w:proofErr w:type="spellEnd"/>
            <w:r w:rsidRPr="007D2C77">
              <w:rPr>
                <w:rFonts w:ascii="Arial" w:hAnsi="Arial" w:cs="Arial"/>
                <w:sz w:val="20"/>
              </w:rPr>
              <w:t xml:space="preserve"> Wilson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EDDB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27/04/2000</w:t>
            </w:r>
          </w:p>
          <w:p w14:paraId="39C3D9E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05/05/2000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B499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3C59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 hour 12 mins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FABC9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Resident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E22D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CB196" w14:textId="77777777" w:rsidR="00726E69" w:rsidRDefault="00726E69" w:rsidP="00BA2D5A">
            <w:pPr>
              <w:spacing w:before="60" w:after="40"/>
            </w:pPr>
            <w:r w:rsidRPr="00D15D87"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499284FA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2DA0B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>OH108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7AF88C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 w:rsidRPr="007D2C77">
              <w:rPr>
                <w:rFonts w:ascii="Arial" w:hAnsi="Arial" w:cs="Arial"/>
                <w:sz w:val="20"/>
              </w:rPr>
              <w:t xml:space="preserve">Mr Con </w:t>
            </w:r>
            <w:proofErr w:type="spellStart"/>
            <w:r w:rsidRPr="007D2C77">
              <w:rPr>
                <w:rFonts w:ascii="Arial" w:hAnsi="Arial" w:cs="Arial"/>
                <w:sz w:val="20"/>
              </w:rPr>
              <w:t>Savvas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E06EC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08/05/2001</w:t>
            </w:r>
          </w:p>
          <w:p w14:paraId="5A7C736F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17/05/2001</w:t>
            </w:r>
          </w:p>
          <w:p w14:paraId="7365522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22/05/2001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D5A11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50522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2C3B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Business Identity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B1F92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Greece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6E094" w14:textId="77777777" w:rsidR="00726E69" w:rsidRDefault="00726E69" w:rsidP="00BA2D5A">
            <w:pPr>
              <w:spacing w:before="60" w:after="40"/>
            </w:pPr>
            <w:r w:rsidRPr="00D15D87"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7F1A7B20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04445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OH109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BF599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Mr Arnie </w:t>
            </w:r>
            <w:proofErr w:type="spellStart"/>
            <w:r>
              <w:rPr>
                <w:rFonts w:ascii="Arial" w:hAnsi="Arial" w:cs="Arial"/>
                <w:sz w:val="20"/>
              </w:rPr>
              <w:t>Rossis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C9301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02/02/2012</w:t>
            </w:r>
          </w:p>
          <w:p w14:paraId="0B005A18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05/04/2012</w:t>
            </w:r>
          </w:p>
          <w:p w14:paraId="278CFE32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24/05/2012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095D5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10C22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 hours 47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B4294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Business identity, former resident,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5F385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Greek/Australian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C014A" w14:textId="77777777" w:rsidR="00726E69" w:rsidRPr="00D15D8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7489BAD3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F2759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OH110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95B1D1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Mr Paul Noonan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36CDA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03/02/2012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3BD71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74E2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 hour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DE730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Resident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AFF0B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72455" w14:textId="77777777" w:rsidR="00726E69" w:rsidRPr="00D15D8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0AE79315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D12ADC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OH111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661DA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Mrs Margo Bates OAM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C6071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10/02/2012</w:t>
            </w:r>
          </w:p>
          <w:p w14:paraId="215CA18D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24/02/2012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E512C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CF29B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 hour 26 minutes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3F443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Resident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E5A8D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48D25" w14:textId="77777777" w:rsidR="00726E69" w:rsidRPr="00D15D8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5CD37FFE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024529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OH112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2424B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Mr Steve </w:t>
            </w:r>
            <w:proofErr w:type="spellStart"/>
            <w:r>
              <w:rPr>
                <w:rFonts w:ascii="Arial" w:hAnsi="Arial" w:cs="Arial"/>
                <w:sz w:val="20"/>
              </w:rPr>
              <w:t>Condous</w:t>
            </w:r>
            <w:proofErr w:type="spellEnd"/>
            <w:r>
              <w:rPr>
                <w:rFonts w:ascii="Arial" w:hAnsi="Arial" w:cs="Arial"/>
                <w:sz w:val="20"/>
              </w:rPr>
              <w:t>, AM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2BCBB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17/02/2012</w:t>
            </w:r>
          </w:p>
          <w:p w14:paraId="062F29D4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08/03/2012</w:t>
            </w:r>
          </w:p>
          <w:p w14:paraId="5A645FF6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20/03/2012</w:t>
            </w:r>
          </w:p>
          <w:p w14:paraId="57C2582D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19/04/2012</w:t>
            </w:r>
          </w:p>
          <w:p w14:paraId="55BDA132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21/06/2012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DD5C0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E17BD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 hours 25 minutes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1AA91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Lord Mayor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94EA5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Greek/Australian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B0534" w14:textId="77777777" w:rsidR="00726E69" w:rsidRPr="00D15D8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Restrictions for Interviews #2 and #3</w:t>
            </w:r>
          </w:p>
        </w:tc>
      </w:tr>
      <w:tr w:rsidR="00726E69" w:rsidRPr="007D2C77" w14:paraId="70B1235A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E226E3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OH113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FAB6B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Mr Bob Angove, AM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08C0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23/02/2012</w:t>
            </w:r>
          </w:p>
          <w:p w14:paraId="2648EAEC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08/03/2012</w:t>
            </w:r>
          </w:p>
          <w:p w14:paraId="5669154F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29/03/2012</w:t>
            </w:r>
          </w:p>
          <w:p w14:paraId="18634CAC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26/04/2012</w:t>
            </w:r>
          </w:p>
          <w:p w14:paraId="34811536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10/05/2012</w:t>
            </w:r>
          </w:p>
          <w:p w14:paraId="57179155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07/06/2012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F461E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1B761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 hours 37 minutes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4CCD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Resident, former Councillor and Commonwealth Public Servant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354AE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48BB9" w14:textId="77777777" w:rsidR="00726E69" w:rsidRPr="00D15D8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Restrictions for interviews #3 and #4</w:t>
            </w:r>
          </w:p>
        </w:tc>
      </w:tr>
      <w:tr w:rsidR="00726E69" w:rsidRPr="007D2C77" w14:paraId="7BE62065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A62A2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OH114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C211D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Dr Michael Llewellyn-Smith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F348B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09/03/2012</w:t>
            </w:r>
          </w:p>
          <w:p w14:paraId="300F9EA0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30/03/2012</w:t>
            </w:r>
          </w:p>
          <w:p w14:paraId="624529B4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20/04/2012</w:t>
            </w:r>
          </w:p>
          <w:p w14:paraId="125DC678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03/05/2012</w:t>
            </w:r>
          </w:p>
          <w:p w14:paraId="3293A889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30/05/2012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5596C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47346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7 hours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74BF9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Resident, former City Planner, Town Clerk/City Manager and former Councillor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A7FED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Welsh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A734D" w14:textId="77777777" w:rsidR="00726E69" w:rsidRPr="00D15D8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Restrictions for Interviews #3 and #5</w:t>
            </w:r>
          </w:p>
        </w:tc>
      </w:tr>
      <w:tr w:rsidR="00726E69" w:rsidRPr="007D2C77" w14:paraId="7036AFDF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75B13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OH115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1C3B7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Dr Rex Lipman, AO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1E559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15/03/2012</w:t>
            </w:r>
          </w:p>
          <w:p w14:paraId="79686C1B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21/03/2012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853C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2B874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 hours 11 minutes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B3F10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Business identity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F2BA4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A22D1" w14:textId="77777777" w:rsidR="00726E69" w:rsidRPr="00D15D8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425AF8E0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05F94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OH116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389E43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Mrs Rosemary </w:t>
            </w:r>
            <w:proofErr w:type="spellStart"/>
            <w:r>
              <w:rPr>
                <w:rFonts w:ascii="Arial" w:hAnsi="Arial" w:cs="Arial"/>
                <w:sz w:val="20"/>
              </w:rPr>
              <w:t>Boucaut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C5438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21/03/2012</w:t>
            </w:r>
          </w:p>
          <w:p w14:paraId="25D7C70E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11/04/2012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C2E5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A99AC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 hours 18 minutes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61BB3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Resident, former Councillor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16F0E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English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E3B70" w14:textId="77777777" w:rsidR="00726E69" w:rsidRPr="00D15D8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06914330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0A8444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OH117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0E4D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Sr Judith Redden </w:t>
            </w:r>
            <w:proofErr w:type="spellStart"/>
            <w:r>
              <w:rPr>
                <w:rFonts w:ascii="Arial" w:hAnsi="Arial" w:cs="Arial"/>
                <w:sz w:val="20"/>
              </w:rPr>
              <w:t>rsm</w:t>
            </w:r>
            <w:proofErr w:type="spellEnd"/>
            <w:r>
              <w:rPr>
                <w:rFonts w:ascii="Arial" w:hAnsi="Arial" w:cs="Arial"/>
                <w:sz w:val="20"/>
              </w:rPr>
              <w:t>, AO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7F88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17/05/2012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62684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056C4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 hours 23 minutes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D7B9D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School Principal - business identity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C0AC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65ED8" w14:textId="77777777" w:rsidR="00726E69" w:rsidRPr="00D15D8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4C348F0B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CB3D31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OH118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F72F7B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Mrs Lorraine Venn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561BE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18/05/2012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38A9D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9AC02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 hours 20 minutes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8B60C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Former employee in City Treasurer’s Department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CC4CC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A92B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765A9C7E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606A39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OH119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D7BC49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Mrs Shirley Cocks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F2379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08/06/2012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0A276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569F9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58 minutes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F5EE2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Resident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7CD62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EF4CF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Restricted to transcript of </w:t>
            </w:r>
            <w:r>
              <w:rPr>
                <w:rFonts w:ascii="Arial" w:hAnsi="Arial" w:cs="Arial"/>
                <w:sz w:val="20"/>
              </w:rPr>
              <w:lastRenderedPageBreak/>
              <w:t>conversation. No access to recording</w:t>
            </w:r>
          </w:p>
          <w:p w14:paraId="67425242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</w:tr>
      <w:tr w:rsidR="00726E69" w:rsidRPr="007D2C77" w14:paraId="783F34ED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32965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OH 120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BF7315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Mrs </w:t>
            </w:r>
            <w:proofErr w:type="spellStart"/>
            <w:r>
              <w:rPr>
                <w:rFonts w:ascii="Arial" w:hAnsi="Arial" w:cs="Arial"/>
                <w:sz w:val="20"/>
              </w:rPr>
              <w:t>Daynea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Hill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ECBCA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01/02/2013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CD216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45754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 hours approx.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71A5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City employee &amp; co-partner is establishing Lucia’s Pizza Bar 1957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A59DE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66074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Open </w:t>
            </w:r>
          </w:p>
        </w:tc>
      </w:tr>
      <w:tr w:rsidR="00726E69" w:rsidRPr="007D2C77" w14:paraId="5E27E1CF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DE72CB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OH 121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E6919E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Ms Cath Kerry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D12E6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07/02/2013</w:t>
            </w:r>
          </w:p>
          <w:p w14:paraId="427AB362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27/02/2013</w:t>
            </w:r>
          </w:p>
          <w:p w14:paraId="7840886C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13/03/2013</w:t>
            </w:r>
          </w:p>
          <w:p w14:paraId="5EBE7E8F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20/03/2013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A205F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8AFFC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 hours approx.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4175C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Business woman, caterer; Manager of Art Gallery Restaurant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102D5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English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67A20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3B47BAB4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0EA747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OH 122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3429E8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Mr Newell </w:t>
            </w:r>
            <w:proofErr w:type="spellStart"/>
            <w:r>
              <w:rPr>
                <w:rFonts w:ascii="Arial" w:hAnsi="Arial" w:cs="Arial"/>
                <w:sz w:val="20"/>
              </w:rPr>
              <w:t>Platten</w:t>
            </w:r>
            <w:proofErr w:type="spellEnd"/>
            <w:r>
              <w:rPr>
                <w:rFonts w:ascii="Arial" w:hAnsi="Arial" w:cs="Arial"/>
                <w:sz w:val="20"/>
              </w:rPr>
              <w:t>, AM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87E53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14/02/2013</w:t>
            </w:r>
          </w:p>
          <w:p w14:paraId="6A531635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21/02/2013</w:t>
            </w:r>
          </w:p>
          <w:p w14:paraId="1087EA3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22/02/2013</w:t>
            </w:r>
          </w:p>
          <w:p w14:paraId="4930F63A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18/04/2013</w:t>
            </w:r>
          </w:p>
          <w:p w14:paraId="7662FC63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24/04/2013</w:t>
            </w:r>
          </w:p>
          <w:p w14:paraId="4E7962B1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08/05/2013</w:t>
            </w:r>
          </w:p>
          <w:p w14:paraId="21CBFC8A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15/05/2013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4049D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1C3A5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 hours approx.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B44CB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Resident; North Adelaide-and city-based architect; Chief Design Architect with SAHT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AEDE5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5555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0627E0CD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D26BE6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OH 123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822E99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Mr Keith Altmann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26778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02/02/2013</w:t>
            </w:r>
          </w:p>
          <w:p w14:paraId="7F882FCC" w14:textId="77777777" w:rsidR="00726E69" w:rsidRPr="007D2C77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06/03/2013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E90B5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2434D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3.5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CA8C1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Business-man- owner of Popeye 1962 – 2011 and Jolley’s Boathouse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2CE66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51A8A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4CF4D998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E7C295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OH 124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20AB1D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Ms Patricia Stretton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16156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01/03/2013</w:t>
            </w:r>
          </w:p>
          <w:p w14:paraId="1D0FE601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05/04/2013</w:t>
            </w:r>
          </w:p>
          <w:p w14:paraId="05F76BF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19/04/2013</w:t>
            </w:r>
          </w:p>
          <w:p w14:paraId="7FF58DA9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88FAC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C75F4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4.30 </w:t>
            </w:r>
            <w:proofErr w:type="spellStart"/>
            <w:r>
              <w:rPr>
                <w:rFonts w:ascii="Arial" w:hAnsi="Arial" w:cs="Arial"/>
                <w:sz w:val="20"/>
              </w:rPr>
              <w:t>approx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5DB86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North Adelaide resident; activist; researcher and employee in historical institutions on North Terrace</w:t>
            </w:r>
          </w:p>
          <w:p w14:paraId="4CC35AE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324BC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531D1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122EBCAD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4C7EAC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OH 125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A4803F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Mrs Dulcie </w:t>
            </w:r>
            <w:proofErr w:type="spellStart"/>
            <w:r>
              <w:rPr>
                <w:rFonts w:ascii="Arial" w:hAnsi="Arial" w:cs="Arial"/>
                <w:sz w:val="20"/>
              </w:rPr>
              <w:t>Boag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8E315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08/03/2013</w:t>
            </w:r>
          </w:p>
          <w:p w14:paraId="198C4937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15/03/2013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17961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A5322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4117A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Long-time volunteer (33+ years) at Hutt Street Centre of Homeless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F2BCC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FE69B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7F8E7E85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08EFB2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OH 126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E05801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Mr Joe </w:t>
            </w:r>
            <w:proofErr w:type="spellStart"/>
            <w:r>
              <w:rPr>
                <w:rFonts w:ascii="Arial" w:hAnsi="Arial" w:cs="Arial"/>
                <w:sz w:val="20"/>
              </w:rPr>
              <w:t>Francese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CFE20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14/03/2013</w:t>
            </w:r>
          </w:p>
          <w:p w14:paraId="4DCDCA58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10/04/2013</w:t>
            </w:r>
          </w:p>
          <w:p w14:paraId="6AD87F10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01/05/2013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F74A3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A5361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D72A0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Long-time employee (49 years) of ACC &amp; casual employee in SA Hotel for 18 years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33B6A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Italian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B42CD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Some restrictions apply</w:t>
            </w:r>
          </w:p>
        </w:tc>
      </w:tr>
      <w:tr w:rsidR="00726E69" w:rsidRPr="007D2C77" w14:paraId="009C9A1E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98C288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OH 127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6BABF4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Mr Rex Harris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09399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21/03/2013</w:t>
            </w:r>
          </w:p>
          <w:p w14:paraId="691B13E5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28/03/2013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724B0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74E61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1.5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69BEE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Long-time employee (35 years) in administration and executive roles in ACC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8D83E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CBA1B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128AD4B9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D13191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OH 128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6731C8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Mr Henry </w:t>
            </w:r>
            <w:proofErr w:type="spellStart"/>
            <w:r>
              <w:rPr>
                <w:rFonts w:ascii="Arial" w:hAnsi="Arial" w:cs="Arial"/>
                <w:sz w:val="20"/>
              </w:rPr>
              <w:t>Ninio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DD482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02/05/2013</w:t>
            </w:r>
          </w:p>
          <w:p w14:paraId="59FE516C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16/05/2013</w:t>
            </w:r>
          </w:p>
          <w:p w14:paraId="0C86800B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13/06/2013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AD760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54C40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3.25 hours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B0CF1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Former Lord Mayor of ACC; Councillor and </w:t>
            </w:r>
            <w:r>
              <w:rPr>
                <w:rFonts w:ascii="Arial" w:hAnsi="Arial" w:cs="Arial"/>
                <w:sz w:val="20"/>
              </w:rPr>
              <w:lastRenderedPageBreak/>
              <w:t>Alderman and City businessman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C3D48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Egyptian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7FB26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</w:t>
            </w:r>
          </w:p>
        </w:tc>
      </w:tr>
      <w:tr w:rsidR="00726E69" w:rsidRPr="007D2C77" w14:paraId="15D59D37" w14:textId="77777777" w:rsidTr="00BA2D5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0F709B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5FDB60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FCF76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6B6B0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193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B4918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FD84F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A508C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119BF" w14:textId="77777777" w:rsidR="00726E69" w:rsidRDefault="00726E69" w:rsidP="00BA2D5A">
            <w:pPr>
              <w:spacing w:before="60" w:after="40"/>
              <w:rPr>
                <w:rFonts w:ascii="Arial" w:hAnsi="Arial" w:cs="Arial"/>
                <w:sz w:val="20"/>
              </w:rPr>
            </w:pPr>
          </w:p>
        </w:tc>
      </w:tr>
    </w:tbl>
    <w:p w14:paraId="3EFCFEE1" w14:textId="77777777" w:rsidR="00726E69" w:rsidRDefault="00726E69" w:rsidP="00726E69">
      <w:pPr>
        <w:spacing w:before="60" w:after="40"/>
      </w:pPr>
    </w:p>
    <w:p w14:paraId="0ACAC48D" w14:textId="77777777" w:rsidR="00726E69" w:rsidRDefault="00726E69" w:rsidP="00726E69">
      <w:pPr>
        <w:spacing w:before="60" w:after="40"/>
      </w:pPr>
    </w:p>
    <w:p w14:paraId="1FE2FB4A" w14:textId="77777777" w:rsidR="00726E69" w:rsidRPr="001A4BDF" w:rsidRDefault="00726E69" w:rsidP="00726E69">
      <w:pPr>
        <w:spacing w:before="60" w:after="40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OH </w:t>
      </w:r>
      <w:r w:rsidRPr="001A4BDF">
        <w:rPr>
          <w:rFonts w:ascii="Calibri" w:hAnsi="Calibri"/>
          <w:b/>
        </w:rPr>
        <w:t>Categories:</w:t>
      </w:r>
    </w:p>
    <w:p w14:paraId="61CF03D9" w14:textId="77777777" w:rsidR="00726E69" w:rsidRPr="001A4BDF" w:rsidRDefault="00726E69" w:rsidP="00726E69">
      <w:pPr>
        <w:spacing w:before="60" w:after="40"/>
        <w:rPr>
          <w:rFonts w:ascii="Calibri" w:hAnsi="Calibri"/>
        </w:rPr>
      </w:pPr>
      <w:r w:rsidRPr="001A4BDF">
        <w:rPr>
          <w:rFonts w:ascii="Calibri" w:hAnsi="Calibri"/>
        </w:rPr>
        <w:t>Lord Mayor</w:t>
      </w:r>
    </w:p>
    <w:p w14:paraId="5DD37DFD" w14:textId="77777777" w:rsidR="00726E69" w:rsidRPr="001A4BDF" w:rsidRDefault="00726E69" w:rsidP="00726E69">
      <w:pPr>
        <w:spacing w:before="60" w:after="40"/>
        <w:rPr>
          <w:rFonts w:ascii="Calibri" w:hAnsi="Calibri"/>
        </w:rPr>
      </w:pPr>
      <w:r w:rsidRPr="001A4BDF">
        <w:rPr>
          <w:rFonts w:ascii="Calibri" w:hAnsi="Calibri"/>
        </w:rPr>
        <w:t>Councillor</w:t>
      </w:r>
    </w:p>
    <w:p w14:paraId="15952ACE" w14:textId="77777777" w:rsidR="00726E69" w:rsidRPr="001A4BDF" w:rsidRDefault="00726E69" w:rsidP="00726E69">
      <w:pPr>
        <w:spacing w:before="60" w:after="40"/>
        <w:rPr>
          <w:rFonts w:ascii="Calibri" w:hAnsi="Calibri"/>
        </w:rPr>
      </w:pPr>
      <w:r w:rsidRPr="001A4BDF">
        <w:rPr>
          <w:rFonts w:ascii="Calibri" w:hAnsi="Calibri"/>
        </w:rPr>
        <w:t>Former employee - Position</w:t>
      </w:r>
    </w:p>
    <w:p w14:paraId="1697D6CA" w14:textId="77777777" w:rsidR="00726E69" w:rsidRPr="001A4BDF" w:rsidRDefault="00726E69" w:rsidP="00726E69">
      <w:pPr>
        <w:spacing w:before="60" w:after="40"/>
        <w:rPr>
          <w:rFonts w:ascii="Calibri" w:hAnsi="Calibri"/>
        </w:rPr>
      </w:pPr>
      <w:r w:rsidRPr="001A4BDF">
        <w:rPr>
          <w:rFonts w:ascii="Calibri" w:hAnsi="Calibri"/>
        </w:rPr>
        <w:t>Long term resident</w:t>
      </w:r>
    </w:p>
    <w:p w14:paraId="5A17AE77" w14:textId="77777777" w:rsidR="00726E69" w:rsidRPr="001A4BDF" w:rsidRDefault="00726E69" w:rsidP="00726E69">
      <w:pPr>
        <w:spacing w:before="60" w:after="40"/>
        <w:rPr>
          <w:rFonts w:ascii="Calibri" w:hAnsi="Calibri"/>
        </w:rPr>
      </w:pPr>
      <w:r w:rsidRPr="001A4BDF">
        <w:rPr>
          <w:rFonts w:ascii="Calibri" w:hAnsi="Calibri"/>
        </w:rPr>
        <w:t>Business Identity</w:t>
      </w:r>
    </w:p>
    <w:p w14:paraId="598CF614" w14:textId="77777777" w:rsidR="00726E69" w:rsidRDefault="00726E69" w:rsidP="00726E69">
      <w:pPr>
        <w:spacing w:before="60" w:after="40"/>
        <w:rPr>
          <w:rFonts w:ascii="Calibri" w:hAnsi="Calibri"/>
        </w:rPr>
      </w:pPr>
      <w:r w:rsidRPr="001A4BDF">
        <w:rPr>
          <w:rFonts w:ascii="Calibri" w:hAnsi="Calibri"/>
        </w:rPr>
        <w:t>Community Leader</w:t>
      </w:r>
    </w:p>
    <w:p w14:paraId="0FC937DB" w14:textId="77777777" w:rsidR="00726E69" w:rsidRDefault="00726E69" w:rsidP="00726E69">
      <w:pPr>
        <w:spacing w:before="60" w:after="40"/>
        <w:rPr>
          <w:rFonts w:ascii="Calibri" w:hAnsi="Calibri"/>
        </w:rPr>
      </w:pPr>
    </w:p>
    <w:p w14:paraId="35709730" w14:textId="77777777" w:rsidR="00726E69" w:rsidRPr="00BB2EE4" w:rsidRDefault="00726E69" w:rsidP="00726E69">
      <w:pPr>
        <w:spacing w:before="60" w:after="40"/>
        <w:rPr>
          <w:rFonts w:ascii="Calibri" w:hAnsi="Calibri"/>
          <w:b/>
        </w:rPr>
      </w:pPr>
      <w:r w:rsidRPr="00BB2EE4">
        <w:rPr>
          <w:rFonts w:ascii="Calibri" w:hAnsi="Calibri"/>
          <w:b/>
        </w:rPr>
        <w:t>Restricted Access:</w:t>
      </w:r>
    </w:p>
    <w:p w14:paraId="3B64E2FB" w14:textId="77777777" w:rsidR="00726E69" w:rsidRPr="001A4BDF" w:rsidRDefault="00726E69" w:rsidP="00726E69">
      <w:pPr>
        <w:spacing w:before="60" w:after="40"/>
        <w:rPr>
          <w:rFonts w:ascii="Calibri" w:hAnsi="Calibri"/>
        </w:rPr>
      </w:pPr>
      <w:r>
        <w:rPr>
          <w:rFonts w:ascii="Calibri" w:hAnsi="Calibri"/>
        </w:rPr>
        <w:t xml:space="preserve">This means the interviewee has placed a restriction on public access to their recorded interviews and transcripts. </w:t>
      </w:r>
      <w:proofErr w:type="gramStart"/>
      <w:r>
        <w:rPr>
          <w:rFonts w:ascii="Calibri" w:hAnsi="Calibri"/>
        </w:rPr>
        <w:t>Generally</w:t>
      </w:r>
      <w:proofErr w:type="gramEnd"/>
      <w:r>
        <w:rPr>
          <w:rFonts w:ascii="Calibri" w:hAnsi="Calibri"/>
        </w:rPr>
        <w:t xml:space="preserve"> the restriction applies up until the death of the interviewee, or a period of time thereafter (e.g. 5 years). Sometimes the right of allowing access to an interview following the interviewees’ death is vested in the family who may grant it upon application from a member of the public. Please contact the City Archives for details of access restrictions.</w:t>
      </w:r>
    </w:p>
    <w:p w14:paraId="40E23A5D" w14:textId="37949441" w:rsidR="004C4E58" w:rsidRPr="00E8299C" w:rsidRDefault="004C4E58" w:rsidP="00726E69">
      <w:pPr>
        <w:pStyle w:val="BasicParagraph"/>
        <w:spacing w:after="120" w:line="240" w:lineRule="auto"/>
        <w:rPr>
          <w:rFonts w:ascii="Arial" w:hAnsi="Arial" w:cs="Arial"/>
          <w:color w:val="333F48"/>
          <w:spacing w:val="0"/>
        </w:rPr>
      </w:pPr>
    </w:p>
    <w:sectPr w:rsidR="004C4E58" w:rsidRPr="00E8299C" w:rsidSect="00FC30FE">
      <w:headerReference w:type="default" r:id="rId8"/>
      <w:footerReference w:type="default" r:id="rId9"/>
      <w:pgSz w:w="16838" w:h="11906" w:orient="landscape"/>
      <w:pgMar w:top="720" w:right="720" w:bottom="720" w:left="720" w:header="19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CFE3E5" w14:textId="77777777" w:rsidR="00726E69" w:rsidRDefault="00726E69" w:rsidP="009C4453">
      <w:r>
        <w:separator/>
      </w:r>
    </w:p>
  </w:endnote>
  <w:endnote w:type="continuationSeparator" w:id="0">
    <w:p w14:paraId="32DE7905" w14:textId="77777777" w:rsidR="00726E69" w:rsidRDefault="00726E69" w:rsidP="009C4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L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B1364" w14:textId="77777777" w:rsidR="00E07749" w:rsidRPr="00E8299C" w:rsidRDefault="000C47B2">
    <w:pPr>
      <w:pStyle w:val="Footer"/>
      <w:rPr>
        <w:rFonts w:ascii="Arial" w:hAnsi="Arial" w:cs="Arial"/>
        <w:color w:val="333F48"/>
        <w:sz w:val="20"/>
      </w:rPr>
    </w:pPr>
    <w:r w:rsidRPr="00E8299C">
      <w:rPr>
        <w:rFonts w:ascii="Arial" w:hAnsi="Arial" w:cs="Arial"/>
        <w:noProof/>
        <w:color w:val="333F48"/>
        <w:sz w:val="20"/>
      </w:rPr>
      <w:drawing>
        <wp:anchor distT="0" distB="0" distL="114300" distR="114300" simplePos="0" relativeHeight="251664384" behindDoc="1" locked="0" layoutInCell="1" allowOverlap="1" wp14:anchorId="598A22C0" wp14:editId="2364020F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81600" cy="2732400"/>
          <wp:effectExtent l="0" t="0" r="63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77620_Corporate ID_Letterhead_V6_FA.jpg"/>
                  <pic:cNvPicPr/>
                </pic:nvPicPr>
                <pic:blipFill rotWithShape="1"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74536"/>
                  <a:stretch/>
                </pic:blipFill>
                <pic:spPr bwMode="auto">
                  <a:xfrm>
                    <a:off x="0" y="0"/>
                    <a:ext cx="7581600" cy="2732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6263" w:rsidRPr="00E8299C">
      <w:rPr>
        <w:rFonts w:ascii="Arial" w:hAnsi="Arial" w:cs="Arial"/>
        <w:noProof/>
        <w:color w:val="333F48"/>
        <w:sz w:val="20"/>
      </w:rPr>
      <w:drawing>
        <wp:anchor distT="0" distB="0" distL="114300" distR="114300" simplePos="0" relativeHeight="251662336" behindDoc="1" locked="0" layoutInCell="1" allowOverlap="1" wp14:anchorId="4EAFB8EA" wp14:editId="4655BD14">
          <wp:simplePos x="0" y="0"/>
          <wp:positionH relativeFrom="page">
            <wp:posOffset>-11430</wp:posOffset>
          </wp:positionH>
          <wp:positionV relativeFrom="page">
            <wp:posOffset>8006715</wp:posOffset>
          </wp:positionV>
          <wp:extent cx="7583170" cy="273113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77620_Corporate ID_Letterhead_V6_FA.jpg"/>
                  <pic:cNvPicPr/>
                </pic:nvPicPr>
                <pic:blipFill rotWithShape="1"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74536"/>
                  <a:stretch/>
                </pic:blipFill>
                <pic:spPr bwMode="auto">
                  <a:xfrm>
                    <a:off x="0" y="0"/>
                    <a:ext cx="7583170" cy="2731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E5DABA" w14:textId="77777777" w:rsidR="00726E69" w:rsidRDefault="00726E69" w:rsidP="009C4453">
      <w:r>
        <w:separator/>
      </w:r>
    </w:p>
  </w:footnote>
  <w:footnote w:type="continuationSeparator" w:id="0">
    <w:p w14:paraId="178626D0" w14:textId="77777777" w:rsidR="00726E69" w:rsidRDefault="00726E69" w:rsidP="009C44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E1E79" w14:textId="77777777" w:rsidR="009C4453" w:rsidRPr="00E8299C" w:rsidRDefault="00575A43">
    <w:pPr>
      <w:pStyle w:val="Header"/>
      <w:rPr>
        <w:rFonts w:ascii="Arial" w:hAnsi="Arial" w:cs="Arial"/>
        <w:color w:val="333F48"/>
        <w:sz w:val="20"/>
      </w:rPr>
    </w:pPr>
    <w:r w:rsidRPr="00E8299C">
      <w:rPr>
        <w:rFonts w:ascii="Arial" w:hAnsi="Arial" w:cs="Arial"/>
        <w:noProof/>
        <w:color w:val="333F48"/>
        <w:sz w:val="20"/>
      </w:rPr>
      <w:drawing>
        <wp:anchor distT="0" distB="0" distL="114300" distR="114300" simplePos="0" relativeHeight="251660288" behindDoc="1" locked="0" layoutInCell="1" allowOverlap="1" wp14:anchorId="07F66EA8" wp14:editId="13FFDB3B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85200" cy="15696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77620_Corporate ID_Letterhead_V6_FA.jpg"/>
                  <pic:cNvPicPr/>
                </pic:nvPicPr>
                <pic:blipFill rotWithShape="1"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r="-22" b="85355"/>
                  <a:stretch/>
                </pic:blipFill>
                <pic:spPr bwMode="auto">
                  <a:xfrm>
                    <a:off x="0" y="0"/>
                    <a:ext cx="7585200" cy="156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582A3A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E69"/>
    <w:rsid w:val="00047416"/>
    <w:rsid w:val="000A3479"/>
    <w:rsid w:val="000C47B2"/>
    <w:rsid w:val="001F1A2F"/>
    <w:rsid w:val="001F35B7"/>
    <w:rsid w:val="00395C33"/>
    <w:rsid w:val="00435F6D"/>
    <w:rsid w:val="004C4E58"/>
    <w:rsid w:val="00506370"/>
    <w:rsid w:val="00516FD4"/>
    <w:rsid w:val="00575A43"/>
    <w:rsid w:val="00585F31"/>
    <w:rsid w:val="00625240"/>
    <w:rsid w:val="00630FE0"/>
    <w:rsid w:val="00726E69"/>
    <w:rsid w:val="00780388"/>
    <w:rsid w:val="00901593"/>
    <w:rsid w:val="00996263"/>
    <w:rsid w:val="009C4453"/>
    <w:rsid w:val="00B07B6C"/>
    <w:rsid w:val="00B4436F"/>
    <w:rsid w:val="00BE059E"/>
    <w:rsid w:val="00C1095F"/>
    <w:rsid w:val="00D64953"/>
    <w:rsid w:val="00E07749"/>
    <w:rsid w:val="00E236E6"/>
    <w:rsid w:val="00E8299C"/>
    <w:rsid w:val="00F21B67"/>
    <w:rsid w:val="00F319F5"/>
    <w:rsid w:val="00FB5709"/>
    <w:rsid w:val="00FC30FE"/>
    <w:rsid w:val="00FF3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1BDE4AC"/>
  <w15:docId w15:val="{3D5403A8-1E42-4DCC-9DEE-76584D783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26E69"/>
    <w:pPr>
      <w:spacing w:after="0" w:line="240" w:lineRule="auto"/>
    </w:pPr>
    <w:rPr>
      <w:rFonts w:ascii="Garamond" w:eastAsia="Times New Roman" w:hAnsi="Garamond" w:cs="Times New Roman"/>
      <w:sz w:val="24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C44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C4453"/>
  </w:style>
  <w:style w:type="paragraph" w:styleId="Footer">
    <w:name w:val="footer"/>
    <w:basedOn w:val="Normal"/>
    <w:link w:val="FooterChar"/>
    <w:unhideWhenUsed/>
    <w:rsid w:val="009C44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9C4453"/>
  </w:style>
  <w:style w:type="paragraph" w:styleId="BalloonText">
    <w:name w:val="Balloon Text"/>
    <w:basedOn w:val="Normal"/>
    <w:link w:val="BalloonTextChar"/>
    <w:unhideWhenUsed/>
    <w:rsid w:val="009C44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C4453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4C4E58"/>
    <w:pPr>
      <w:suppressAutoHyphens/>
      <w:autoSpaceDE w:val="0"/>
      <w:autoSpaceDN w:val="0"/>
      <w:adjustRightInd w:val="0"/>
      <w:spacing w:line="260" w:lineRule="atLeast"/>
      <w:textAlignment w:val="center"/>
    </w:pPr>
    <w:rPr>
      <w:rFonts w:ascii="HelveticaNeueLT Std Lt" w:hAnsi="HelveticaNeueLT Std Lt" w:cs="HelveticaNeueLT Std Lt"/>
      <w:color w:val="000000"/>
      <w:spacing w:val="-5"/>
      <w:sz w:val="20"/>
      <w:lang w:val="en-US"/>
    </w:rPr>
  </w:style>
  <w:style w:type="character" w:styleId="PageNumber">
    <w:name w:val="page number"/>
    <w:rsid w:val="00726E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ccfp01\apps\Templates\CoA%20one-pg%20(landscape)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2A34C-02B1-4C98-8DAD-CE901C953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CoA one-pg (landscape) Template.dotx</Template>
  <TotalTime>0</TotalTime>
  <Pages>19</Pages>
  <Words>2249</Words>
  <Characters>12824</Characters>
  <Application>Microsoft Office Word</Application>
  <DocSecurity>4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Adelaide City Council</Company>
  <LinksUpToDate>false</LinksUpToDate>
  <CharactersWithSpaces>15043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Thornton</dc:creator>
  <cp:lastModifiedBy>Liz Harkin</cp:lastModifiedBy>
  <cp:revision>2</cp:revision>
  <dcterms:created xsi:type="dcterms:W3CDTF">2020-02-04T01:18:00Z</dcterms:created>
  <dcterms:modified xsi:type="dcterms:W3CDTF">2020-02-04T01:18:00Z</dcterms:modified>
</cp:coreProperties>
</file>