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984" w:rsidRDefault="004F09E2" w:rsidP="008F4A78">
      <w:pPr>
        <w:ind w:left="-567" w:right="-11"/>
        <w:jc w:val="center"/>
        <w:rPr>
          <w:rFonts w:ascii="Castellar" w:hAnsi="Castellar"/>
          <w:b/>
          <w:sz w:val="44"/>
          <w:szCs w:val="44"/>
        </w:rPr>
      </w:pPr>
      <w:r>
        <w:rPr>
          <w:noProof/>
          <w:lang w:eastAsia="en-AU"/>
        </w:rPr>
        <mc:AlternateContent>
          <mc:Choice Requires="wps">
            <w:drawing>
              <wp:anchor distT="0" distB="0" distL="114300" distR="114300" simplePos="0" relativeHeight="251812864" behindDoc="0" locked="0" layoutInCell="1" allowOverlap="1">
                <wp:simplePos x="0" y="0"/>
                <wp:positionH relativeFrom="column">
                  <wp:posOffset>989330</wp:posOffset>
                </wp:positionH>
                <wp:positionV relativeFrom="paragraph">
                  <wp:posOffset>7028815</wp:posOffset>
                </wp:positionV>
                <wp:extent cx="4524375" cy="1988185"/>
                <wp:effectExtent l="0" t="0" r="0" b="0"/>
                <wp:wrapNone/>
                <wp:docPr id="7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98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076" w:rsidRPr="00AB4633" w:rsidRDefault="00E33076" w:rsidP="00104984">
                            <w:pPr>
                              <w:jc w:val="center"/>
                              <w:rPr>
                                <w:rFonts w:ascii="Calibri" w:hAnsi="Calibri" w:cs="Calibri"/>
                                <w:b/>
                                <w:color w:val="FFFFFF" w:themeColor="background1"/>
                                <w:sz w:val="40"/>
                                <w:szCs w:val="40"/>
                              </w:rPr>
                            </w:pPr>
                            <w:r>
                              <w:rPr>
                                <w:rFonts w:ascii="Calibri" w:hAnsi="Calibri" w:cs="Calibri"/>
                                <w:b/>
                                <w:color w:val="FFFFFF" w:themeColor="background1"/>
                                <w:sz w:val="40"/>
                                <w:szCs w:val="40"/>
                              </w:rPr>
                              <w:t>Chapter 15</w:t>
                            </w:r>
                          </w:p>
                          <w:p w:rsidR="00E33076" w:rsidRPr="00AB4633" w:rsidRDefault="00E33076" w:rsidP="00104984">
                            <w:pPr>
                              <w:jc w:val="center"/>
                              <w:rPr>
                                <w:rFonts w:ascii="Calibri" w:hAnsi="Calibri" w:cs="Calibri"/>
                                <w:b/>
                                <w:color w:val="FFFFFF" w:themeColor="background1"/>
                                <w:sz w:val="32"/>
                                <w:szCs w:val="32"/>
                              </w:rPr>
                            </w:pPr>
                            <w:r>
                              <w:rPr>
                                <w:rFonts w:ascii="Calibri" w:hAnsi="Calibri" w:cs="Calibri"/>
                                <w:b/>
                                <w:color w:val="FFFFFF" w:themeColor="background1"/>
                                <w:sz w:val="32"/>
                                <w:szCs w:val="32"/>
                              </w:rPr>
                              <w:t xml:space="preserve"> </w:t>
                            </w:r>
                            <w:r w:rsidRPr="003017F3">
                              <w:rPr>
                                <w:rFonts w:ascii="Calibri" w:hAnsi="Calibri" w:cs="Calibri"/>
                                <w:b/>
                                <w:color w:val="FFFFFF" w:themeColor="background1"/>
                                <w:sz w:val="32"/>
                                <w:szCs w:val="32"/>
                              </w:rPr>
                              <w:t xml:space="preserve">Victoria </w:t>
                            </w:r>
                            <w:r>
                              <w:rPr>
                                <w:rFonts w:ascii="Calibri" w:hAnsi="Calibri" w:cs="Calibri"/>
                                <w:b/>
                                <w:color w:val="FFFFFF" w:themeColor="background1"/>
                                <w:sz w:val="32"/>
                                <w:szCs w:val="32"/>
                              </w:rPr>
                              <w:t>Park</w:t>
                            </w:r>
                            <w:r w:rsidRPr="003017F3">
                              <w:rPr>
                                <w:rFonts w:ascii="Calibri" w:hAnsi="Calibri" w:cs="Calibri"/>
                                <w:b/>
                                <w:color w:val="FFFFFF" w:themeColor="background1"/>
                                <w:sz w:val="32"/>
                                <w:szCs w:val="32"/>
                              </w:rPr>
                              <w:t>/</w:t>
                            </w:r>
                            <w:r>
                              <w:rPr>
                                <w:rFonts w:ascii="Calibri" w:hAnsi="Calibri" w:cs="Calibri"/>
                                <w:b/>
                                <w:color w:val="FFFFFF" w:themeColor="background1"/>
                                <w:sz w:val="32"/>
                                <w:szCs w:val="32"/>
                              </w:rPr>
                              <w:t>Pakapakanthi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left:0;text-align:left;margin-left:77.9pt;margin-top:553.45pt;width:356.25pt;height:156.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xRuA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" filled="f" stroked="f">
                <v:textbox>
                  <w:txbxContent>
                    <w:p w:rsidR="00390F36" w:rsidRPr="00AB4633" w:rsidRDefault="00390F36" w:rsidP="00104984">
                      <w:pPr>
                        <w:jc w:val="center"/>
                        <w:rPr>
                          <w:rFonts w:ascii="Calibri" w:hAnsi="Calibri" w:cs="Calibri"/>
                          <w:b/>
                          <w:color w:val="FFFFFF" w:themeColor="background1"/>
                          <w:sz w:val="40"/>
                          <w:szCs w:val="40"/>
                        </w:rPr>
                      </w:pPr>
                      <w:r>
                        <w:rPr>
                          <w:rFonts w:ascii="Calibri" w:hAnsi="Calibri" w:cs="Calibri"/>
                          <w:b/>
                          <w:color w:val="FFFFFF" w:themeColor="background1"/>
                          <w:sz w:val="40"/>
                          <w:szCs w:val="40"/>
                        </w:rPr>
                        <w:t>Chapter 15</w:t>
                      </w:r>
                    </w:p>
                    <w:p w:rsidR="00390F36" w:rsidRPr="00AB4633" w:rsidRDefault="00390F36" w:rsidP="00104984">
                      <w:pPr>
                        <w:jc w:val="center"/>
                        <w:rPr>
                          <w:rFonts w:ascii="Calibri" w:hAnsi="Calibri" w:cs="Calibri"/>
                          <w:b/>
                          <w:color w:val="FFFFFF" w:themeColor="background1"/>
                          <w:sz w:val="32"/>
                          <w:szCs w:val="32"/>
                        </w:rPr>
                      </w:pPr>
                      <w:r>
                        <w:rPr>
                          <w:rFonts w:ascii="Calibri" w:hAnsi="Calibri" w:cs="Calibri"/>
                          <w:b/>
                          <w:color w:val="FFFFFF" w:themeColor="background1"/>
                          <w:sz w:val="32"/>
                          <w:szCs w:val="32"/>
                        </w:rPr>
                        <w:t xml:space="preserve"> </w:t>
                      </w:r>
                      <w:r w:rsidRPr="003017F3">
                        <w:rPr>
                          <w:rFonts w:ascii="Calibri" w:hAnsi="Calibri" w:cs="Calibri"/>
                          <w:b/>
                          <w:color w:val="FFFFFF" w:themeColor="background1"/>
                          <w:sz w:val="32"/>
                          <w:szCs w:val="32"/>
                        </w:rPr>
                        <w:t xml:space="preserve">Victoria </w:t>
                      </w:r>
                      <w:r>
                        <w:rPr>
                          <w:rFonts w:ascii="Calibri" w:hAnsi="Calibri" w:cs="Calibri"/>
                          <w:b/>
                          <w:color w:val="FFFFFF" w:themeColor="background1"/>
                          <w:sz w:val="32"/>
                          <w:szCs w:val="32"/>
                        </w:rPr>
                        <w:t>Park</w:t>
                      </w:r>
                      <w:r w:rsidRPr="003017F3">
                        <w:rPr>
                          <w:rFonts w:ascii="Calibri" w:hAnsi="Calibri" w:cs="Calibri"/>
                          <w:b/>
                          <w:color w:val="FFFFFF" w:themeColor="background1"/>
                          <w:sz w:val="32"/>
                          <w:szCs w:val="32"/>
                        </w:rPr>
                        <w:t>/</w:t>
                      </w:r>
                      <w:r>
                        <w:rPr>
                          <w:rFonts w:ascii="Calibri" w:hAnsi="Calibri" w:cs="Calibri"/>
                          <w:b/>
                          <w:color w:val="FFFFFF" w:themeColor="background1"/>
                          <w:sz w:val="32"/>
                          <w:szCs w:val="32"/>
                        </w:rPr>
                        <w:t>Pakapakanthi</w:t>
                      </w:r>
                    </w:p>
                  </w:txbxContent>
                </v:textbox>
              </v:shape>
            </w:pict>
          </mc:Fallback>
        </mc:AlternateContent>
      </w:r>
      <w:r w:rsidR="00E50EE7" w:rsidRPr="00E50EE7">
        <w:rPr>
          <w:rFonts w:ascii="Calibri" w:eastAsia="Calibri" w:hAnsi="Calibri" w:cs="Times New Roman"/>
          <w:noProof/>
          <w:sz w:val="22"/>
          <w:lang w:eastAsia="en-AU"/>
        </w:rPr>
        <w:drawing>
          <wp:inline distT="0" distB="0" distL="0" distR="0" wp14:anchorId="42EE3051" wp14:editId="46C058F6">
            <wp:extent cx="7014210" cy="9921477"/>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MP-A4-template-all-maps-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14210" cy="9921477"/>
                    </a:xfrm>
                    <a:prstGeom prst="rect">
                      <a:avLst/>
                    </a:prstGeom>
                  </pic:spPr>
                </pic:pic>
              </a:graphicData>
            </a:graphic>
          </wp:inline>
        </w:drawing>
      </w:r>
    </w:p>
    <w:p w:rsidR="00104984" w:rsidRPr="000C5F2D" w:rsidRDefault="00104984" w:rsidP="00104984">
      <w:pPr>
        <w:tabs>
          <w:tab w:val="left" w:pos="6195"/>
        </w:tabs>
        <w:ind w:left="1843"/>
        <w:rPr>
          <w:rFonts w:ascii="Castellar" w:hAnsi="Castellar"/>
          <w:b/>
          <w:sz w:val="44"/>
          <w:szCs w:val="44"/>
        </w:rPr>
        <w:sectPr w:rsidR="00104984" w:rsidRPr="000C5F2D" w:rsidSect="008F4A78">
          <w:headerReference w:type="default" r:id="rId10"/>
          <w:footerReference w:type="default" r:id="rId11"/>
          <w:type w:val="continuous"/>
          <w:pgSz w:w="11906" w:h="16838"/>
          <w:pgMar w:top="284" w:right="140" w:bottom="720" w:left="720" w:header="709" w:footer="709" w:gutter="0"/>
          <w:cols w:space="708"/>
          <w:titlePg/>
          <w:docGrid w:linePitch="360"/>
        </w:sectPr>
      </w:pPr>
    </w:p>
    <w:p w:rsidR="00104984" w:rsidRDefault="00E50EE7" w:rsidP="00104984">
      <w:pPr>
        <w:spacing w:after="0"/>
        <w:ind w:left="720" w:right="57"/>
        <w:rPr>
          <w:rFonts w:ascii="Calibri" w:hAnsi="Calibri"/>
          <w:b/>
          <w:szCs w:val="24"/>
        </w:rPr>
      </w:pPr>
      <w:r w:rsidRPr="00E50EE7">
        <w:rPr>
          <w:rFonts w:ascii="Calibri" w:eastAsia="Calibri" w:hAnsi="Calibri" w:cs="Times New Roman"/>
          <w:noProof/>
          <w:sz w:val="22"/>
          <w:lang w:eastAsia="en-AU"/>
        </w:rPr>
        <w:lastRenderedPageBreak/>
        <w:drawing>
          <wp:anchor distT="0" distB="0" distL="114300" distR="114300" simplePos="0" relativeHeight="252052480" behindDoc="1" locked="1" layoutInCell="1" allowOverlap="1" wp14:anchorId="296D62E2" wp14:editId="64773F82">
            <wp:simplePos x="0" y="0"/>
            <wp:positionH relativeFrom="column">
              <wp:posOffset>-455930</wp:posOffset>
            </wp:positionH>
            <wp:positionV relativeFrom="page">
              <wp:posOffset>152400</wp:posOffset>
            </wp:positionV>
            <wp:extent cx="7559675" cy="10691495"/>
            <wp:effectExtent l="0" t="0" r="3175"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MP-A4-report-LH-p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p w:rsidR="00CB0298" w:rsidRDefault="00CB0298" w:rsidP="00CB0298">
      <w:pPr>
        <w:spacing w:after="0"/>
        <w:ind w:left="720" w:right="57"/>
        <w:rPr>
          <w:rFonts w:ascii="Calibri" w:hAnsi="Calibri"/>
          <w:b/>
          <w:szCs w:val="24"/>
        </w:rPr>
      </w:pPr>
    </w:p>
    <w:p w:rsidR="00CB0298" w:rsidRDefault="00CB0298" w:rsidP="003C6D46">
      <w:pPr>
        <w:spacing w:after="0"/>
        <w:ind w:left="426" w:right="57"/>
        <w:rPr>
          <w:rFonts w:ascii="Calibri" w:hAnsi="Calibri" w:cs="Calibri"/>
          <w:b/>
          <w:color w:val="5E9629"/>
          <w:sz w:val="28"/>
          <w:szCs w:val="28"/>
        </w:rPr>
      </w:pPr>
      <w:r>
        <w:rPr>
          <w:rFonts w:ascii="Calibri" w:hAnsi="Calibri" w:cs="Calibri"/>
          <w:b/>
          <w:color w:val="5E9629"/>
          <w:sz w:val="28"/>
          <w:szCs w:val="28"/>
        </w:rPr>
        <w:t>Victoria</w:t>
      </w:r>
      <w:r w:rsidRPr="00690D03">
        <w:rPr>
          <w:rFonts w:ascii="Calibri" w:hAnsi="Calibri" w:cs="Calibri"/>
          <w:b/>
          <w:color w:val="5E9629"/>
          <w:sz w:val="28"/>
          <w:szCs w:val="28"/>
        </w:rPr>
        <w:t xml:space="preserve"> Park/</w:t>
      </w:r>
      <w:r w:rsidR="00305D0F">
        <w:rPr>
          <w:rFonts w:ascii="Calibri" w:hAnsi="Calibri" w:cs="Calibri"/>
          <w:b/>
          <w:color w:val="5E9629"/>
          <w:sz w:val="28"/>
          <w:szCs w:val="28"/>
        </w:rPr>
        <w:t>Pakapakanth</w:t>
      </w:r>
      <w:r w:rsidRPr="00690D03">
        <w:rPr>
          <w:rFonts w:ascii="Calibri" w:hAnsi="Calibri" w:cs="Calibri"/>
          <w:b/>
          <w:color w:val="5E9629"/>
          <w:sz w:val="28"/>
          <w:szCs w:val="28"/>
        </w:rPr>
        <w:t>i</w:t>
      </w:r>
    </w:p>
    <w:p w:rsidR="00CB0298" w:rsidRDefault="00CB0298" w:rsidP="003C6D46">
      <w:pPr>
        <w:spacing w:after="0"/>
        <w:ind w:left="426" w:right="57" w:firstLine="294"/>
        <w:rPr>
          <w:rFonts w:ascii="Calibri" w:hAnsi="Calibri" w:cs="Calibri"/>
          <w:color w:val="B0BC00"/>
          <w:sz w:val="22"/>
        </w:rPr>
      </w:pPr>
    </w:p>
    <w:p w:rsidR="00CB0298" w:rsidRDefault="00CB0298" w:rsidP="003C6D46">
      <w:pPr>
        <w:spacing w:after="240"/>
        <w:ind w:left="426" w:right="57"/>
        <w:rPr>
          <w:rFonts w:ascii="Calibri" w:hAnsi="Calibri" w:cs="Calibri"/>
          <w:b/>
          <w:color w:val="5E9629"/>
          <w:szCs w:val="24"/>
        </w:rPr>
      </w:pPr>
      <w:r>
        <w:rPr>
          <w:rFonts w:ascii="Calibri" w:hAnsi="Calibri" w:cs="Calibri"/>
          <w:b/>
          <w:color w:val="5E9629"/>
          <w:szCs w:val="24"/>
        </w:rPr>
        <w:t>Introduction</w:t>
      </w:r>
    </w:p>
    <w:p w:rsidR="00CB0298" w:rsidRPr="006A456B" w:rsidRDefault="00CB0298" w:rsidP="003C6D46">
      <w:pPr>
        <w:numPr>
          <w:ilvl w:val="0"/>
          <w:numId w:val="7"/>
        </w:numPr>
        <w:tabs>
          <w:tab w:val="left" w:pos="1134"/>
        </w:tabs>
        <w:spacing w:after="240"/>
        <w:ind w:left="426" w:right="57" w:firstLine="0"/>
        <w:rPr>
          <w:rFonts w:ascii="Calibri" w:hAnsi="Calibri" w:cs="Calibri"/>
          <w:b/>
          <w:color w:val="5E9629"/>
          <w:szCs w:val="24"/>
        </w:rPr>
      </w:pPr>
      <w:r w:rsidRPr="006A456B">
        <w:rPr>
          <w:rFonts w:ascii="Calibri" w:hAnsi="Calibri" w:cs="Calibri"/>
          <w:b/>
          <w:color w:val="5E9629"/>
          <w:szCs w:val="24"/>
        </w:rPr>
        <w:t>Directions</w:t>
      </w:r>
    </w:p>
    <w:p w:rsidR="00CB0298" w:rsidRPr="006A456B" w:rsidRDefault="00CB0298" w:rsidP="003C6D46">
      <w:pPr>
        <w:pStyle w:val="ListParagraph"/>
        <w:numPr>
          <w:ilvl w:val="1"/>
          <w:numId w:val="7"/>
        </w:numPr>
        <w:spacing w:after="0"/>
        <w:ind w:left="1843" w:right="57" w:hanging="709"/>
        <w:rPr>
          <w:rFonts w:ascii="Calibri" w:hAnsi="Calibri" w:cs="Calibri"/>
          <w:b/>
          <w:color w:val="5E9629"/>
          <w:szCs w:val="24"/>
        </w:rPr>
      </w:pPr>
      <w:r w:rsidRPr="006A456B">
        <w:rPr>
          <w:rFonts w:ascii="Calibri" w:hAnsi="Calibri" w:cs="Calibri"/>
          <w:b/>
          <w:color w:val="5E9629"/>
          <w:szCs w:val="24"/>
        </w:rPr>
        <w:t>Desired Future Character Statement</w:t>
      </w:r>
    </w:p>
    <w:p w:rsidR="00CB0298" w:rsidRPr="006A456B" w:rsidRDefault="00CB0298" w:rsidP="003C6D46">
      <w:pPr>
        <w:pStyle w:val="ListParagraph"/>
        <w:numPr>
          <w:ilvl w:val="1"/>
          <w:numId w:val="7"/>
        </w:numPr>
        <w:spacing w:after="0"/>
        <w:ind w:left="1843" w:right="57" w:hanging="709"/>
        <w:rPr>
          <w:rFonts w:ascii="Calibri" w:hAnsi="Calibri" w:cs="Calibri"/>
          <w:b/>
          <w:color w:val="5E9629"/>
          <w:szCs w:val="24"/>
        </w:rPr>
      </w:pPr>
      <w:r w:rsidRPr="006A456B">
        <w:rPr>
          <w:rFonts w:ascii="Calibri" w:hAnsi="Calibri" w:cs="Calibri"/>
          <w:b/>
          <w:color w:val="5E9629"/>
          <w:szCs w:val="24"/>
        </w:rPr>
        <w:t>Challenges</w:t>
      </w:r>
      <w:r>
        <w:rPr>
          <w:rFonts w:ascii="Calibri" w:hAnsi="Calibri" w:cs="Calibri"/>
          <w:b/>
          <w:color w:val="5E9629"/>
          <w:szCs w:val="24"/>
        </w:rPr>
        <w:t>/Opportunities</w:t>
      </w:r>
    </w:p>
    <w:p w:rsidR="00CB0298" w:rsidRPr="006A456B" w:rsidRDefault="00CB0298" w:rsidP="003C6D46">
      <w:pPr>
        <w:pStyle w:val="ListParagraph"/>
        <w:numPr>
          <w:ilvl w:val="1"/>
          <w:numId w:val="7"/>
        </w:numPr>
        <w:spacing w:after="0"/>
        <w:ind w:left="1843" w:right="57" w:hanging="709"/>
        <w:rPr>
          <w:rFonts w:ascii="Calibri" w:hAnsi="Calibri" w:cs="Calibri"/>
          <w:b/>
          <w:color w:val="5E9629"/>
          <w:szCs w:val="24"/>
        </w:rPr>
      </w:pPr>
      <w:r w:rsidRPr="006A456B">
        <w:rPr>
          <w:rFonts w:ascii="Calibri" w:hAnsi="Calibri" w:cs="Calibri"/>
          <w:b/>
          <w:color w:val="5E9629"/>
          <w:szCs w:val="24"/>
        </w:rPr>
        <w:t>Management Directions</w:t>
      </w:r>
    </w:p>
    <w:p w:rsidR="00CB0298" w:rsidRPr="006A456B" w:rsidRDefault="00CB0298" w:rsidP="00CB0298">
      <w:pPr>
        <w:spacing w:after="0"/>
        <w:ind w:left="720" w:right="57"/>
        <w:rPr>
          <w:rFonts w:ascii="Calibri" w:hAnsi="Calibri" w:cs="Calibri"/>
          <w:b/>
          <w:color w:val="5E9629"/>
          <w:szCs w:val="24"/>
        </w:rPr>
      </w:pPr>
    </w:p>
    <w:p w:rsidR="00CB0298" w:rsidRPr="006A456B" w:rsidRDefault="00CB0298" w:rsidP="003C6D46">
      <w:pPr>
        <w:numPr>
          <w:ilvl w:val="0"/>
          <w:numId w:val="7"/>
        </w:numPr>
        <w:tabs>
          <w:tab w:val="left" w:pos="1134"/>
        </w:tabs>
        <w:spacing w:after="240"/>
        <w:ind w:left="720" w:right="57" w:hanging="294"/>
        <w:rPr>
          <w:rFonts w:ascii="Calibri" w:hAnsi="Calibri" w:cs="Calibri"/>
          <w:b/>
          <w:color w:val="5E9629"/>
          <w:szCs w:val="24"/>
        </w:rPr>
      </w:pPr>
      <w:r w:rsidRPr="006A456B">
        <w:rPr>
          <w:rFonts w:ascii="Calibri" w:hAnsi="Calibri" w:cs="Calibri"/>
          <w:b/>
          <w:color w:val="5E9629"/>
          <w:szCs w:val="24"/>
        </w:rPr>
        <w:t>Background</w:t>
      </w:r>
    </w:p>
    <w:p w:rsidR="00CB0298" w:rsidRPr="006A456B" w:rsidRDefault="00CB0298" w:rsidP="003C6D46">
      <w:pPr>
        <w:pStyle w:val="ListParagraph"/>
        <w:numPr>
          <w:ilvl w:val="1"/>
          <w:numId w:val="7"/>
        </w:numPr>
        <w:spacing w:after="120"/>
        <w:ind w:left="1843" w:right="57" w:hanging="709"/>
        <w:contextualSpacing w:val="0"/>
        <w:rPr>
          <w:rFonts w:ascii="Calibri" w:hAnsi="Calibri" w:cs="Calibri"/>
          <w:b/>
          <w:color w:val="5E9629"/>
          <w:szCs w:val="24"/>
        </w:rPr>
      </w:pPr>
      <w:r w:rsidRPr="006A456B">
        <w:rPr>
          <w:rFonts w:ascii="Calibri" w:hAnsi="Calibri" w:cs="Calibri"/>
          <w:b/>
          <w:color w:val="5E9629"/>
          <w:szCs w:val="24"/>
        </w:rPr>
        <w:t>Heritage</w:t>
      </w:r>
    </w:p>
    <w:p w:rsidR="00CB0298" w:rsidRPr="006A456B" w:rsidRDefault="00CB0298" w:rsidP="003C6D46">
      <w:pPr>
        <w:pStyle w:val="ListParagraph"/>
        <w:numPr>
          <w:ilvl w:val="2"/>
          <w:numId w:val="7"/>
        </w:numPr>
        <w:spacing w:after="0"/>
        <w:ind w:left="2977" w:right="57" w:hanging="1134"/>
        <w:rPr>
          <w:rFonts w:ascii="Calibri" w:hAnsi="Calibri" w:cs="Calibri"/>
          <w:b/>
          <w:color w:val="5E9629"/>
          <w:szCs w:val="24"/>
        </w:rPr>
      </w:pPr>
      <w:r w:rsidRPr="006A456B">
        <w:rPr>
          <w:rFonts w:ascii="Calibri" w:hAnsi="Calibri" w:cs="Calibri"/>
          <w:b/>
          <w:color w:val="5E9629"/>
          <w:szCs w:val="24"/>
        </w:rPr>
        <w:t>Kaurna Heritage</w:t>
      </w:r>
    </w:p>
    <w:p w:rsidR="00CB0298" w:rsidRPr="006A456B" w:rsidRDefault="00CB0298" w:rsidP="003C6D46">
      <w:pPr>
        <w:pStyle w:val="ListParagraph"/>
        <w:numPr>
          <w:ilvl w:val="2"/>
          <w:numId w:val="7"/>
        </w:numPr>
        <w:spacing w:after="0"/>
        <w:ind w:left="2977" w:right="57" w:hanging="1134"/>
        <w:rPr>
          <w:rFonts w:ascii="Calibri" w:hAnsi="Calibri" w:cs="Calibri"/>
          <w:b/>
          <w:color w:val="5E9629"/>
          <w:szCs w:val="24"/>
        </w:rPr>
      </w:pPr>
      <w:r w:rsidRPr="006A456B">
        <w:rPr>
          <w:rFonts w:ascii="Calibri" w:hAnsi="Calibri" w:cs="Calibri"/>
          <w:b/>
          <w:color w:val="5E9629"/>
          <w:szCs w:val="24"/>
        </w:rPr>
        <w:t>Kaurna Naming</w:t>
      </w:r>
    </w:p>
    <w:p w:rsidR="00CB0298" w:rsidRPr="006A456B" w:rsidRDefault="00CB0298" w:rsidP="003C6D46">
      <w:pPr>
        <w:pStyle w:val="ListParagraph"/>
        <w:numPr>
          <w:ilvl w:val="2"/>
          <w:numId w:val="7"/>
        </w:numPr>
        <w:spacing w:after="0"/>
        <w:ind w:left="2977" w:right="57" w:hanging="1134"/>
        <w:rPr>
          <w:rFonts w:ascii="Calibri" w:hAnsi="Calibri" w:cs="Calibri"/>
          <w:b/>
          <w:color w:val="5E9629"/>
          <w:szCs w:val="24"/>
        </w:rPr>
      </w:pPr>
      <w:r w:rsidRPr="006A456B">
        <w:rPr>
          <w:rFonts w:ascii="Calibri" w:hAnsi="Calibri" w:cs="Calibri"/>
          <w:b/>
          <w:color w:val="5E9629"/>
          <w:szCs w:val="24"/>
        </w:rPr>
        <w:t xml:space="preserve">European Significance </w:t>
      </w:r>
    </w:p>
    <w:p w:rsidR="00CB0298" w:rsidRPr="006A456B" w:rsidRDefault="00CB0298" w:rsidP="003C6D46">
      <w:pPr>
        <w:pStyle w:val="ListParagraph"/>
        <w:numPr>
          <w:ilvl w:val="2"/>
          <w:numId w:val="7"/>
        </w:numPr>
        <w:spacing w:after="0"/>
        <w:ind w:left="2977" w:right="57" w:hanging="1134"/>
        <w:contextualSpacing w:val="0"/>
        <w:rPr>
          <w:rFonts w:ascii="Calibri" w:hAnsi="Calibri" w:cs="Calibri"/>
          <w:b/>
          <w:color w:val="5E9629"/>
          <w:szCs w:val="24"/>
        </w:rPr>
      </w:pPr>
      <w:r w:rsidRPr="006A456B">
        <w:rPr>
          <w:rFonts w:ascii="Calibri" w:hAnsi="Calibri" w:cs="Calibri"/>
          <w:b/>
          <w:color w:val="5E9629"/>
          <w:szCs w:val="24"/>
        </w:rPr>
        <w:t xml:space="preserve">Heritage Listing </w:t>
      </w:r>
    </w:p>
    <w:p w:rsidR="00CB0298" w:rsidRDefault="00CB0298" w:rsidP="003C6D46">
      <w:pPr>
        <w:tabs>
          <w:tab w:val="left" w:pos="2977"/>
        </w:tabs>
        <w:spacing w:after="120"/>
        <w:ind w:left="2977" w:right="57" w:hanging="1134"/>
        <w:rPr>
          <w:rFonts w:ascii="Calibri" w:hAnsi="Calibri" w:cs="Calibri"/>
          <w:b/>
          <w:color w:val="5E9629"/>
          <w:szCs w:val="24"/>
        </w:rPr>
      </w:pPr>
      <w:r>
        <w:rPr>
          <w:rFonts w:ascii="Calibri" w:hAnsi="Calibri" w:cs="Calibri"/>
          <w:b/>
          <w:color w:val="5E9629"/>
          <w:szCs w:val="24"/>
        </w:rPr>
        <w:t xml:space="preserve">2.1.5 </w:t>
      </w:r>
      <w:r>
        <w:rPr>
          <w:rFonts w:ascii="Calibri" w:hAnsi="Calibri" w:cs="Calibri"/>
          <w:b/>
          <w:color w:val="5E9629"/>
          <w:szCs w:val="24"/>
        </w:rPr>
        <w:tab/>
        <w:t xml:space="preserve">Features of Significance </w:t>
      </w:r>
    </w:p>
    <w:p w:rsidR="00CB0298" w:rsidRPr="006A456B" w:rsidRDefault="00CB0298" w:rsidP="003C6D46">
      <w:pPr>
        <w:tabs>
          <w:tab w:val="left" w:pos="2127"/>
        </w:tabs>
        <w:spacing w:after="0"/>
        <w:ind w:left="1843" w:right="57" w:hanging="709"/>
        <w:rPr>
          <w:rFonts w:ascii="Calibri" w:hAnsi="Calibri" w:cs="Calibri"/>
          <w:b/>
          <w:color w:val="5E9629"/>
          <w:szCs w:val="24"/>
        </w:rPr>
      </w:pPr>
      <w:r w:rsidRPr="006A456B">
        <w:rPr>
          <w:rFonts w:ascii="Calibri" w:hAnsi="Calibri" w:cs="Calibri"/>
          <w:b/>
          <w:color w:val="5E9629"/>
          <w:szCs w:val="24"/>
        </w:rPr>
        <w:t>2.2</w:t>
      </w:r>
      <w:r w:rsidRPr="006A456B">
        <w:rPr>
          <w:rFonts w:ascii="Calibri" w:hAnsi="Calibri" w:cs="Calibri"/>
          <w:b/>
          <w:color w:val="5E9629"/>
          <w:szCs w:val="24"/>
        </w:rPr>
        <w:tab/>
        <w:t>Landscape</w:t>
      </w:r>
      <w:r w:rsidRPr="006A456B">
        <w:rPr>
          <w:rFonts w:ascii="Calibri" w:hAnsi="Calibri" w:cs="Calibri"/>
          <w:b/>
          <w:color w:val="5E9629"/>
          <w:szCs w:val="24"/>
        </w:rPr>
        <w:tab/>
      </w:r>
    </w:p>
    <w:p w:rsidR="009442F5" w:rsidRDefault="009442F5" w:rsidP="003C6D46">
      <w:pPr>
        <w:tabs>
          <w:tab w:val="left" w:pos="2127"/>
        </w:tabs>
        <w:spacing w:after="0"/>
        <w:ind w:left="1843" w:right="57" w:hanging="709"/>
        <w:rPr>
          <w:rFonts w:ascii="Calibri" w:hAnsi="Calibri" w:cs="Calibri"/>
          <w:b/>
          <w:color w:val="5E9629"/>
          <w:szCs w:val="24"/>
        </w:rPr>
      </w:pPr>
    </w:p>
    <w:p w:rsidR="00CB0298" w:rsidRPr="006A456B" w:rsidRDefault="00CB0298" w:rsidP="003C6D46">
      <w:pPr>
        <w:tabs>
          <w:tab w:val="left" w:pos="2127"/>
        </w:tabs>
        <w:spacing w:after="0"/>
        <w:ind w:left="1843" w:right="57" w:hanging="709"/>
        <w:rPr>
          <w:rFonts w:ascii="Calibri" w:hAnsi="Calibri" w:cs="Calibri"/>
          <w:b/>
          <w:color w:val="5E9629"/>
          <w:szCs w:val="24"/>
        </w:rPr>
      </w:pPr>
      <w:r w:rsidRPr="006A456B">
        <w:rPr>
          <w:rFonts w:ascii="Calibri" w:hAnsi="Calibri" w:cs="Calibri"/>
          <w:b/>
          <w:color w:val="5E9629"/>
          <w:szCs w:val="24"/>
        </w:rPr>
        <w:t>2.3</w:t>
      </w:r>
      <w:r w:rsidRPr="006A456B">
        <w:rPr>
          <w:rFonts w:ascii="Calibri" w:hAnsi="Calibri" w:cs="Calibri"/>
          <w:b/>
          <w:color w:val="5E9629"/>
          <w:szCs w:val="24"/>
        </w:rPr>
        <w:tab/>
        <w:t xml:space="preserve">Recreation </w:t>
      </w:r>
    </w:p>
    <w:p w:rsidR="00CB0298" w:rsidRPr="006A456B" w:rsidRDefault="003C6D46" w:rsidP="003C6D46">
      <w:pPr>
        <w:tabs>
          <w:tab w:val="left" w:pos="1843"/>
        </w:tabs>
        <w:spacing w:after="0"/>
        <w:ind w:left="720" w:right="57"/>
        <w:rPr>
          <w:rFonts w:ascii="Calibri" w:hAnsi="Calibri" w:cs="Calibri"/>
          <w:b/>
          <w:color w:val="5E9629"/>
          <w:szCs w:val="24"/>
        </w:rPr>
      </w:pPr>
      <w:r>
        <w:rPr>
          <w:rFonts w:ascii="Calibri" w:hAnsi="Calibri" w:cs="Calibri"/>
          <w:b/>
          <w:color w:val="5E9629"/>
          <w:szCs w:val="24"/>
        </w:rPr>
        <w:tab/>
      </w:r>
      <w:r w:rsidR="00CB0298">
        <w:rPr>
          <w:rFonts w:ascii="Calibri" w:hAnsi="Calibri" w:cs="Calibri"/>
          <w:b/>
          <w:color w:val="5E9629"/>
          <w:szCs w:val="24"/>
        </w:rPr>
        <w:t xml:space="preserve">Lease and </w:t>
      </w:r>
      <w:r w:rsidR="00CB0298" w:rsidRPr="006A456B">
        <w:rPr>
          <w:rFonts w:ascii="Calibri" w:hAnsi="Calibri" w:cs="Calibri"/>
          <w:b/>
          <w:color w:val="5E9629"/>
          <w:szCs w:val="24"/>
        </w:rPr>
        <w:t>Licence Areas Map</w:t>
      </w:r>
    </w:p>
    <w:p w:rsidR="009442F5" w:rsidRDefault="009442F5" w:rsidP="003C6D46">
      <w:pPr>
        <w:tabs>
          <w:tab w:val="left" w:pos="2127"/>
        </w:tabs>
        <w:spacing w:after="0"/>
        <w:ind w:left="1843" w:right="57" w:hanging="709"/>
        <w:rPr>
          <w:rFonts w:ascii="Calibri" w:hAnsi="Calibri" w:cs="Calibri"/>
          <w:b/>
          <w:color w:val="5E9629"/>
          <w:szCs w:val="24"/>
        </w:rPr>
      </w:pPr>
    </w:p>
    <w:p w:rsidR="00CB0298" w:rsidRPr="006A456B" w:rsidRDefault="00CB0298" w:rsidP="003C6D46">
      <w:pPr>
        <w:tabs>
          <w:tab w:val="left" w:pos="2127"/>
        </w:tabs>
        <w:spacing w:after="0"/>
        <w:ind w:left="1843" w:right="57" w:hanging="709"/>
        <w:rPr>
          <w:rFonts w:ascii="Calibri" w:hAnsi="Calibri" w:cs="Calibri"/>
          <w:b/>
          <w:color w:val="5E9629"/>
          <w:sz w:val="28"/>
          <w:szCs w:val="28"/>
        </w:rPr>
      </w:pPr>
      <w:r w:rsidRPr="006A456B">
        <w:rPr>
          <w:rFonts w:ascii="Calibri" w:hAnsi="Calibri" w:cs="Calibri"/>
          <w:b/>
          <w:color w:val="5E9629"/>
          <w:szCs w:val="24"/>
        </w:rPr>
        <w:t>2.4</w:t>
      </w:r>
      <w:r w:rsidRPr="006A456B">
        <w:rPr>
          <w:rFonts w:ascii="Calibri" w:hAnsi="Calibri" w:cs="Calibri"/>
          <w:b/>
          <w:color w:val="5E9629"/>
          <w:szCs w:val="24"/>
        </w:rPr>
        <w:tab/>
        <w:t>Natural Systems</w:t>
      </w:r>
      <w:r w:rsidRPr="006A456B">
        <w:rPr>
          <w:rFonts w:ascii="Calibri" w:hAnsi="Calibri" w:cs="Calibri"/>
          <w:b/>
          <w:color w:val="5E9629"/>
          <w:sz w:val="28"/>
          <w:szCs w:val="28"/>
        </w:rPr>
        <w:t xml:space="preserve"> </w:t>
      </w:r>
    </w:p>
    <w:p w:rsidR="00CB0298" w:rsidRPr="006A456B" w:rsidRDefault="00CB0298" w:rsidP="00CB0298">
      <w:pPr>
        <w:spacing w:after="0"/>
        <w:ind w:left="720" w:right="57"/>
        <w:rPr>
          <w:rFonts w:ascii="Calibri" w:hAnsi="Calibri" w:cs="Calibri"/>
          <w:b/>
          <w:color w:val="5E9629"/>
          <w:sz w:val="28"/>
          <w:szCs w:val="28"/>
        </w:rPr>
      </w:pPr>
    </w:p>
    <w:p w:rsidR="00CB0298" w:rsidRPr="00B22189" w:rsidRDefault="00CB0298" w:rsidP="00CB0298">
      <w:pPr>
        <w:ind w:left="720" w:firstLine="360"/>
        <w:rPr>
          <w:rFonts w:ascii="Calibri" w:hAnsi="Calibri"/>
          <w:szCs w:val="24"/>
        </w:rPr>
      </w:pPr>
      <w:r>
        <w:rPr>
          <w:rFonts w:ascii="Calibri" w:hAnsi="Calibri"/>
          <w:szCs w:val="24"/>
        </w:rPr>
        <w:tab/>
      </w:r>
    </w:p>
    <w:p w:rsidR="00CB0298" w:rsidRDefault="00CB0298" w:rsidP="00CB0298">
      <w:pPr>
        <w:pBdr>
          <w:bottom w:val="single" w:sz="12" w:space="0" w:color="auto"/>
        </w:pBdr>
        <w:spacing w:after="0"/>
        <w:ind w:right="57"/>
        <w:rPr>
          <w:rFonts w:ascii="Calibri" w:hAnsi="Calibri"/>
          <w:b/>
          <w:szCs w:val="24"/>
        </w:rPr>
      </w:pPr>
    </w:p>
    <w:p w:rsidR="00CB0298" w:rsidRDefault="00CB0298" w:rsidP="00CB0298">
      <w:pPr>
        <w:spacing w:after="0"/>
        <w:ind w:right="57"/>
        <w:rPr>
          <w:rFonts w:ascii="Calibri" w:hAnsi="Calibri"/>
          <w:b/>
          <w:szCs w:val="24"/>
        </w:rPr>
      </w:pPr>
    </w:p>
    <w:p w:rsidR="00CB0298" w:rsidRDefault="00CB0298" w:rsidP="00CB0298">
      <w:pPr>
        <w:tabs>
          <w:tab w:val="left" w:pos="6240"/>
        </w:tabs>
        <w:rPr>
          <w:rFonts w:asciiTheme="majorHAnsi" w:hAnsiTheme="majorHAnsi" w:cstheme="majorHAnsi"/>
          <w:color w:val="B0BC00"/>
        </w:rPr>
      </w:pPr>
      <w:r>
        <w:rPr>
          <w:rFonts w:asciiTheme="majorHAnsi" w:hAnsiTheme="majorHAnsi" w:cstheme="majorHAnsi"/>
          <w:color w:val="B0BC00"/>
        </w:rPr>
        <w:br w:type="page"/>
      </w:r>
    </w:p>
    <w:p w:rsidR="00CB0298" w:rsidRPr="007A005C" w:rsidRDefault="00CB0298" w:rsidP="00904DC8">
      <w:pPr>
        <w:spacing w:after="0"/>
        <w:ind w:left="567" w:right="57"/>
        <w:rPr>
          <w:rFonts w:ascii="Calibri" w:hAnsi="Calibri" w:cs="Calibri"/>
          <w:b/>
          <w:i/>
          <w:sz w:val="36"/>
          <w:szCs w:val="36"/>
        </w:rPr>
      </w:pPr>
      <w:r>
        <w:rPr>
          <w:rFonts w:ascii="Calibri" w:hAnsi="Calibri" w:cs="Calibri"/>
          <w:noProof/>
          <w:sz w:val="36"/>
          <w:szCs w:val="36"/>
          <w:lang w:eastAsia="en-AU"/>
        </w:rPr>
        <w:lastRenderedPageBreak/>
        <mc:AlternateContent>
          <mc:Choice Requires="wps">
            <w:drawing>
              <wp:anchor distT="0" distB="0" distL="114300" distR="114300" simplePos="0" relativeHeight="251912192" behindDoc="0" locked="0" layoutInCell="1" allowOverlap="1" wp14:anchorId="28080FAB" wp14:editId="584DD7FB">
                <wp:simplePos x="0" y="0"/>
                <wp:positionH relativeFrom="column">
                  <wp:posOffset>10991850</wp:posOffset>
                </wp:positionH>
                <wp:positionV relativeFrom="paragraph">
                  <wp:posOffset>5100955</wp:posOffset>
                </wp:positionV>
                <wp:extent cx="1866900" cy="1943100"/>
                <wp:effectExtent l="0" t="0" r="0" b="0"/>
                <wp:wrapNone/>
                <wp:docPr id="7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943100"/>
                        </a:xfrm>
                        <a:prstGeom prst="rect">
                          <a:avLst/>
                        </a:prstGeom>
                        <a:solidFill>
                          <a:srgbClr val="FFFFFF"/>
                        </a:solidFill>
                        <a:ln w="9525">
                          <a:solidFill>
                            <a:srgbClr val="000000"/>
                          </a:solidFill>
                          <a:miter lim="800000"/>
                          <a:headEnd/>
                          <a:tailEnd/>
                        </a:ln>
                      </wps:spPr>
                      <wps:txbx>
                        <w:txbxContent>
                          <w:p w:rsidR="00E33076" w:rsidRPr="00BE453D" w:rsidRDefault="00E33076" w:rsidP="00CB0298">
                            <w:pPr>
                              <w:spacing w:after="0"/>
                              <w:rPr>
                                <w:sz w:val="16"/>
                                <w:szCs w:val="16"/>
                              </w:rPr>
                            </w:pPr>
                            <w:r w:rsidRPr="00BE453D">
                              <w:rPr>
                                <w:sz w:val="16"/>
                                <w:szCs w:val="16"/>
                              </w:rPr>
                              <w:t>Show</w:t>
                            </w:r>
                          </w:p>
                          <w:p w:rsidR="00E33076" w:rsidRDefault="00E33076" w:rsidP="00CB0298">
                            <w:pPr>
                              <w:pStyle w:val="ListParagraph"/>
                              <w:numPr>
                                <w:ilvl w:val="0"/>
                                <w:numId w:val="1"/>
                              </w:numPr>
                              <w:spacing w:after="0"/>
                              <w:rPr>
                                <w:sz w:val="16"/>
                                <w:szCs w:val="16"/>
                              </w:rPr>
                            </w:pPr>
                            <w:r>
                              <w:rPr>
                                <w:sz w:val="16"/>
                                <w:szCs w:val="16"/>
                              </w:rPr>
                              <w:t>Parcel boundaries</w:t>
                            </w:r>
                          </w:p>
                          <w:p w:rsidR="00E33076" w:rsidRDefault="00E33076" w:rsidP="00CB0298">
                            <w:pPr>
                              <w:pStyle w:val="ListParagraph"/>
                              <w:numPr>
                                <w:ilvl w:val="0"/>
                                <w:numId w:val="1"/>
                              </w:numPr>
                              <w:spacing w:after="0"/>
                              <w:rPr>
                                <w:sz w:val="16"/>
                                <w:szCs w:val="16"/>
                              </w:rPr>
                            </w:pPr>
                            <w:r>
                              <w:rPr>
                                <w:sz w:val="16"/>
                                <w:szCs w:val="16"/>
                              </w:rPr>
                              <w:t>Lease areas</w:t>
                            </w:r>
                          </w:p>
                          <w:p w:rsidR="00E33076" w:rsidRDefault="00E33076" w:rsidP="00CB0298">
                            <w:pPr>
                              <w:pStyle w:val="ListParagraph"/>
                              <w:numPr>
                                <w:ilvl w:val="0"/>
                                <w:numId w:val="1"/>
                              </w:numPr>
                              <w:spacing w:after="0"/>
                              <w:rPr>
                                <w:sz w:val="16"/>
                                <w:szCs w:val="16"/>
                              </w:rPr>
                            </w:pPr>
                            <w:r>
                              <w:rPr>
                                <w:sz w:val="16"/>
                                <w:szCs w:val="16"/>
                              </w:rPr>
                              <w:t>Licence areas</w:t>
                            </w:r>
                          </w:p>
                          <w:p w:rsidR="00E33076" w:rsidRDefault="00E33076" w:rsidP="00CB0298">
                            <w:pPr>
                              <w:pStyle w:val="ListParagraph"/>
                              <w:numPr>
                                <w:ilvl w:val="0"/>
                                <w:numId w:val="1"/>
                              </w:numPr>
                              <w:spacing w:after="0"/>
                              <w:rPr>
                                <w:sz w:val="16"/>
                                <w:szCs w:val="16"/>
                              </w:rPr>
                            </w:pPr>
                            <w:r>
                              <w:rPr>
                                <w:sz w:val="16"/>
                                <w:szCs w:val="16"/>
                              </w:rPr>
                              <w:t xml:space="preserve">Core area </w:t>
                            </w:r>
                          </w:p>
                          <w:p w:rsidR="00E33076" w:rsidRDefault="00E33076" w:rsidP="00CB0298">
                            <w:pPr>
                              <w:pStyle w:val="ListParagraph"/>
                              <w:numPr>
                                <w:ilvl w:val="0"/>
                                <w:numId w:val="1"/>
                              </w:numPr>
                              <w:spacing w:after="0"/>
                              <w:rPr>
                                <w:sz w:val="16"/>
                                <w:szCs w:val="16"/>
                              </w:rPr>
                            </w:pPr>
                            <w:r>
                              <w:rPr>
                                <w:sz w:val="16"/>
                                <w:szCs w:val="16"/>
                              </w:rPr>
                              <w:t>Garden areas</w:t>
                            </w:r>
                          </w:p>
                          <w:p w:rsidR="00E33076" w:rsidRPr="002F1151" w:rsidRDefault="00E33076" w:rsidP="00CB0298">
                            <w:pPr>
                              <w:pStyle w:val="ListParagraph"/>
                              <w:numPr>
                                <w:ilvl w:val="0"/>
                                <w:numId w:val="1"/>
                              </w:numPr>
                              <w:spacing w:after="0"/>
                              <w:rPr>
                                <w:sz w:val="16"/>
                                <w:szCs w:val="16"/>
                              </w:rPr>
                            </w:pPr>
                            <w:r w:rsidRPr="002F1151">
                              <w:rPr>
                                <w:sz w:val="16"/>
                                <w:szCs w:val="16"/>
                              </w:rPr>
                              <w:t>Intended car parks and carrying capacities</w:t>
                            </w:r>
                          </w:p>
                          <w:p w:rsidR="00E33076" w:rsidRPr="00BE453D" w:rsidRDefault="00E33076" w:rsidP="00CB0298">
                            <w:pPr>
                              <w:pStyle w:val="ListParagraph"/>
                              <w:numPr>
                                <w:ilvl w:val="0"/>
                                <w:numId w:val="1"/>
                              </w:numPr>
                              <w:spacing w:after="0"/>
                              <w:rPr>
                                <w:sz w:val="16"/>
                                <w:szCs w:val="16"/>
                              </w:rPr>
                            </w:pPr>
                            <w:r>
                              <w:rPr>
                                <w:sz w:val="16"/>
                                <w:szCs w:val="16"/>
                              </w:rPr>
                              <w:t>Roads and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865.5pt;margin-top:401.65pt;width:147pt;height:15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awLQIAAFo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">
                <v:textbox>
                  <w:txbxContent>
                    <w:p w:rsidR="00390F36" w:rsidRPr="00BE453D" w:rsidRDefault="00390F36" w:rsidP="00CB0298">
                      <w:pPr>
                        <w:spacing w:after="0"/>
                        <w:rPr>
                          <w:sz w:val="16"/>
                          <w:szCs w:val="16"/>
                        </w:rPr>
                      </w:pPr>
                      <w:r w:rsidRPr="00BE453D">
                        <w:rPr>
                          <w:sz w:val="16"/>
                          <w:szCs w:val="16"/>
                        </w:rPr>
                        <w:t>Show</w:t>
                      </w:r>
                    </w:p>
                    <w:p w:rsidR="00390F36" w:rsidRDefault="00390F36" w:rsidP="00CB0298">
                      <w:pPr>
                        <w:pStyle w:val="ListParagraph"/>
                        <w:numPr>
                          <w:ilvl w:val="0"/>
                          <w:numId w:val="1"/>
                        </w:numPr>
                        <w:spacing w:after="0"/>
                        <w:rPr>
                          <w:sz w:val="16"/>
                          <w:szCs w:val="16"/>
                        </w:rPr>
                      </w:pPr>
                      <w:r>
                        <w:rPr>
                          <w:sz w:val="16"/>
                          <w:szCs w:val="16"/>
                        </w:rPr>
                        <w:t>Parcel boundaries</w:t>
                      </w:r>
                    </w:p>
                    <w:p w:rsidR="00390F36" w:rsidRDefault="00390F36" w:rsidP="00CB0298">
                      <w:pPr>
                        <w:pStyle w:val="ListParagraph"/>
                        <w:numPr>
                          <w:ilvl w:val="0"/>
                          <w:numId w:val="1"/>
                        </w:numPr>
                        <w:spacing w:after="0"/>
                        <w:rPr>
                          <w:sz w:val="16"/>
                          <w:szCs w:val="16"/>
                        </w:rPr>
                      </w:pPr>
                      <w:r>
                        <w:rPr>
                          <w:sz w:val="16"/>
                          <w:szCs w:val="16"/>
                        </w:rPr>
                        <w:t>Lease areas</w:t>
                      </w:r>
                    </w:p>
                    <w:p w:rsidR="00390F36" w:rsidRDefault="00390F36" w:rsidP="00CB0298">
                      <w:pPr>
                        <w:pStyle w:val="ListParagraph"/>
                        <w:numPr>
                          <w:ilvl w:val="0"/>
                          <w:numId w:val="1"/>
                        </w:numPr>
                        <w:spacing w:after="0"/>
                        <w:rPr>
                          <w:sz w:val="16"/>
                          <w:szCs w:val="16"/>
                        </w:rPr>
                      </w:pPr>
                      <w:r>
                        <w:rPr>
                          <w:sz w:val="16"/>
                          <w:szCs w:val="16"/>
                        </w:rPr>
                        <w:t>Licence areas</w:t>
                      </w:r>
                    </w:p>
                    <w:p w:rsidR="00390F36" w:rsidRDefault="00390F36" w:rsidP="00CB0298">
                      <w:pPr>
                        <w:pStyle w:val="ListParagraph"/>
                        <w:numPr>
                          <w:ilvl w:val="0"/>
                          <w:numId w:val="1"/>
                        </w:numPr>
                        <w:spacing w:after="0"/>
                        <w:rPr>
                          <w:sz w:val="16"/>
                          <w:szCs w:val="16"/>
                        </w:rPr>
                      </w:pPr>
                      <w:r>
                        <w:rPr>
                          <w:sz w:val="16"/>
                          <w:szCs w:val="16"/>
                        </w:rPr>
                        <w:t xml:space="preserve">Core area </w:t>
                      </w:r>
                    </w:p>
                    <w:p w:rsidR="00390F36" w:rsidRDefault="00390F36" w:rsidP="00CB0298">
                      <w:pPr>
                        <w:pStyle w:val="ListParagraph"/>
                        <w:numPr>
                          <w:ilvl w:val="0"/>
                          <w:numId w:val="1"/>
                        </w:numPr>
                        <w:spacing w:after="0"/>
                        <w:rPr>
                          <w:sz w:val="16"/>
                          <w:szCs w:val="16"/>
                        </w:rPr>
                      </w:pPr>
                      <w:r>
                        <w:rPr>
                          <w:sz w:val="16"/>
                          <w:szCs w:val="16"/>
                        </w:rPr>
                        <w:t>Garden areas</w:t>
                      </w:r>
                    </w:p>
                    <w:p w:rsidR="00390F36" w:rsidRPr="002F1151" w:rsidRDefault="00390F36" w:rsidP="00CB0298">
                      <w:pPr>
                        <w:pStyle w:val="ListParagraph"/>
                        <w:numPr>
                          <w:ilvl w:val="0"/>
                          <w:numId w:val="1"/>
                        </w:numPr>
                        <w:spacing w:after="0"/>
                        <w:rPr>
                          <w:sz w:val="16"/>
                          <w:szCs w:val="16"/>
                        </w:rPr>
                      </w:pPr>
                      <w:r w:rsidRPr="002F1151">
                        <w:rPr>
                          <w:sz w:val="16"/>
                          <w:szCs w:val="16"/>
                        </w:rPr>
                        <w:t>Intended car parks and carrying capacities</w:t>
                      </w:r>
                    </w:p>
                    <w:p w:rsidR="00390F36" w:rsidRPr="00BE453D" w:rsidRDefault="00390F36" w:rsidP="00CB0298">
                      <w:pPr>
                        <w:pStyle w:val="ListParagraph"/>
                        <w:numPr>
                          <w:ilvl w:val="0"/>
                          <w:numId w:val="1"/>
                        </w:numPr>
                        <w:spacing w:after="0"/>
                        <w:rPr>
                          <w:sz w:val="16"/>
                          <w:szCs w:val="16"/>
                        </w:rPr>
                      </w:pPr>
                      <w:r>
                        <w:rPr>
                          <w:sz w:val="16"/>
                          <w:szCs w:val="16"/>
                        </w:rPr>
                        <w:t>Roads and access</w:t>
                      </w:r>
                    </w:p>
                  </w:txbxContent>
                </v:textbox>
              </v:shape>
            </w:pict>
          </mc:Fallback>
        </mc:AlternateContent>
      </w:r>
      <w:r>
        <w:rPr>
          <w:rFonts w:ascii="Calibri" w:hAnsi="Calibri" w:cs="Calibri"/>
          <w:noProof/>
          <w:sz w:val="36"/>
          <w:szCs w:val="36"/>
          <w:lang w:eastAsia="en-AU"/>
        </w:rPr>
        <mc:AlternateContent>
          <mc:Choice Requires="wps">
            <w:drawing>
              <wp:anchor distT="0" distB="0" distL="114300" distR="114300" simplePos="0" relativeHeight="251913216" behindDoc="0" locked="0" layoutInCell="1" allowOverlap="1" wp14:anchorId="3D638F40" wp14:editId="2F7B66A3">
                <wp:simplePos x="0" y="0"/>
                <wp:positionH relativeFrom="column">
                  <wp:posOffset>10991850</wp:posOffset>
                </wp:positionH>
                <wp:positionV relativeFrom="paragraph">
                  <wp:posOffset>5100955</wp:posOffset>
                </wp:positionV>
                <wp:extent cx="1866900" cy="1943100"/>
                <wp:effectExtent l="0" t="0" r="0" b="0"/>
                <wp:wrapNone/>
                <wp:docPr id="7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943100"/>
                        </a:xfrm>
                        <a:prstGeom prst="rect">
                          <a:avLst/>
                        </a:prstGeom>
                        <a:solidFill>
                          <a:srgbClr val="FFFFFF"/>
                        </a:solidFill>
                        <a:ln w="9525">
                          <a:solidFill>
                            <a:srgbClr val="000000"/>
                          </a:solidFill>
                          <a:miter lim="800000"/>
                          <a:headEnd/>
                          <a:tailEnd/>
                        </a:ln>
                      </wps:spPr>
                      <wps:txbx>
                        <w:txbxContent>
                          <w:p w:rsidR="00E33076" w:rsidRPr="00BE453D" w:rsidRDefault="00E33076" w:rsidP="00CB0298">
                            <w:pPr>
                              <w:spacing w:after="0"/>
                              <w:rPr>
                                <w:sz w:val="16"/>
                                <w:szCs w:val="16"/>
                              </w:rPr>
                            </w:pPr>
                            <w:r w:rsidRPr="00BE453D">
                              <w:rPr>
                                <w:sz w:val="16"/>
                                <w:szCs w:val="16"/>
                              </w:rPr>
                              <w:t>Show</w:t>
                            </w:r>
                          </w:p>
                          <w:p w:rsidR="00E33076" w:rsidRDefault="00E33076" w:rsidP="00CB0298">
                            <w:pPr>
                              <w:pStyle w:val="ListParagraph"/>
                              <w:numPr>
                                <w:ilvl w:val="0"/>
                                <w:numId w:val="1"/>
                              </w:numPr>
                              <w:spacing w:after="0"/>
                              <w:rPr>
                                <w:sz w:val="16"/>
                                <w:szCs w:val="16"/>
                              </w:rPr>
                            </w:pPr>
                            <w:r>
                              <w:rPr>
                                <w:sz w:val="16"/>
                                <w:szCs w:val="16"/>
                              </w:rPr>
                              <w:t>Parcel boundaries</w:t>
                            </w:r>
                          </w:p>
                          <w:p w:rsidR="00E33076" w:rsidRDefault="00E33076" w:rsidP="00CB0298">
                            <w:pPr>
                              <w:pStyle w:val="ListParagraph"/>
                              <w:numPr>
                                <w:ilvl w:val="0"/>
                                <w:numId w:val="1"/>
                              </w:numPr>
                              <w:spacing w:after="0"/>
                              <w:rPr>
                                <w:sz w:val="16"/>
                                <w:szCs w:val="16"/>
                              </w:rPr>
                            </w:pPr>
                            <w:r>
                              <w:rPr>
                                <w:sz w:val="16"/>
                                <w:szCs w:val="16"/>
                              </w:rPr>
                              <w:t>Lease areas</w:t>
                            </w:r>
                          </w:p>
                          <w:p w:rsidR="00E33076" w:rsidRDefault="00E33076" w:rsidP="00CB0298">
                            <w:pPr>
                              <w:pStyle w:val="ListParagraph"/>
                              <w:numPr>
                                <w:ilvl w:val="0"/>
                                <w:numId w:val="1"/>
                              </w:numPr>
                              <w:spacing w:after="0"/>
                              <w:rPr>
                                <w:sz w:val="16"/>
                                <w:szCs w:val="16"/>
                              </w:rPr>
                            </w:pPr>
                            <w:r>
                              <w:rPr>
                                <w:sz w:val="16"/>
                                <w:szCs w:val="16"/>
                              </w:rPr>
                              <w:t>Licence areas</w:t>
                            </w:r>
                          </w:p>
                          <w:p w:rsidR="00E33076" w:rsidRDefault="00E33076" w:rsidP="00CB0298">
                            <w:pPr>
                              <w:pStyle w:val="ListParagraph"/>
                              <w:numPr>
                                <w:ilvl w:val="0"/>
                                <w:numId w:val="1"/>
                              </w:numPr>
                              <w:spacing w:after="0"/>
                              <w:rPr>
                                <w:sz w:val="16"/>
                                <w:szCs w:val="16"/>
                              </w:rPr>
                            </w:pPr>
                            <w:r>
                              <w:rPr>
                                <w:sz w:val="16"/>
                                <w:szCs w:val="16"/>
                              </w:rPr>
                              <w:t xml:space="preserve">Core area </w:t>
                            </w:r>
                          </w:p>
                          <w:p w:rsidR="00E33076" w:rsidRDefault="00E33076" w:rsidP="00CB0298">
                            <w:pPr>
                              <w:pStyle w:val="ListParagraph"/>
                              <w:numPr>
                                <w:ilvl w:val="0"/>
                                <w:numId w:val="1"/>
                              </w:numPr>
                              <w:spacing w:after="0"/>
                              <w:rPr>
                                <w:sz w:val="16"/>
                                <w:szCs w:val="16"/>
                              </w:rPr>
                            </w:pPr>
                            <w:r>
                              <w:rPr>
                                <w:sz w:val="16"/>
                                <w:szCs w:val="16"/>
                              </w:rPr>
                              <w:t>Garden areas</w:t>
                            </w:r>
                          </w:p>
                          <w:p w:rsidR="00E33076" w:rsidRPr="002F1151" w:rsidRDefault="00E33076" w:rsidP="00CB0298">
                            <w:pPr>
                              <w:pStyle w:val="ListParagraph"/>
                              <w:numPr>
                                <w:ilvl w:val="0"/>
                                <w:numId w:val="1"/>
                              </w:numPr>
                              <w:spacing w:after="0"/>
                              <w:rPr>
                                <w:sz w:val="16"/>
                                <w:szCs w:val="16"/>
                              </w:rPr>
                            </w:pPr>
                            <w:r w:rsidRPr="002F1151">
                              <w:rPr>
                                <w:sz w:val="16"/>
                                <w:szCs w:val="16"/>
                              </w:rPr>
                              <w:t>Intended car parks and carrying capacities</w:t>
                            </w:r>
                          </w:p>
                          <w:p w:rsidR="00E33076" w:rsidRPr="00BE453D" w:rsidRDefault="00E33076" w:rsidP="00CB0298">
                            <w:pPr>
                              <w:pStyle w:val="ListParagraph"/>
                              <w:numPr>
                                <w:ilvl w:val="0"/>
                                <w:numId w:val="1"/>
                              </w:numPr>
                              <w:spacing w:after="0"/>
                              <w:rPr>
                                <w:sz w:val="16"/>
                                <w:szCs w:val="16"/>
                              </w:rPr>
                            </w:pPr>
                            <w:r>
                              <w:rPr>
                                <w:sz w:val="16"/>
                                <w:szCs w:val="16"/>
                              </w:rPr>
                              <w:t>Roads and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28" type="#_x0000_t202" style="position:absolute;left:0;text-align:left;margin-left:865.5pt;margin-top:401.65pt;width:147pt;height:15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">
                <v:textbox>
                  <w:txbxContent>
                    <w:p w:rsidR="00390F36" w:rsidRPr="00BE453D" w:rsidRDefault="00390F36" w:rsidP="00CB0298">
                      <w:pPr>
                        <w:spacing w:after="0"/>
                        <w:rPr>
                          <w:sz w:val="16"/>
                          <w:szCs w:val="16"/>
                        </w:rPr>
                      </w:pPr>
                      <w:r w:rsidRPr="00BE453D">
                        <w:rPr>
                          <w:sz w:val="16"/>
                          <w:szCs w:val="16"/>
                        </w:rPr>
                        <w:t>Show</w:t>
                      </w:r>
                    </w:p>
                    <w:p w:rsidR="00390F36" w:rsidRDefault="00390F36" w:rsidP="00CB0298">
                      <w:pPr>
                        <w:pStyle w:val="ListParagraph"/>
                        <w:numPr>
                          <w:ilvl w:val="0"/>
                          <w:numId w:val="1"/>
                        </w:numPr>
                        <w:spacing w:after="0"/>
                        <w:rPr>
                          <w:sz w:val="16"/>
                          <w:szCs w:val="16"/>
                        </w:rPr>
                      </w:pPr>
                      <w:r>
                        <w:rPr>
                          <w:sz w:val="16"/>
                          <w:szCs w:val="16"/>
                        </w:rPr>
                        <w:t>Parcel boundaries</w:t>
                      </w:r>
                    </w:p>
                    <w:p w:rsidR="00390F36" w:rsidRDefault="00390F36" w:rsidP="00CB0298">
                      <w:pPr>
                        <w:pStyle w:val="ListParagraph"/>
                        <w:numPr>
                          <w:ilvl w:val="0"/>
                          <w:numId w:val="1"/>
                        </w:numPr>
                        <w:spacing w:after="0"/>
                        <w:rPr>
                          <w:sz w:val="16"/>
                          <w:szCs w:val="16"/>
                        </w:rPr>
                      </w:pPr>
                      <w:r>
                        <w:rPr>
                          <w:sz w:val="16"/>
                          <w:szCs w:val="16"/>
                        </w:rPr>
                        <w:t>Lease areas</w:t>
                      </w:r>
                    </w:p>
                    <w:p w:rsidR="00390F36" w:rsidRDefault="00390F36" w:rsidP="00CB0298">
                      <w:pPr>
                        <w:pStyle w:val="ListParagraph"/>
                        <w:numPr>
                          <w:ilvl w:val="0"/>
                          <w:numId w:val="1"/>
                        </w:numPr>
                        <w:spacing w:after="0"/>
                        <w:rPr>
                          <w:sz w:val="16"/>
                          <w:szCs w:val="16"/>
                        </w:rPr>
                      </w:pPr>
                      <w:r>
                        <w:rPr>
                          <w:sz w:val="16"/>
                          <w:szCs w:val="16"/>
                        </w:rPr>
                        <w:t>Licence areas</w:t>
                      </w:r>
                    </w:p>
                    <w:p w:rsidR="00390F36" w:rsidRDefault="00390F36" w:rsidP="00CB0298">
                      <w:pPr>
                        <w:pStyle w:val="ListParagraph"/>
                        <w:numPr>
                          <w:ilvl w:val="0"/>
                          <w:numId w:val="1"/>
                        </w:numPr>
                        <w:spacing w:after="0"/>
                        <w:rPr>
                          <w:sz w:val="16"/>
                          <w:szCs w:val="16"/>
                        </w:rPr>
                      </w:pPr>
                      <w:r>
                        <w:rPr>
                          <w:sz w:val="16"/>
                          <w:szCs w:val="16"/>
                        </w:rPr>
                        <w:t xml:space="preserve">Core area </w:t>
                      </w:r>
                    </w:p>
                    <w:p w:rsidR="00390F36" w:rsidRDefault="00390F36" w:rsidP="00CB0298">
                      <w:pPr>
                        <w:pStyle w:val="ListParagraph"/>
                        <w:numPr>
                          <w:ilvl w:val="0"/>
                          <w:numId w:val="1"/>
                        </w:numPr>
                        <w:spacing w:after="0"/>
                        <w:rPr>
                          <w:sz w:val="16"/>
                          <w:szCs w:val="16"/>
                        </w:rPr>
                      </w:pPr>
                      <w:r>
                        <w:rPr>
                          <w:sz w:val="16"/>
                          <w:szCs w:val="16"/>
                        </w:rPr>
                        <w:t>Garden areas</w:t>
                      </w:r>
                    </w:p>
                    <w:p w:rsidR="00390F36" w:rsidRPr="002F1151" w:rsidRDefault="00390F36" w:rsidP="00CB0298">
                      <w:pPr>
                        <w:pStyle w:val="ListParagraph"/>
                        <w:numPr>
                          <w:ilvl w:val="0"/>
                          <w:numId w:val="1"/>
                        </w:numPr>
                        <w:spacing w:after="0"/>
                        <w:rPr>
                          <w:sz w:val="16"/>
                          <w:szCs w:val="16"/>
                        </w:rPr>
                      </w:pPr>
                      <w:r w:rsidRPr="002F1151">
                        <w:rPr>
                          <w:sz w:val="16"/>
                          <w:szCs w:val="16"/>
                        </w:rPr>
                        <w:t>Intended car parks and carrying capacities</w:t>
                      </w:r>
                    </w:p>
                    <w:p w:rsidR="00390F36" w:rsidRPr="00BE453D" w:rsidRDefault="00390F36" w:rsidP="00CB0298">
                      <w:pPr>
                        <w:pStyle w:val="ListParagraph"/>
                        <w:numPr>
                          <w:ilvl w:val="0"/>
                          <w:numId w:val="1"/>
                        </w:numPr>
                        <w:spacing w:after="0"/>
                        <w:rPr>
                          <w:sz w:val="16"/>
                          <w:szCs w:val="16"/>
                        </w:rPr>
                      </w:pPr>
                      <w:r>
                        <w:rPr>
                          <w:sz w:val="16"/>
                          <w:szCs w:val="16"/>
                        </w:rPr>
                        <w:t>Roads and access</w:t>
                      </w:r>
                    </w:p>
                  </w:txbxContent>
                </v:textbox>
              </v:shape>
            </w:pict>
          </mc:Fallback>
        </mc:AlternateContent>
      </w:r>
      <w:r w:rsidRPr="007A005C">
        <w:rPr>
          <w:rFonts w:ascii="Calibri" w:hAnsi="Calibri" w:cs="Calibri"/>
          <w:b/>
          <w:color w:val="5E9629"/>
          <w:sz w:val="36"/>
          <w:szCs w:val="36"/>
        </w:rPr>
        <w:t xml:space="preserve">Introduction: </w:t>
      </w:r>
      <w:r w:rsidR="00904DC8">
        <w:rPr>
          <w:rFonts w:ascii="Calibri" w:hAnsi="Calibri" w:cs="Calibri"/>
          <w:b/>
          <w:color w:val="5E9629"/>
          <w:sz w:val="36"/>
          <w:szCs w:val="36"/>
        </w:rPr>
        <w:tab/>
      </w:r>
      <w:r w:rsidRPr="007A005C">
        <w:rPr>
          <w:rFonts w:ascii="Calibri" w:hAnsi="Calibri" w:cs="Calibri"/>
          <w:b/>
          <w:color w:val="5E9629"/>
          <w:sz w:val="36"/>
          <w:szCs w:val="36"/>
        </w:rPr>
        <w:t>The Community Land Management Plan</w:t>
      </w:r>
      <w:r w:rsidRPr="007A005C">
        <w:rPr>
          <w:rFonts w:ascii="Calibri" w:hAnsi="Calibri" w:cs="Calibri"/>
          <w:b/>
          <w:i/>
          <w:sz w:val="36"/>
          <w:szCs w:val="36"/>
        </w:rPr>
        <w:t xml:space="preserve"> </w:t>
      </w:r>
      <w:r w:rsidRPr="007A005C">
        <w:rPr>
          <w:rFonts w:ascii="Calibri" w:hAnsi="Calibri" w:cs="Calibri"/>
          <w:b/>
          <w:i/>
          <w:sz w:val="36"/>
          <w:szCs w:val="36"/>
        </w:rPr>
        <w:tab/>
      </w:r>
    </w:p>
    <w:p w:rsidR="00CB0298" w:rsidRPr="004A5FFD" w:rsidRDefault="00CB0298" w:rsidP="00904DC8">
      <w:pPr>
        <w:spacing w:after="0"/>
        <w:ind w:left="567"/>
        <w:rPr>
          <w:rFonts w:asciiTheme="majorHAnsi" w:hAnsiTheme="majorHAnsi" w:cstheme="majorHAnsi"/>
          <w:b/>
          <w:i/>
        </w:rPr>
      </w:pPr>
      <w:r w:rsidRPr="004A5FFD">
        <w:rPr>
          <w:rFonts w:asciiTheme="majorHAnsi" w:hAnsiTheme="majorHAnsi" w:cstheme="majorHAnsi"/>
          <w:b/>
          <w:i/>
        </w:rPr>
        <w:tab/>
        <w:t xml:space="preserve"> </w:t>
      </w:r>
    </w:p>
    <w:p w:rsidR="00CB0298" w:rsidRPr="000916E1" w:rsidRDefault="00CB0298" w:rsidP="00904DC8">
      <w:pPr>
        <w:tabs>
          <w:tab w:val="left" w:pos="6240"/>
          <w:tab w:val="left" w:pos="9912"/>
        </w:tabs>
        <w:ind w:left="567" w:right="-11"/>
        <w:jc w:val="both"/>
        <w:rPr>
          <w:rFonts w:ascii="Calibri" w:hAnsi="Calibri" w:cs="Calibri"/>
          <w:color w:val="5E9629"/>
          <w:sz w:val="22"/>
        </w:rPr>
      </w:pPr>
      <w:r w:rsidRPr="000916E1">
        <w:rPr>
          <w:rFonts w:ascii="Calibri" w:hAnsi="Calibri" w:cs="Calibri"/>
          <w:color w:val="5E9629"/>
          <w:sz w:val="22"/>
        </w:rPr>
        <w:t>This document is Chapter 1</w:t>
      </w:r>
      <w:r w:rsidR="00904DC8">
        <w:rPr>
          <w:rFonts w:ascii="Calibri" w:hAnsi="Calibri" w:cs="Calibri"/>
          <w:color w:val="5E9629"/>
          <w:sz w:val="22"/>
        </w:rPr>
        <w:t>5</w:t>
      </w:r>
      <w:r w:rsidRPr="000916E1">
        <w:rPr>
          <w:rFonts w:ascii="Calibri" w:hAnsi="Calibri" w:cs="Calibri"/>
          <w:color w:val="5E9629"/>
          <w:sz w:val="22"/>
        </w:rPr>
        <w:t xml:space="preserve"> of the Community Land Management Plan for the Park Lands (the CLMP).  It should be read together with Chapter 1, which is the CLMP Framework.  Chapter 1 explains the requirements for the CLMP, the legislative and planning context, the CLMP Statutory Principles, and the CLMP Framework.  </w:t>
      </w:r>
      <w:r w:rsidRPr="000916E1">
        <w:rPr>
          <w:rFonts w:ascii="Calibri" w:hAnsi="Calibri" w:cs="Calibri"/>
          <w:color w:val="5E9629"/>
          <w:sz w:val="22"/>
        </w:rPr>
        <w:softHyphen/>
      </w:r>
    </w:p>
    <w:p w:rsidR="00CB0298" w:rsidRPr="000916E1" w:rsidRDefault="00CB0298" w:rsidP="00904DC8">
      <w:pPr>
        <w:tabs>
          <w:tab w:val="left" w:pos="9912"/>
        </w:tabs>
        <w:spacing w:after="0"/>
        <w:ind w:left="567" w:right="-11"/>
        <w:jc w:val="both"/>
        <w:rPr>
          <w:rFonts w:ascii="Calibri" w:hAnsi="Calibri" w:cs="Calibri"/>
          <w:color w:val="5E9629"/>
          <w:sz w:val="22"/>
        </w:rPr>
      </w:pPr>
      <w:r w:rsidRPr="000916E1">
        <w:rPr>
          <w:rFonts w:ascii="Calibri" w:hAnsi="Calibri" w:cs="Calibri"/>
          <w:color w:val="5E9629"/>
          <w:sz w:val="22"/>
        </w:rPr>
        <w:t xml:space="preserve">The key to each Chapter is the Management Directions which represent the application of existing strategies and policies in each Park area.  </w:t>
      </w:r>
      <w:r w:rsidR="00904DC8">
        <w:rPr>
          <w:rFonts w:ascii="Calibri" w:hAnsi="Calibri" w:cs="Calibri"/>
          <w:color w:val="5E9629"/>
          <w:sz w:val="22"/>
        </w:rPr>
        <w:t>Th</w:t>
      </w:r>
      <w:r w:rsidRPr="000916E1">
        <w:rPr>
          <w:rFonts w:ascii="Calibri" w:hAnsi="Calibri" w:cs="Calibri"/>
          <w:color w:val="5E9629"/>
          <w:sz w:val="22"/>
        </w:rPr>
        <w:t>e symbol shown at each Management Direction (e.g. NS4) refers to the Adelaide Park Lands Management Strategy.  The Management Directions show how projects endorsed through the Strategy would be implemented in each Park area and does not propose new projects.</w:t>
      </w:r>
    </w:p>
    <w:p w:rsidR="00CB0298" w:rsidRDefault="00CB0298" w:rsidP="00904DC8">
      <w:pPr>
        <w:pBdr>
          <w:bottom w:val="single" w:sz="12" w:space="0" w:color="auto"/>
        </w:pBdr>
        <w:spacing w:after="0"/>
        <w:ind w:left="567" w:right="57"/>
        <w:rPr>
          <w:rFonts w:ascii="Calibri" w:hAnsi="Calibri"/>
          <w:b/>
          <w:szCs w:val="24"/>
        </w:rPr>
      </w:pPr>
    </w:p>
    <w:p w:rsidR="00CB0298" w:rsidRDefault="00CB0298" w:rsidP="00904DC8">
      <w:pPr>
        <w:tabs>
          <w:tab w:val="left" w:pos="426"/>
        </w:tabs>
        <w:spacing w:after="0"/>
        <w:ind w:left="567" w:right="57"/>
        <w:rPr>
          <w:rFonts w:ascii="Calibri" w:hAnsi="Calibri"/>
          <w:b/>
          <w:szCs w:val="24"/>
        </w:rPr>
      </w:pPr>
    </w:p>
    <w:p w:rsidR="000916E1" w:rsidRDefault="000916E1">
      <w:pPr>
        <w:rPr>
          <w:rFonts w:asciiTheme="majorHAnsi" w:hAnsiTheme="majorHAnsi" w:cstheme="majorHAnsi"/>
          <w:color w:val="B0BC00"/>
        </w:rPr>
      </w:pPr>
      <w:r>
        <w:rPr>
          <w:rFonts w:asciiTheme="majorHAnsi" w:hAnsiTheme="majorHAnsi" w:cstheme="majorHAnsi"/>
          <w:color w:val="B0BC00"/>
        </w:rPr>
        <w:br w:type="page"/>
      </w:r>
    </w:p>
    <w:p w:rsidR="00CB0298" w:rsidRPr="006A456B" w:rsidRDefault="00CB0298" w:rsidP="00904DC8">
      <w:pPr>
        <w:tabs>
          <w:tab w:val="left" w:pos="6240"/>
        </w:tabs>
        <w:spacing w:after="120"/>
        <w:ind w:left="567"/>
        <w:rPr>
          <w:rFonts w:ascii="Calibri" w:hAnsi="Calibri" w:cs="Calibri"/>
          <w:b/>
          <w:color w:val="5E9629"/>
          <w:sz w:val="48"/>
          <w:szCs w:val="48"/>
        </w:rPr>
      </w:pPr>
      <w:proofErr w:type="gramStart"/>
      <w:r>
        <w:rPr>
          <w:rFonts w:ascii="Calibri" w:hAnsi="Calibri" w:cs="Calibri"/>
          <w:b/>
          <w:color w:val="5E9629"/>
          <w:sz w:val="48"/>
          <w:szCs w:val="48"/>
        </w:rPr>
        <w:lastRenderedPageBreak/>
        <w:t xml:space="preserve">1.0  </w:t>
      </w:r>
      <w:r w:rsidRPr="006A456B">
        <w:rPr>
          <w:rFonts w:ascii="Calibri" w:hAnsi="Calibri" w:cs="Calibri"/>
          <w:b/>
          <w:color w:val="5E9629"/>
          <w:sz w:val="48"/>
          <w:szCs w:val="48"/>
        </w:rPr>
        <w:t>Directions</w:t>
      </w:r>
      <w:proofErr w:type="gramEnd"/>
      <w:r w:rsidR="00305D0F">
        <w:rPr>
          <w:rFonts w:ascii="Calibri" w:hAnsi="Calibri" w:cs="Calibri"/>
          <w:b/>
          <w:color w:val="5E9629"/>
          <w:sz w:val="48"/>
          <w:szCs w:val="48"/>
        </w:rPr>
        <w:t xml:space="preserve"> for Victoria Park/Pakapakanthi</w:t>
      </w:r>
    </w:p>
    <w:p w:rsidR="00CB0298" w:rsidRDefault="00CB0298" w:rsidP="00CB0298">
      <w:pPr>
        <w:pStyle w:val="ListParagraph"/>
        <w:spacing w:after="120"/>
        <w:ind w:left="795" w:right="118"/>
        <w:rPr>
          <w:rFonts w:ascii="Calibri" w:hAnsi="Calibri" w:cs="Calibri"/>
          <w:b/>
          <w:color w:val="5E9629"/>
          <w:sz w:val="28"/>
          <w:szCs w:val="28"/>
        </w:rPr>
      </w:pPr>
      <w:r w:rsidRPr="00CE72D0">
        <w:rPr>
          <w:rFonts w:asciiTheme="majorHAnsi" w:hAnsiTheme="majorHAnsi" w:cstheme="majorHAnsi"/>
          <w:b/>
          <w:noProof/>
          <w:color w:val="5E9629"/>
          <w:sz w:val="28"/>
          <w:szCs w:val="28"/>
          <w:lang w:eastAsia="en-AU"/>
        </w:rPr>
        <mc:AlternateContent>
          <mc:Choice Requires="wps">
            <w:drawing>
              <wp:anchor distT="0" distB="0" distL="114300" distR="114300" simplePos="0" relativeHeight="251909120" behindDoc="0" locked="0" layoutInCell="1" allowOverlap="1" wp14:anchorId="2C1D53A2" wp14:editId="7C1E2E36">
                <wp:simplePos x="0" y="0"/>
                <wp:positionH relativeFrom="column">
                  <wp:posOffset>171451</wp:posOffset>
                </wp:positionH>
                <wp:positionV relativeFrom="paragraph">
                  <wp:posOffset>97155</wp:posOffset>
                </wp:positionV>
                <wp:extent cx="6343650" cy="1534602"/>
                <wp:effectExtent l="19050" t="19050" r="19050" b="27940"/>
                <wp:wrapNone/>
                <wp:docPr id="65"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1534602"/>
                        </a:xfrm>
                        <a:prstGeom prst="roundRect">
                          <a:avLst>
                            <a:gd name="adj" fmla="val 16667"/>
                          </a:avLst>
                        </a:prstGeom>
                        <a:noFill/>
                        <a:ln w="38100">
                          <a:solidFill>
                            <a:srgbClr val="5E9629"/>
                          </a:solidFill>
                          <a:round/>
                          <a:headEnd/>
                          <a:tailEnd/>
                        </a:ln>
                        <a:extLst>
                          <a:ext uri="{909E8E84-426E-40DD-AFC4-6F175D3DCCD1}">
                            <a14:hiddenFill xmlns:a14="http://schemas.microsoft.com/office/drawing/2010/main">
                              <a:solidFill>
                                <a:schemeClr val="accent1">
                                  <a:lumMod val="20000"/>
                                  <a:lumOff val="80000"/>
                                  <a:alpha val="18039"/>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 o:spid="_x0000_s1026" style="position:absolute;margin-left:13.5pt;margin-top:7.65pt;width:499.5pt;height:120.8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" filled="f" fillcolor="#dbe5f1 [660]" strokecolor="#5e9629" strokeweight="3pt">
                <v:fill opacity="11822f"/>
              </v:roundrect>
            </w:pict>
          </mc:Fallback>
        </mc:AlternateContent>
      </w:r>
    </w:p>
    <w:p w:rsidR="00CB0298" w:rsidRPr="006A456B" w:rsidRDefault="00CB0298" w:rsidP="00904DC8">
      <w:pPr>
        <w:pStyle w:val="ListParagraph"/>
        <w:spacing w:after="120"/>
        <w:ind w:left="567" w:right="118"/>
        <w:rPr>
          <w:rFonts w:ascii="Calibri" w:hAnsi="Calibri" w:cs="Calibri"/>
          <w:b/>
          <w:color w:val="5E9629"/>
          <w:sz w:val="28"/>
          <w:szCs w:val="28"/>
        </w:rPr>
      </w:pPr>
      <w:r w:rsidRPr="006A456B">
        <w:rPr>
          <w:rFonts w:ascii="Calibri" w:hAnsi="Calibri" w:cs="Calibri"/>
          <w:b/>
          <w:color w:val="5E9629"/>
          <w:sz w:val="28"/>
          <w:szCs w:val="28"/>
        </w:rPr>
        <w:t xml:space="preserve">1.1 </w:t>
      </w:r>
      <w:r>
        <w:rPr>
          <w:rFonts w:ascii="Calibri" w:hAnsi="Calibri" w:cs="Calibri"/>
          <w:b/>
          <w:color w:val="5E9629"/>
          <w:sz w:val="28"/>
          <w:szCs w:val="28"/>
        </w:rPr>
        <w:tab/>
      </w:r>
      <w:r w:rsidRPr="006A456B">
        <w:rPr>
          <w:rFonts w:ascii="Calibri" w:hAnsi="Calibri" w:cs="Calibri"/>
          <w:b/>
          <w:color w:val="5E9629"/>
          <w:sz w:val="28"/>
          <w:szCs w:val="28"/>
        </w:rPr>
        <w:t>Desired Future Character Statement</w:t>
      </w:r>
    </w:p>
    <w:p w:rsidR="000658FE" w:rsidRPr="000916E1" w:rsidRDefault="00CB0298" w:rsidP="00904DC8">
      <w:pPr>
        <w:autoSpaceDE w:val="0"/>
        <w:autoSpaceDN w:val="0"/>
        <w:adjustRightInd w:val="0"/>
        <w:spacing w:after="0" w:line="240" w:lineRule="auto"/>
        <w:ind w:left="567"/>
        <w:jc w:val="both"/>
        <w:rPr>
          <w:rFonts w:ascii="Calibri" w:hAnsi="Calibri" w:cs="Calibri"/>
          <w:b/>
          <w:i/>
          <w:color w:val="5E9629"/>
          <w:sz w:val="22"/>
        </w:rPr>
      </w:pPr>
      <w:r w:rsidRPr="000916E1">
        <w:rPr>
          <w:rFonts w:ascii="Calibri" w:hAnsi="Calibri" w:cs="Calibri"/>
          <w:b/>
          <w:i/>
          <w:color w:val="5E9629"/>
          <w:sz w:val="22"/>
        </w:rPr>
        <w:t>Create a vibrant, flexible and sustainable recreational open space within the iconic Adelaide Park Lands to serve all South Australians, supporting a variety of community activities whilst preserving the unique landscape and heritage qualities of the place.</w:t>
      </w:r>
      <w:r w:rsidR="00464C74" w:rsidRPr="000916E1">
        <w:rPr>
          <w:rFonts w:ascii="Calibri" w:hAnsi="Calibri" w:cs="Calibri"/>
          <w:b/>
          <w:i/>
          <w:color w:val="5E9629"/>
          <w:sz w:val="22"/>
        </w:rPr>
        <w:t xml:space="preserve">  </w:t>
      </w:r>
      <w:r w:rsidR="000658FE" w:rsidRPr="000916E1">
        <w:rPr>
          <w:rFonts w:ascii="Calibri" w:hAnsi="Calibri" w:cs="Calibri"/>
          <w:b/>
          <w:i/>
          <w:color w:val="5E9629"/>
          <w:sz w:val="22"/>
        </w:rPr>
        <w:t>Retain the open expansive nature of the park together with the associated vistas across the park to the hills and City</w:t>
      </w:r>
      <w:r w:rsidR="001C60B2" w:rsidRPr="000916E1">
        <w:rPr>
          <w:rFonts w:ascii="Calibri" w:hAnsi="Calibri" w:cs="Calibri"/>
          <w:b/>
          <w:i/>
          <w:color w:val="5E9629"/>
          <w:sz w:val="22"/>
        </w:rPr>
        <w:t xml:space="preserve"> and define open spaces with mature tree planting to the edges of the Park.</w:t>
      </w:r>
    </w:p>
    <w:p w:rsidR="00CB0298" w:rsidRPr="000916E1" w:rsidRDefault="00CB0298" w:rsidP="00CB0298">
      <w:pPr>
        <w:pStyle w:val="ListParagraph"/>
        <w:spacing w:after="120"/>
        <w:ind w:left="360" w:firstLine="360"/>
        <w:rPr>
          <w:rFonts w:ascii="Calibri" w:hAnsi="Calibri" w:cs="Calibri"/>
          <w:b/>
          <w:i/>
          <w:color w:val="5E9629"/>
          <w:sz w:val="22"/>
        </w:rPr>
      </w:pPr>
      <w:r w:rsidRPr="000916E1">
        <w:rPr>
          <w:rFonts w:ascii="Calibri" w:hAnsi="Calibri" w:cs="Calibri"/>
          <w:b/>
          <w:i/>
          <w:color w:val="5E9629"/>
          <w:sz w:val="22"/>
        </w:rPr>
        <w:t xml:space="preserve">  </w:t>
      </w:r>
    </w:p>
    <w:p w:rsidR="00CB0298" w:rsidRDefault="00CB0298" w:rsidP="00CB0298">
      <w:pPr>
        <w:pStyle w:val="ListParagraph"/>
        <w:spacing w:after="120"/>
        <w:ind w:left="360" w:firstLine="360"/>
        <w:rPr>
          <w:rFonts w:ascii="Calibri" w:hAnsi="Calibri"/>
          <w:b/>
          <w:color w:val="5E9629"/>
          <w:sz w:val="28"/>
          <w:szCs w:val="28"/>
        </w:rPr>
      </w:pPr>
    </w:p>
    <w:p w:rsidR="009A225C" w:rsidRDefault="009D2B2C" w:rsidP="0028590C">
      <w:pPr>
        <w:pStyle w:val="ListParagraph"/>
        <w:tabs>
          <w:tab w:val="left" w:pos="1418"/>
        </w:tabs>
        <w:spacing w:after="120"/>
        <w:ind w:left="357" w:firstLine="357"/>
        <w:contextualSpacing w:val="0"/>
        <w:rPr>
          <w:rFonts w:ascii="Calibri" w:hAnsi="Calibri"/>
          <w:b/>
          <w:color w:val="5E9629"/>
          <w:sz w:val="28"/>
          <w:szCs w:val="28"/>
        </w:rPr>
      </w:pPr>
      <w:r w:rsidRPr="00CE72D0">
        <w:rPr>
          <w:rFonts w:ascii="Calibri" w:hAnsi="Calibri"/>
          <w:b/>
          <w:noProof/>
          <w:color w:val="5E9629"/>
          <w:sz w:val="16"/>
          <w:szCs w:val="16"/>
          <w:lang w:eastAsia="en-AU"/>
        </w:rPr>
        <mc:AlternateContent>
          <mc:Choice Requires="wps">
            <w:drawing>
              <wp:anchor distT="0" distB="0" distL="114300" distR="114300" simplePos="0" relativeHeight="251910144" behindDoc="0" locked="0" layoutInCell="1" allowOverlap="1" wp14:anchorId="65BFC62B" wp14:editId="09225A5B">
                <wp:simplePos x="0" y="0"/>
                <wp:positionH relativeFrom="column">
                  <wp:posOffset>114300</wp:posOffset>
                </wp:positionH>
                <wp:positionV relativeFrom="paragraph">
                  <wp:posOffset>223521</wp:posOffset>
                </wp:positionV>
                <wp:extent cx="6400800" cy="4610100"/>
                <wp:effectExtent l="19050" t="19050" r="19050" b="19050"/>
                <wp:wrapNone/>
                <wp:docPr id="69"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610100"/>
                        </a:xfrm>
                        <a:prstGeom prst="roundRect">
                          <a:avLst>
                            <a:gd name="adj" fmla="val 16667"/>
                          </a:avLst>
                        </a:prstGeom>
                        <a:noFill/>
                        <a:ln w="38100">
                          <a:solidFill>
                            <a:srgbClr val="5E9629"/>
                          </a:solidFill>
                          <a:round/>
                          <a:headEnd/>
                          <a:tailEnd/>
                        </a:ln>
                        <a:extLst>
                          <a:ext uri="{909E8E84-426E-40DD-AFC4-6F175D3DCCD1}">
                            <a14:hiddenFill xmlns:a14="http://schemas.microsoft.com/office/drawing/2010/main">
                              <a:solidFill>
                                <a:schemeClr val="accent1">
                                  <a:lumMod val="20000"/>
                                  <a:lumOff val="80000"/>
                                  <a:alpha val="18039"/>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 o:spid="_x0000_s1026" style="position:absolute;margin-left:9pt;margin-top:17.6pt;width:7in;height:36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" filled="f" fillcolor="#dbe5f1 [660]" strokecolor="#5e9629" strokeweight="3pt">
                <v:fill opacity="11822f"/>
              </v:roundrect>
            </w:pict>
          </mc:Fallback>
        </mc:AlternateContent>
      </w:r>
    </w:p>
    <w:p w:rsidR="009D2B2C" w:rsidRDefault="009D2B2C" w:rsidP="009D2B2C">
      <w:pPr>
        <w:pStyle w:val="ListParagraph"/>
        <w:tabs>
          <w:tab w:val="left" w:pos="1418"/>
        </w:tabs>
        <w:spacing w:after="0" w:line="240" w:lineRule="auto"/>
        <w:ind w:left="357" w:firstLine="357"/>
        <w:contextualSpacing w:val="0"/>
        <w:rPr>
          <w:rFonts w:ascii="Calibri" w:hAnsi="Calibri"/>
          <w:b/>
          <w:color w:val="5E9629"/>
          <w:sz w:val="28"/>
          <w:szCs w:val="28"/>
        </w:rPr>
      </w:pPr>
    </w:p>
    <w:p w:rsidR="00CB0298" w:rsidRDefault="00CB0298" w:rsidP="00904DC8">
      <w:pPr>
        <w:pStyle w:val="ListParagraph"/>
        <w:tabs>
          <w:tab w:val="left" w:pos="1418"/>
        </w:tabs>
        <w:spacing w:after="120"/>
        <w:ind w:left="357" w:firstLine="210"/>
        <w:contextualSpacing w:val="0"/>
        <w:rPr>
          <w:rFonts w:ascii="Calibri" w:hAnsi="Calibri"/>
          <w:b/>
          <w:color w:val="5E9629"/>
          <w:sz w:val="28"/>
          <w:szCs w:val="28"/>
        </w:rPr>
      </w:pPr>
      <w:r>
        <w:rPr>
          <w:rFonts w:ascii="Calibri" w:hAnsi="Calibri"/>
          <w:b/>
          <w:color w:val="5E9629"/>
          <w:sz w:val="28"/>
          <w:szCs w:val="28"/>
        </w:rPr>
        <w:t xml:space="preserve">1.2 </w:t>
      </w:r>
      <w:r>
        <w:rPr>
          <w:rFonts w:ascii="Calibri" w:hAnsi="Calibri"/>
          <w:b/>
          <w:color w:val="5E9629"/>
          <w:sz w:val="28"/>
          <w:szCs w:val="28"/>
        </w:rPr>
        <w:tab/>
      </w:r>
      <w:r w:rsidRPr="00EF5A55">
        <w:rPr>
          <w:rFonts w:ascii="Calibri" w:hAnsi="Calibri"/>
          <w:b/>
          <w:color w:val="5E9629"/>
          <w:sz w:val="28"/>
          <w:szCs w:val="28"/>
        </w:rPr>
        <w:t>Challenges</w:t>
      </w:r>
      <w:r>
        <w:rPr>
          <w:rFonts w:ascii="Calibri" w:hAnsi="Calibri"/>
          <w:b/>
          <w:color w:val="5E9629"/>
          <w:sz w:val="28"/>
          <w:szCs w:val="28"/>
        </w:rPr>
        <w:t>/Opportunities</w:t>
      </w:r>
      <w:r w:rsidRPr="00EF5A55">
        <w:rPr>
          <w:rFonts w:ascii="Calibri" w:hAnsi="Calibri"/>
          <w:b/>
          <w:color w:val="5E9629"/>
          <w:sz w:val="28"/>
          <w:szCs w:val="28"/>
        </w:rPr>
        <w:t xml:space="preserve">  </w:t>
      </w:r>
    </w:p>
    <w:p w:rsidR="00CB0298" w:rsidRPr="007A08F0" w:rsidRDefault="00305D0F" w:rsidP="00904DC8">
      <w:pPr>
        <w:pStyle w:val="ListParagraph"/>
        <w:numPr>
          <w:ilvl w:val="0"/>
          <w:numId w:val="24"/>
        </w:numPr>
        <w:spacing w:after="120"/>
        <w:ind w:left="993" w:hanging="426"/>
        <w:jc w:val="both"/>
        <w:rPr>
          <w:rFonts w:ascii="Calibri" w:hAnsi="Calibri"/>
          <w:sz w:val="22"/>
          <w:szCs w:val="24"/>
        </w:rPr>
      </w:pPr>
      <w:r>
        <w:rPr>
          <w:rFonts w:ascii="Calibri" w:hAnsi="Calibri"/>
          <w:sz w:val="22"/>
          <w:szCs w:val="24"/>
        </w:rPr>
        <w:t>Enhancing</w:t>
      </w:r>
      <w:r w:rsidR="00CB0298" w:rsidRPr="007A08F0">
        <w:rPr>
          <w:rFonts w:ascii="Calibri" w:hAnsi="Calibri"/>
          <w:sz w:val="22"/>
          <w:szCs w:val="24"/>
        </w:rPr>
        <w:t xml:space="preserve"> </w:t>
      </w:r>
      <w:r w:rsidR="00CB0298" w:rsidRPr="00277583">
        <w:rPr>
          <w:rFonts w:ascii="Calibri" w:hAnsi="Calibri"/>
          <w:b/>
          <w:i/>
          <w:sz w:val="22"/>
          <w:szCs w:val="24"/>
        </w:rPr>
        <w:t>landscape quality and appeal</w:t>
      </w:r>
      <w:r w:rsidR="00CB0298" w:rsidRPr="007A08F0">
        <w:rPr>
          <w:rFonts w:ascii="Calibri" w:hAnsi="Calibri"/>
          <w:b/>
          <w:sz w:val="22"/>
          <w:szCs w:val="24"/>
        </w:rPr>
        <w:t xml:space="preserve">, </w:t>
      </w:r>
      <w:r w:rsidR="00CB0298" w:rsidRPr="007A08F0">
        <w:rPr>
          <w:rFonts w:ascii="Calibri" w:hAnsi="Calibri"/>
          <w:sz w:val="22"/>
          <w:szCs w:val="24"/>
        </w:rPr>
        <w:t>while maintaining the valued landscape character, places and features.</w:t>
      </w:r>
    </w:p>
    <w:p w:rsidR="00CB0298" w:rsidRPr="007A08F0" w:rsidRDefault="00CB0298" w:rsidP="00904DC8">
      <w:pPr>
        <w:pStyle w:val="ListParagraph"/>
        <w:numPr>
          <w:ilvl w:val="0"/>
          <w:numId w:val="24"/>
        </w:numPr>
        <w:spacing w:after="120"/>
        <w:ind w:left="993" w:hanging="426"/>
        <w:jc w:val="both"/>
        <w:rPr>
          <w:rFonts w:ascii="Calibri" w:hAnsi="Calibri"/>
          <w:sz w:val="22"/>
          <w:szCs w:val="24"/>
        </w:rPr>
      </w:pPr>
      <w:r w:rsidRPr="007A08F0">
        <w:rPr>
          <w:rFonts w:ascii="Calibri" w:hAnsi="Calibri"/>
          <w:sz w:val="22"/>
          <w:szCs w:val="24"/>
        </w:rPr>
        <w:t>Increas</w:t>
      </w:r>
      <w:r w:rsidR="00305D0F">
        <w:rPr>
          <w:rFonts w:ascii="Calibri" w:hAnsi="Calibri"/>
          <w:sz w:val="22"/>
          <w:szCs w:val="24"/>
        </w:rPr>
        <w:t>ing</w:t>
      </w:r>
      <w:r w:rsidRPr="007A08F0">
        <w:rPr>
          <w:rFonts w:ascii="Calibri" w:hAnsi="Calibri"/>
          <w:sz w:val="22"/>
          <w:szCs w:val="24"/>
        </w:rPr>
        <w:t xml:space="preserve"> the number of visitors through Park Land </w:t>
      </w:r>
      <w:r w:rsidR="00305D0F">
        <w:rPr>
          <w:rFonts w:ascii="Calibri" w:hAnsi="Calibri"/>
          <w:b/>
          <w:i/>
          <w:sz w:val="22"/>
          <w:szCs w:val="24"/>
        </w:rPr>
        <w:t xml:space="preserve">attractions, </w:t>
      </w:r>
      <w:r w:rsidRPr="007A08F0">
        <w:rPr>
          <w:rFonts w:ascii="Calibri" w:hAnsi="Calibri"/>
          <w:b/>
          <w:i/>
          <w:sz w:val="22"/>
          <w:szCs w:val="24"/>
        </w:rPr>
        <w:t>activities</w:t>
      </w:r>
      <w:r w:rsidR="00305D0F">
        <w:rPr>
          <w:rFonts w:ascii="Calibri" w:hAnsi="Calibri"/>
          <w:b/>
          <w:i/>
          <w:sz w:val="22"/>
          <w:szCs w:val="24"/>
        </w:rPr>
        <w:t xml:space="preserve"> and facilities</w:t>
      </w:r>
      <w:r w:rsidRPr="007A08F0">
        <w:rPr>
          <w:rFonts w:ascii="Calibri" w:hAnsi="Calibri"/>
          <w:sz w:val="22"/>
          <w:szCs w:val="24"/>
        </w:rPr>
        <w:t>.</w:t>
      </w:r>
    </w:p>
    <w:p w:rsidR="00CB0298" w:rsidRPr="007A08F0" w:rsidRDefault="00CB0298" w:rsidP="00904DC8">
      <w:pPr>
        <w:pStyle w:val="ListParagraph"/>
        <w:numPr>
          <w:ilvl w:val="0"/>
          <w:numId w:val="24"/>
        </w:numPr>
        <w:spacing w:after="120"/>
        <w:ind w:left="993" w:hanging="426"/>
        <w:jc w:val="both"/>
        <w:rPr>
          <w:rFonts w:ascii="Calibri" w:hAnsi="Calibri"/>
          <w:sz w:val="22"/>
          <w:szCs w:val="24"/>
        </w:rPr>
      </w:pPr>
      <w:r w:rsidRPr="007A08F0">
        <w:rPr>
          <w:rFonts w:ascii="Calibri" w:hAnsi="Calibri"/>
          <w:sz w:val="22"/>
          <w:szCs w:val="24"/>
        </w:rPr>
        <w:t>Cater</w:t>
      </w:r>
      <w:r w:rsidR="00305D0F">
        <w:rPr>
          <w:rFonts w:ascii="Calibri" w:hAnsi="Calibri"/>
          <w:sz w:val="22"/>
          <w:szCs w:val="24"/>
        </w:rPr>
        <w:t>ing</w:t>
      </w:r>
      <w:r w:rsidRPr="007A08F0">
        <w:rPr>
          <w:rFonts w:ascii="Calibri" w:hAnsi="Calibri"/>
          <w:sz w:val="22"/>
          <w:szCs w:val="24"/>
        </w:rPr>
        <w:t xml:space="preserve"> for </w:t>
      </w:r>
      <w:r w:rsidRPr="007A08F0">
        <w:rPr>
          <w:rFonts w:ascii="Calibri" w:hAnsi="Calibri"/>
          <w:b/>
          <w:i/>
          <w:sz w:val="22"/>
          <w:szCs w:val="24"/>
        </w:rPr>
        <w:t>diverse community needs</w:t>
      </w:r>
      <w:r w:rsidRPr="007A08F0">
        <w:rPr>
          <w:rFonts w:ascii="Calibri" w:hAnsi="Calibri"/>
          <w:sz w:val="22"/>
          <w:szCs w:val="24"/>
        </w:rPr>
        <w:t xml:space="preserve"> e.g. residents, workers, students and visitors</w:t>
      </w:r>
    </w:p>
    <w:p w:rsidR="00CB0298" w:rsidRPr="007A08F0" w:rsidRDefault="00CB0298" w:rsidP="00904DC8">
      <w:pPr>
        <w:pStyle w:val="ListParagraph"/>
        <w:numPr>
          <w:ilvl w:val="0"/>
          <w:numId w:val="24"/>
        </w:numPr>
        <w:spacing w:after="120"/>
        <w:ind w:left="993" w:hanging="426"/>
        <w:jc w:val="both"/>
        <w:rPr>
          <w:rFonts w:ascii="Calibri" w:hAnsi="Calibri"/>
          <w:sz w:val="22"/>
          <w:szCs w:val="24"/>
        </w:rPr>
      </w:pPr>
      <w:r w:rsidRPr="007A08F0">
        <w:rPr>
          <w:rFonts w:ascii="Calibri" w:hAnsi="Calibri"/>
          <w:sz w:val="22"/>
          <w:szCs w:val="24"/>
        </w:rPr>
        <w:t>Maintain</w:t>
      </w:r>
      <w:r w:rsidR="00305D0F">
        <w:rPr>
          <w:rFonts w:ascii="Calibri" w:hAnsi="Calibri"/>
          <w:sz w:val="22"/>
          <w:szCs w:val="24"/>
        </w:rPr>
        <w:t>ing</w:t>
      </w:r>
      <w:r w:rsidRPr="007A08F0">
        <w:rPr>
          <w:rFonts w:ascii="Calibri" w:hAnsi="Calibri"/>
          <w:sz w:val="22"/>
          <w:szCs w:val="24"/>
        </w:rPr>
        <w:t xml:space="preserve"> the Park Lands integrity against pressure for major buildings and developments.</w:t>
      </w:r>
    </w:p>
    <w:p w:rsidR="00CB0298" w:rsidRPr="0028590C" w:rsidRDefault="00CB0298" w:rsidP="00904DC8">
      <w:pPr>
        <w:pStyle w:val="ListParagraph"/>
        <w:numPr>
          <w:ilvl w:val="0"/>
          <w:numId w:val="24"/>
        </w:numPr>
        <w:spacing w:after="120"/>
        <w:ind w:left="993" w:hanging="426"/>
        <w:jc w:val="both"/>
        <w:rPr>
          <w:rFonts w:ascii="Calibri" w:hAnsi="Calibri"/>
          <w:sz w:val="22"/>
        </w:rPr>
      </w:pPr>
      <w:r w:rsidRPr="0028590C">
        <w:rPr>
          <w:rFonts w:ascii="Calibri" w:hAnsi="Calibri"/>
          <w:sz w:val="22"/>
        </w:rPr>
        <w:t>Responsibly manag</w:t>
      </w:r>
      <w:r w:rsidR="006A40FF">
        <w:rPr>
          <w:rFonts w:ascii="Calibri" w:hAnsi="Calibri"/>
          <w:sz w:val="22"/>
        </w:rPr>
        <w:t>ing</w:t>
      </w:r>
      <w:r w:rsidRPr="0028590C">
        <w:rPr>
          <w:rFonts w:ascii="Calibri" w:hAnsi="Calibri"/>
          <w:sz w:val="22"/>
        </w:rPr>
        <w:t xml:space="preserve"> </w:t>
      </w:r>
      <w:r w:rsidRPr="0028590C">
        <w:rPr>
          <w:rFonts w:ascii="Calibri" w:hAnsi="Calibri"/>
          <w:b/>
          <w:i/>
          <w:sz w:val="22"/>
        </w:rPr>
        <w:t>remnant vegetation and water use</w:t>
      </w:r>
      <w:r w:rsidRPr="0028590C">
        <w:rPr>
          <w:rFonts w:ascii="Calibri" w:hAnsi="Calibri"/>
          <w:sz w:val="22"/>
        </w:rPr>
        <w:t xml:space="preserve"> while maintaining a quality environment for recreation, sport and events with grassed areas and natural shade.</w:t>
      </w:r>
    </w:p>
    <w:p w:rsidR="00305D0F" w:rsidRPr="0028590C" w:rsidRDefault="00305D0F" w:rsidP="00904DC8">
      <w:pPr>
        <w:pStyle w:val="ListParagraph"/>
        <w:numPr>
          <w:ilvl w:val="0"/>
          <w:numId w:val="24"/>
        </w:numPr>
        <w:spacing w:after="120"/>
        <w:ind w:left="993" w:hanging="426"/>
        <w:jc w:val="both"/>
        <w:rPr>
          <w:rFonts w:ascii="Calibri" w:hAnsi="Calibri"/>
          <w:sz w:val="22"/>
        </w:rPr>
      </w:pPr>
      <w:r w:rsidRPr="0028590C">
        <w:rPr>
          <w:rFonts w:ascii="Calibri" w:hAnsi="Calibri"/>
          <w:sz w:val="22"/>
        </w:rPr>
        <w:t xml:space="preserve">Effectively using places of </w:t>
      </w:r>
      <w:r w:rsidRPr="0028590C">
        <w:rPr>
          <w:rFonts w:ascii="Calibri" w:hAnsi="Calibri"/>
          <w:b/>
          <w:i/>
          <w:sz w:val="22"/>
        </w:rPr>
        <w:t>heritage value</w:t>
      </w:r>
      <w:r w:rsidRPr="0028590C">
        <w:rPr>
          <w:rFonts w:ascii="Calibri" w:hAnsi="Calibri"/>
          <w:sz w:val="22"/>
        </w:rPr>
        <w:t xml:space="preserve"> to contribute to the character, viability and attraction of the Park</w:t>
      </w:r>
      <w:r w:rsidR="00CB0298" w:rsidRPr="0028590C">
        <w:rPr>
          <w:rFonts w:ascii="Calibri" w:hAnsi="Calibri"/>
          <w:sz w:val="22"/>
        </w:rPr>
        <w:t>.</w:t>
      </w:r>
    </w:p>
    <w:p w:rsidR="000916E1" w:rsidRDefault="0028590C" w:rsidP="00904DC8">
      <w:pPr>
        <w:pStyle w:val="ListParagraph"/>
        <w:numPr>
          <w:ilvl w:val="0"/>
          <w:numId w:val="24"/>
        </w:numPr>
        <w:spacing w:after="120"/>
        <w:ind w:left="993" w:hanging="426"/>
        <w:jc w:val="both"/>
        <w:rPr>
          <w:rFonts w:ascii="Calibri" w:hAnsi="Calibri"/>
          <w:sz w:val="22"/>
        </w:rPr>
      </w:pPr>
      <w:r w:rsidRPr="009A225C">
        <w:rPr>
          <w:rFonts w:ascii="Calibri" w:hAnsi="Calibri"/>
          <w:sz w:val="22"/>
        </w:rPr>
        <w:t>Retaining</w:t>
      </w:r>
      <w:r w:rsidRPr="009A225C">
        <w:rPr>
          <w:rFonts w:ascii="Calibri" w:hAnsi="Calibri"/>
          <w:b/>
          <w:i/>
          <w:sz w:val="22"/>
        </w:rPr>
        <w:t xml:space="preserve"> public access</w:t>
      </w:r>
      <w:r w:rsidRPr="0028590C">
        <w:rPr>
          <w:rFonts w:ascii="Calibri" w:hAnsi="Calibri"/>
          <w:sz w:val="22"/>
        </w:rPr>
        <w:t xml:space="preserve"> during the set up and </w:t>
      </w:r>
      <w:r w:rsidR="00B01AE2">
        <w:rPr>
          <w:rFonts w:ascii="Calibri" w:hAnsi="Calibri"/>
          <w:sz w:val="22"/>
        </w:rPr>
        <w:t>pull down period for the motor sports event</w:t>
      </w:r>
      <w:r w:rsidRPr="0028590C">
        <w:rPr>
          <w:rFonts w:ascii="Calibri" w:hAnsi="Calibri"/>
          <w:sz w:val="22"/>
        </w:rPr>
        <w:t>.</w:t>
      </w:r>
      <w:r w:rsidR="000916E1" w:rsidRPr="000916E1">
        <w:rPr>
          <w:rFonts w:ascii="Calibri" w:hAnsi="Calibri"/>
          <w:sz w:val="22"/>
        </w:rPr>
        <w:t xml:space="preserve"> </w:t>
      </w:r>
      <w:r w:rsidR="000916E1" w:rsidRPr="0028590C">
        <w:rPr>
          <w:rFonts w:ascii="Calibri" w:hAnsi="Calibri"/>
          <w:sz w:val="22"/>
        </w:rPr>
        <w:t xml:space="preserve">Managing </w:t>
      </w:r>
      <w:r w:rsidR="000916E1" w:rsidRPr="00590F3D">
        <w:rPr>
          <w:rFonts w:ascii="Calibri" w:hAnsi="Calibri"/>
          <w:b/>
          <w:i/>
          <w:sz w:val="22"/>
        </w:rPr>
        <w:t>natural creek flows and drainage</w:t>
      </w:r>
      <w:r w:rsidR="000916E1" w:rsidRPr="0028590C">
        <w:rPr>
          <w:rFonts w:ascii="Calibri" w:hAnsi="Calibri"/>
          <w:sz w:val="22"/>
        </w:rPr>
        <w:t xml:space="preserve"> in an environmentally responsible and attractive manner.</w:t>
      </w:r>
    </w:p>
    <w:p w:rsidR="000916E1" w:rsidRDefault="000916E1" w:rsidP="00904DC8">
      <w:pPr>
        <w:pStyle w:val="ListParagraph"/>
        <w:numPr>
          <w:ilvl w:val="0"/>
          <w:numId w:val="24"/>
        </w:numPr>
        <w:spacing w:after="120"/>
        <w:ind w:left="993" w:hanging="426"/>
        <w:jc w:val="both"/>
        <w:rPr>
          <w:rFonts w:ascii="Calibri" w:hAnsi="Calibri"/>
          <w:sz w:val="22"/>
        </w:rPr>
      </w:pPr>
      <w:r>
        <w:rPr>
          <w:rFonts w:ascii="Calibri" w:hAnsi="Calibri"/>
          <w:sz w:val="22"/>
        </w:rPr>
        <w:t xml:space="preserve">Incorporating the </w:t>
      </w:r>
      <w:r w:rsidRPr="00590F3D">
        <w:rPr>
          <w:rFonts w:ascii="Calibri" w:hAnsi="Calibri"/>
          <w:b/>
          <w:i/>
          <w:sz w:val="22"/>
        </w:rPr>
        <w:t xml:space="preserve">wetlands </w:t>
      </w:r>
      <w:r w:rsidRPr="009A225C">
        <w:rPr>
          <w:rFonts w:ascii="Calibri" w:hAnsi="Calibri"/>
          <w:b/>
          <w:i/>
          <w:sz w:val="22"/>
        </w:rPr>
        <w:t>into the landscape</w:t>
      </w:r>
      <w:r>
        <w:rPr>
          <w:rFonts w:ascii="Calibri" w:hAnsi="Calibri"/>
          <w:sz w:val="22"/>
        </w:rPr>
        <w:t xml:space="preserve"> of the Park in a sensitive manner without endangering native habitat.</w:t>
      </w:r>
    </w:p>
    <w:p w:rsidR="000916E1" w:rsidRDefault="000916E1" w:rsidP="00904DC8">
      <w:pPr>
        <w:pStyle w:val="ListParagraph"/>
        <w:numPr>
          <w:ilvl w:val="0"/>
          <w:numId w:val="24"/>
        </w:numPr>
        <w:spacing w:after="120"/>
        <w:ind w:left="993" w:hanging="426"/>
        <w:jc w:val="both"/>
        <w:rPr>
          <w:rFonts w:ascii="Calibri" w:hAnsi="Calibri"/>
          <w:sz w:val="22"/>
        </w:rPr>
      </w:pPr>
      <w:r w:rsidRPr="0028590C">
        <w:rPr>
          <w:rFonts w:ascii="Calibri" w:hAnsi="Calibri"/>
          <w:sz w:val="22"/>
        </w:rPr>
        <w:t xml:space="preserve">Enhancing areas of </w:t>
      </w:r>
      <w:r w:rsidRPr="009A225C">
        <w:rPr>
          <w:rFonts w:ascii="Calibri" w:hAnsi="Calibri"/>
          <w:b/>
          <w:i/>
          <w:sz w:val="22"/>
        </w:rPr>
        <w:t>remnant vegetation</w:t>
      </w:r>
      <w:r w:rsidRPr="0028590C">
        <w:rPr>
          <w:rFonts w:ascii="Calibri" w:hAnsi="Calibri"/>
          <w:sz w:val="22"/>
        </w:rPr>
        <w:t xml:space="preserve"> to make them appealing and incorporating them into the overall landscape.</w:t>
      </w:r>
    </w:p>
    <w:p w:rsidR="000916E1" w:rsidRDefault="000916E1" w:rsidP="00904DC8">
      <w:pPr>
        <w:pStyle w:val="ListParagraph"/>
        <w:numPr>
          <w:ilvl w:val="0"/>
          <w:numId w:val="24"/>
        </w:numPr>
        <w:spacing w:after="120"/>
        <w:ind w:left="993" w:hanging="426"/>
        <w:jc w:val="both"/>
        <w:rPr>
          <w:rFonts w:ascii="Calibri" w:hAnsi="Calibri"/>
          <w:sz w:val="22"/>
        </w:rPr>
      </w:pPr>
      <w:r>
        <w:rPr>
          <w:rFonts w:ascii="Calibri" w:hAnsi="Calibri"/>
          <w:sz w:val="22"/>
        </w:rPr>
        <w:t>Minimising the impact of</w:t>
      </w:r>
      <w:r w:rsidRPr="009A225C">
        <w:rPr>
          <w:rFonts w:ascii="Calibri" w:hAnsi="Calibri"/>
          <w:b/>
          <w:i/>
          <w:sz w:val="22"/>
        </w:rPr>
        <w:t xml:space="preserve"> major events</w:t>
      </w:r>
      <w:r>
        <w:rPr>
          <w:rFonts w:ascii="Calibri" w:hAnsi="Calibri"/>
          <w:sz w:val="22"/>
        </w:rPr>
        <w:t xml:space="preserve"> on adjacent residents.</w:t>
      </w:r>
    </w:p>
    <w:p w:rsidR="000916E1" w:rsidRDefault="000916E1" w:rsidP="00904DC8">
      <w:pPr>
        <w:pStyle w:val="ListParagraph"/>
        <w:numPr>
          <w:ilvl w:val="0"/>
          <w:numId w:val="24"/>
        </w:numPr>
        <w:spacing w:after="120"/>
        <w:ind w:left="993" w:hanging="426"/>
        <w:jc w:val="both"/>
        <w:rPr>
          <w:rFonts w:ascii="Calibri" w:hAnsi="Calibri"/>
          <w:sz w:val="22"/>
        </w:rPr>
      </w:pPr>
      <w:r>
        <w:rPr>
          <w:rFonts w:ascii="Calibri" w:hAnsi="Calibri"/>
          <w:sz w:val="22"/>
        </w:rPr>
        <w:t xml:space="preserve">Managing </w:t>
      </w:r>
      <w:r w:rsidRPr="009A225C">
        <w:rPr>
          <w:rFonts w:ascii="Calibri" w:hAnsi="Calibri"/>
          <w:b/>
          <w:i/>
          <w:sz w:val="22"/>
        </w:rPr>
        <w:t>vehicle access</w:t>
      </w:r>
      <w:r>
        <w:rPr>
          <w:rFonts w:ascii="Calibri" w:hAnsi="Calibri"/>
          <w:sz w:val="22"/>
        </w:rPr>
        <w:t xml:space="preserve"> within the Park.</w:t>
      </w:r>
    </w:p>
    <w:p w:rsidR="00CB0298" w:rsidRPr="000916E1" w:rsidRDefault="00CB0298" w:rsidP="00295DAE">
      <w:pPr>
        <w:spacing w:after="120"/>
        <w:jc w:val="both"/>
        <w:rPr>
          <w:rFonts w:ascii="Calibri" w:hAnsi="Calibri"/>
          <w:sz w:val="22"/>
        </w:rPr>
        <w:sectPr w:rsidR="00CB0298" w:rsidRPr="000916E1" w:rsidSect="006C6EC6">
          <w:headerReference w:type="default" r:id="rId13"/>
          <w:pgSz w:w="11906" w:h="16838"/>
          <w:pgMar w:top="720" w:right="1274" w:bottom="720" w:left="720" w:header="1417" w:footer="283" w:gutter="0"/>
          <w:cols w:space="708"/>
          <w:docGrid w:linePitch="360"/>
        </w:sectPr>
      </w:pPr>
    </w:p>
    <w:p w:rsidR="00CB0298" w:rsidRPr="00EF5A55" w:rsidRDefault="00E33076" w:rsidP="00E6157B">
      <w:pPr>
        <w:ind w:left="-284"/>
        <w:rPr>
          <w:rFonts w:ascii="Calibri" w:hAnsi="Calibri"/>
          <w:b/>
          <w:color w:val="5E9629"/>
          <w:sz w:val="28"/>
          <w:szCs w:val="28"/>
        </w:rPr>
      </w:pPr>
      <w:r>
        <w:rPr>
          <w:noProof/>
          <w:lang w:eastAsia="en-AU"/>
        </w:rPr>
        <w:lastRenderedPageBreak/>
        <mc:AlternateContent>
          <mc:Choice Requires="wps">
            <w:drawing>
              <wp:anchor distT="0" distB="0" distL="114300" distR="114300" simplePos="0" relativeHeight="252091392" behindDoc="0" locked="0" layoutInCell="1" allowOverlap="1" wp14:anchorId="6C742EC6" wp14:editId="40334EA7">
                <wp:simplePos x="0" y="0"/>
                <wp:positionH relativeFrom="column">
                  <wp:posOffset>9944100</wp:posOffset>
                </wp:positionH>
                <wp:positionV relativeFrom="paragraph">
                  <wp:posOffset>99059</wp:posOffset>
                </wp:positionV>
                <wp:extent cx="4619625" cy="8029575"/>
                <wp:effectExtent l="0" t="0" r="9525" b="9525"/>
                <wp:wrapNone/>
                <wp:docPr id="6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802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076" w:rsidRPr="007A08F0" w:rsidRDefault="00E33076" w:rsidP="00904DC8">
                            <w:pPr>
                              <w:tabs>
                                <w:tab w:val="left" w:pos="4287"/>
                                <w:tab w:val="center" w:pos="11367"/>
                              </w:tabs>
                              <w:spacing w:after="60" w:line="240" w:lineRule="auto"/>
                              <w:jc w:val="both"/>
                              <w:rPr>
                                <w:rFonts w:ascii="Calibri" w:hAnsi="Calibri" w:cs="Calibri"/>
                                <w:noProof/>
                                <w:sz w:val="22"/>
                                <w:szCs w:val="24"/>
                                <w:lang w:eastAsia="en-AU"/>
                              </w:rPr>
                            </w:pPr>
                            <w:r>
                              <w:rPr>
                                <w:rFonts w:ascii="Calibri" w:hAnsi="Calibri" w:cs="Calibri"/>
                                <w:sz w:val="18"/>
                                <w:szCs w:val="18"/>
                              </w:rPr>
                              <w:t xml:space="preserve">1.3.15 Retain, conserve and ensure appropriate </w:t>
                            </w:r>
                            <w:r w:rsidRPr="009D2B2C">
                              <w:rPr>
                                <w:rFonts w:ascii="Calibri" w:hAnsi="Calibri" w:cs="Calibri"/>
                                <w:b/>
                                <w:color w:val="5E9629"/>
                                <w:sz w:val="18"/>
                                <w:szCs w:val="18"/>
                              </w:rPr>
                              <w:t>re-use of buildings</w:t>
                            </w:r>
                            <w:r>
                              <w:rPr>
                                <w:rFonts w:ascii="Calibri" w:hAnsi="Calibri" w:cs="Calibri"/>
                                <w:sz w:val="18"/>
                                <w:szCs w:val="18"/>
                              </w:rPr>
                              <w:t xml:space="preserve"> in the north eastern corner which contribute to the character, viability</w:t>
                            </w:r>
                            <w:r w:rsidRPr="00DB56F6">
                              <w:rPr>
                                <w:rFonts w:ascii="Calibri" w:hAnsi="Calibri" w:cs="Calibri"/>
                                <w:sz w:val="18"/>
                                <w:szCs w:val="18"/>
                              </w:rPr>
                              <w:t xml:space="preserve"> </w:t>
                            </w:r>
                            <w:r>
                              <w:rPr>
                                <w:rFonts w:ascii="Calibri" w:hAnsi="Calibri" w:cs="Calibri"/>
                                <w:sz w:val="18"/>
                                <w:szCs w:val="18"/>
                              </w:rPr>
                              <w:t>and attraction of the Park, being the Entrance Gate, Former Bookmakers League and Kiosk and continue to pursue heritage listing of these items.</w:t>
                            </w:r>
                          </w:p>
                          <w:p w:rsidR="00E33076" w:rsidRDefault="00E33076" w:rsidP="003D56C9">
                            <w:pPr>
                              <w:tabs>
                                <w:tab w:val="left" w:pos="4287"/>
                                <w:tab w:val="center" w:pos="11367"/>
                              </w:tabs>
                              <w:spacing w:after="80" w:line="240" w:lineRule="auto"/>
                              <w:jc w:val="both"/>
                              <w:rPr>
                                <w:rFonts w:ascii="Calibri" w:hAnsi="Calibri"/>
                                <w:color w:val="222222"/>
                                <w:sz w:val="18"/>
                                <w:szCs w:val="18"/>
                                <w:lang w:val="en"/>
                              </w:rPr>
                            </w:pPr>
                            <w:r>
                              <w:rPr>
                                <w:rFonts w:ascii="Calibri" w:hAnsi="Calibri" w:cs="Calibri"/>
                                <w:sz w:val="18"/>
                                <w:szCs w:val="18"/>
                              </w:rPr>
                              <w:t xml:space="preserve">1.3.16 </w:t>
                            </w:r>
                            <w:r w:rsidRPr="009D2B2C">
                              <w:rPr>
                                <w:rFonts w:ascii="Calibri" w:hAnsi="Calibri" w:cs="Calibri"/>
                                <w:b/>
                                <w:color w:val="5E9629"/>
                                <w:sz w:val="18"/>
                                <w:szCs w:val="18"/>
                              </w:rPr>
                              <w:t>Reinforce pedestrian and cycle connections</w:t>
                            </w:r>
                            <w:r>
                              <w:rPr>
                                <w:rFonts w:ascii="Calibri" w:hAnsi="Calibri" w:cs="Calibri"/>
                                <w:sz w:val="18"/>
                                <w:szCs w:val="18"/>
                              </w:rPr>
                              <w:t xml:space="preserve"> throughout the Park and with adjacent Park Lands</w:t>
                            </w:r>
                            <w:r w:rsidRPr="009D2B2C">
                              <w:rPr>
                                <w:rFonts w:ascii="Calibri" w:hAnsi="Calibri" w:cs="Calibri"/>
                                <w:b/>
                                <w:color w:val="5E9629"/>
                                <w:sz w:val="18"/>
                                <w:szCs w:val="18"/>
                              </w:rPr>
                              <w:t xml:space="preserve"> </w:t>
                            </w:r>
                            <w:r>
                              <w:rPr>
                                <w:rFonts w:ascii="Calibri" w:hAnsi="Calibri" w:cs="Calibri"/>
                                <w:sz w:val="18"/>
                                <w:szCs w:val="18"/>
                              </w:rPr>
                              <w:t>providing a variety of pavement surfaces and access points that support and enrich the public experience.</w:t>
                            </w:r>
                          </w:p>
                          <w:p w:rsidR="00E33076" w:rsidRDefault="00E33076" w:rsidP="003D56C9">
                            <w:pPr>
                              <w:spacing w:after="80" w:line="240" w:lineRule="auto"/>
                              <w:jc w:val="both"/>
                              <w:rPr>
                                <w:rFonts w:ascii="Calibri" w:hAnsi="Calibri" w:cs="Calibri"/>
                                <w:noProof/>
                                <w:sz w:val="18"/>
                                <w:szCs w:val="18"/>
                                <w:lang w:eastAsia="en-AU"/>
                              </w:rPr>
                            </w:pPr>
                            <w:r>
                              <w:rPr>
                                <w:rFonts w:ascii="Calibri" w:hAnsi="Calibri" w:cs="Calibri"/>
                                <w:noProof/>
                                <w:sz w:val="18"/>
                                <w:szCs w:val="18"/>
                                <w:lang w:eastAsia="en-AU"/>
                              </w:rPr>
                              <w:t xml:space="preserve">1.3.17 </w:t>
                            </w:r>
                            <w:r w:rsidRPr="00182289">
                              <w:rPr>
                                <w:rFonts w:ascii="Calibri" w:hAnsi="Calibri" w:cs="Calibri"/>
                                <w:noProof/>
                                <w:sz w:val="18"/>
                                <w:szCs w:val="18"/>
                                <w:lang w:eastAsia="en-AU"/>
                              </w:rPr>
                              <w:t xml:space="preserve">Strengthen the </w:t>
                            </w:r>
                            <w:r w:rsidRPr="009D2B2C">
                              <w:rPr>
                                <w:rFonts w:ascii="Calibri" w:hAnsi="Calibri" w:cs="Calibri"/>
                                <w:b/>
                                <w:color w:val="5E9629"/>
                                <w:sz w:val="18"/>
                                <w:szCs w:val="18"/>
                              </w:rPr>
                              <w:t>outer and City edges</w:t>
                            </w:r>
                            <w:r w:rsidRPr="00182289">
                              <w:rPr>
                                <w:rFonts w:ascii="Calibri" w:hAnsi="Calibri" w:cs="Calibri"/>
                                <w:noProof/>
                                <w:sz w:val="18"/>
                                <w:szCs w:val="18"/>
                                <w:lang w:eastAsia="en-AU"/>
                              </w:rPr>
                              <w:t xml:space="preserve"> of the Park Lands through large tree species plantings.(LS3</w:t>
                            </w:r>
                            <w:r>
                              <w:rPr>
                                <w:rFonts w:ascii="Calibri" w:hAnsi="Calibri" w:cs="Calibri"/>
                                <w:noProof/>
                                <w:sz w:val="18"/>
                                <w:szCs w:val="18"/>
                                <w:lang w:eastAsia="en-AU"/>
                              </w:rPr>
                              <w:t>, LP13, PLPP2</w:t>
                            </w:r>
                            <w:r w:rsidRPr="00182289">
                              <w:rPr>
                                <w:rFonts w:ascii="Calibri" w:hAnsi="Calibri" w:cs="Calibri"/>
                                <w:noProof/>
                                <w:sz w:val="18"/>
                                <w:szCs w:val="18"/>
                                <w:lang w:eastAsia="en-AU"/>
                              </w:rPr>
                              <w:t>)</w:t>
                            </w:r>
                          </w:p>
                          <w:p w:rsidR="00E33076" w:rsidRDefault="00E33076" w:rsidP="003D56C9">
                            <w:pPr>
                              <w:tabs>
                                <w:tab w:val="left" w:pos="4287"/>
                                <w:tab w:val="center" w:pos="11367"/>
                              </w:tabs>
                              <w:spacing w:after="60" w:line="240" w:lineRule="auto"/>
                              <w:jc w:val="both"/>
                              <w:rPr>
                                <w:rFonts w:ascii="Calibri" w:hAnsi="Calibri" w:cs="Calibri"/>
                                <w:sz w:val="18"/>
                                <w:szCs w:val="18"/>
                              </w:rPr>
                            </w:pPr>
                            <w:r>
                              <w:rPr>
                                <w:rFonts w:ascii="Calibri" w:hAnsi="Calibri" w:cs="Calibri"/>
                                <w:sz w:val="18"/>
                                <w:szCs w:val="18"/>
                              </w:rPr>
                              <w:t xml:space="preserve">1.3.18 </w:t>
                            </w:r>
                            <w:r w:rsidRPr="00182289">
                              <w:rPr>
                                <w:rFonts w:ascii="Calibri" w:hAnsi="Calibri" w:cs="Calibri"/>
                                <w:noProof/>
                                <w:sz w:val="18"/>
                                <w:szCs w:val="18"/>
                                <w:lang w:eastAsia="en-AU"/>
                              </w:rPr>
                              <w:t>Identify and conserve i</w:t>
                            </w:r>
                            <w:r>
                              <w:rPr>
                                <w:rFonts w:ascii="Calibri" w:hAnsi="Calibri" w:cs="Calibri"/>
                                <w:noProof/>
                                <w:sz w:val="18"/>
                                <w:szCs w:val="18"/>
                                <w:lang w:eastAsia="en-AU"/>
                              </w:rPr>
                              <w:t>t</w:t>
                            </w:r>
                            <w:r w:rsidRPr="00182289">
                              <w:rPr>
                                <w:rFonts w:ascii="Calibri" w:hAnsi="Calibri" w:cs="Calibri"/>
                                <w:noProof/>
                                <w:sz w:val="18"/>
                                <w:szCs w:val="18"/>
                                <w:lang w:eastAsia="en-AU"/>
                              </w:rPr>
                              <w:t xml:space="preserve">ems of </w:t>
                            </w:r>
                            <w:r w:rsidRPr="009D2B2C">
                              <w:rPr>
                                <w:rFonts w:ascii="Calibri" w:hAnsi="Calibri" w:cs="Calibri"/>
                                <w:b/>
                                <w:color w:val="5E9629"/>
                                <w:sz w:val="18"/>
                                <w:szCs w:val="18"/>
                              </w:rPr>
                              <w:t>heritage value</w:t>
                            </w:r>
                            <w:r w:rsidRPr="00182289">
                              <w:rPr>
                                <w:rFonts w:ascii="Calibri" w:hAnsi="Calibri" w:cs="Calibri"/>
                                <w:noProof/>
                                <w:sz w:val="18"/>
                                <w:szCs w:val="18"/>
                                <w:lang w:eastAsia="en-AU"/>
                              </w:rPr>
                              <w:t xml:space="preserve"> including European, Kaurna and other Aboriginal Heritage </w:t>
                            </w:r>
                            <w:r w:rsidRPr="00327E1F">
                              <w:rPr>
                                <w:rFonts w:ascii="Calibri" w:hAnsi="Calibri" w:cs="Calibri"/>
                                <w:noProof/>
                                <w:sz w:val="18"/>
                                <w:szCs w:val="18"/>
                                <w:lang w:eastAsia="en-AU"/>
                              </w:rPr>
                              <w:t>Places</w:t>
                            </w:r>
                            <w:r>
                              <w:rPr>
                                <w:rFonts w:ascii="Calibri" w:hAnsi="Calibri" w:cs="Calibri"/>
                                <w:noProof/>
                                <w:sz w:val="18"/>
                                <w:szCs w:val="18"/>
                                <w:lang w:eastAsia="en-AU"/>
                              </w:rPr>
                              <w:t>,</w:t>
                            </w:r>
                            <w:r w:rsidRPr="00327E1F">
                              <w:rPr>
                                <w:rFonts w:ascii="Calibri" w:hAnsi="Calibri" w:cs="Calibri"/>
                                <w:noProof/>
                                <w:sz w:val="18"/>
                                <w:szCs w:val="18"/>
                                <w:lang w:eastAsia="en-AU"/>
                              </w:rPr>
                              <w:t xml:space="preserve"> (HS1 &amp;</w:t>
                            </w:r>
                            <w:r>
                              <w:rPr>
                                <w:rFonts w:ascii="Calibri" w:hAnsi="Calibri" w:cs="Calibri"/>
                                <w:noProof/>
                                <w:sz w:val="18"/>
                                <w:szCs w:val="18"/>
                                <w:lang w:eastAsia="en-AU"/>
                              </w:rPr>
                              <w:t>HS</w:t>
                            </w:r>
                            <w:r w:rsidRPr="00327E1F">
                              <w:rPr>
                                <w:rFonts w:ascii="Calibri" w:hAnsi="Calibri" w:cs="Calibri"/>
                                <w:noProof/>
                                <w:sz w:val="18"/>
                                <w:szCs w:val="18"/>
                                <w:lang w:eastAsia="en-AU"/>
                              </w:rPr>
                              <w:t>3)</w:t>
                            </w:r>
                            <w:r>
                              <w:rPr>
                                <w:rFonts w:ascii="Calibri" w:hAnsi="Calibri" w:cs="Calibri"/>
                                <w:noProof/>
                                <w:sz w:val="18"/>
                                <w:szCs w:val="18"/>
                                <w:lang w:eastAsia="en-AU"/>
                              </w:rPr>
                              <w:t xml:space="preserve"> and c</w:t>
                            </w:r>
                            <w:proofErr w:type="spellStart"/>
                            <w:r>
                              <w:rPr>
                                <w:rFonts w:ascii="Calibri" w:hAnsi="Calibri" w:cs="Calibri"/>
                                <w:sz w:val="18"/>
                                <w:szCs w:val="18"/>
                              </w:rPr>
                              <w:t>ontinue</w:t>
                            </w:r>
                            <w:proofErr w:type="spellEnd"/>
                            <w:r>
                              <w:rPr>
                                <w:rFonts w:ascii="Calibri" w:hAnsi="Calibri" w:cs="Calibri"/>
                                <w:sz w:val="18"/>
                                <w:szCs w:val="18"/>
                              </w:rPr>
                              <w:t xml:space="preserve"> to manage the </w:t>
                            </w:r>
                            <w:r w:rsidRPr="00637EBC">
                              <w:rPr>
                                <w:rFonts w:ascii="Calibri" w:hAnsi="Calibri" w:cs="Calibri"/>
                                <w:b/>
                                <w:color w:val="5E9629"/>
                                <w:sz w:val="18"/>
                                <w:szCs w:val="18"/>
                              </w:rPr>
                              <w:t xml:space="preserve">Grandstand </w:t>
                            </w:r>
                            <w:r>
                              <w:rPr>
                                <w:rFonts w:ascii="Calibri" w:hAnsi="Calibri" w:cs="Calibri"/>
                                <w:sz w:val="18"/>
                                <w:szCs w:val="18"/>
                              </w:rPr>
                              <w:t>as a State Heritage Place and ensure its use contributes to the character, viability and attraction of the Park.</w:t>
                            </w:r>
                          </w:p>
                          <w:p w:rsidR="00E33076" w:rsidRDefault="00E33076" w:rsidP="003D56C9">
                            <w:pPr>
                              <w:spacing w:after="80" w:line="240" w:lineRule="auto"/>
                              <w:jc w:val="both"/>
                              <w:rPr>
                                <w:rFonts w:ascii="Calibri" w:hAnsi="Calibri" w:cs="Calibri"/>
                                <w:noProof/>
                                <w:sz w:val="18"/>
                                <w:szCs w:val="18"/>
                                <w:lang w:eastAsia="en-AU"/>
                              </w:rPr>
                            </w:pPr>
                            <w:r>
                              <w:rPr>
                                <w:rFonts w:ascii="Calibri" w:hAnsi="Calibri" w:cs="Calibri"/>
                                <w:sz w:val="18"/>
                                <w:szCs w:val="18"/>
                              </w:rPr>
                              <w:t xml:space="preserve">1.3.19 </w:t>
                            </w:r>
                            <w:r w:rsidRPr="00182289">
                              <w:rPr>
                                <w:rFonts w:ascii="Calibri" w:hAnsi="Calibri" w:cs="Calibri"/>
                                <w:noProof/>
                                <w:sz w:val="18"/>
                                <w:szCs w:val="18"/>
                                <w:lang w:eastAsia="en-AU"/>
                              </w:rPr>
                              <w:t xml:space="preserve">Permit </w:t>
                            </w:r>
                            <w:r w:rsidRPr="009D2B2C">
                              <w:rPr>
                                <w:rFonts w:ascii="Calibri" w:hAnsi="Calibri" w:cs="Calibri"/>
                                <w:b/>
                                <w:color w:val="5E9629"/>
                                <w:sz w:val="18"/>
                                <w:szCs w:val="18"/>
                              </w:rPr>
                              <w:t>leases and licences</w:t>
                            </w:r>
                            <w:r w:rsidRPr="00182289">
                              <w:rPr>
                                <w:rFonts w:ascii="Calibri" w:hAnsi="Calibri" w:cs="Calibri"/>
                                <w:noProof/>
                                <w:sz w:val="18"/>
                                <w:szCs w:val="18"/>
                                <w:lang w:eastAsia="en-AU"/>
                              </w:rPr>
                              <w:t xml:space="preserve"> as shown on</w:t>
                            </w:r>
                            <w:r>
                              <w:rPr>
                                <w:rFonts w:ascii="Calibri" w:hAnsi="Calibri" w:cs="Calibri"/>
                                <w:noProof/>
                                <w:sz w:val="18"/>
                                <w:szCs w:val="18"/>
                                <w:lang w:eastAsia="en-AU"/>
                              </w:rPr>
                              <w:t xml:space="preserve"> Lease and Licence Area Map 2.3.</w:t>
                            </w:r>
                          </w:p>
                          <w:p w:rsidR="00E33076" w:rsidRPr="004D1D56" w:rsidRDefault="00E33076" w:rsidP="003D56C9">
                            <w:pPr>
                              <w:spacing w:after="80" w:line="240" w:lineRule="auto"/>
                              <w:jc w:val="both"/>
                              <w:rPr>
                                <w:rFonts w:ascii="Calibri" w:hAnsi="Calibri"/>
                                <w:iCs/>
                                <w:sz w:val="18"/>
                                <w:szCs w:val="18"/>
                              </w:rPr>
                            </w:pPr>
                            <w:r>
                              <w:rPr>
                                <w:rFonts w:ascii="Calibri" w:hAnsi="Calibri"/>
                                <w:iCs/>
                                <w:sz w:val="18"/>
                                <w:szCs w:val="18"/>
                              </w:rPr>
                              <w:t>1.3.20 P</w:t>
                            </w:r>
                            <w:r w:rsidRPr="004D1D56">
                              <w:rPr>
                                <w:rFonts w:ascii="Calibri" w:hAnsi="Calibri"/>
                                <w:iCs/>
                                <w:sz w:val="18"/>
                                <w:szCs w:val="18"/>
                              </w:rPr>
                              <w:t xml:space="preserve">rogram in </w:t>
                            </w:r>
                            <w:r w:rsidRPr="009D2B2C">
                              <w:rPr>
                                <w:rFonts w:ascii="Calibri" w:hAnsi="Calibri" w:cs="Calibri"/>
                                <w:b/>
                                <w:color w:val="5E9629"/>
                                <w:sz w:val="18"/>
                                <w:szCs w:val="18"/>
                              </w:rPr>
                              <w:t>partnership with state sporting associations and educational institutions</w:t>
                            </w:r>
                            <w:r w:rsidRPr="004D1D56">
                              <w:rPr>
                                <w:rFonts w:ascii="Calibri" w:hAnsi="Calibri"/>
                                <w:iCs/>
                                <w:sz w:val="18"/>
                                <w:szCs w:val="18"/>
                              </w:rPr>
                              <w:t xml:space="preserve"> a diverse range of spo</w:t>
                            </w:r>
                            <w:r>
                              <w:rPr>
                                <w:rFonts w:ascii="Calibri" w:hAnsi="Calibri"/>
                                <w:iCs/>
                                <w:sz w:val="18"/>
                                <w:szCs w:val="18"/>
                              </w:rPr>
                              <w:t>rting activity in Victoria Park and s</w:t>
                            </w:r>
                            <w:r w:rsidRPr="004D1D56">
                              <w:rPr>
                                <w:rFonts w:ascii="Calibri" w:hAnsi="Calibri"/>
                                <w:iCs/>
                                <w:sz w:val="18"/>
                                <w:szCs w:val="18"/>
                              </w:rPr>
                              <w:t>eek expressions of interest to inform the scheduling of activities in Victoria Park, particular</w:t>
                            </w:r>
                            <w:r>
                              <w:rPr>
                                <w:rFonts w:ascii="Calibri" w:hAnsi="Calibri"/>
                                <w:iCs/>
                                <w:sz w:val="18"/>
                                <w:szCs w:val="18"/>
                              </w:rPr>
                              <w:t>ly the southern sports fields.</w:t>
                            </w:r>
                          </w:p>
                          <w:p w:rsidR="00E33076" w:rsidRPr="00685E0A" w:rsidRDefault="00E33076" w:rsidP="003D56C9">
                            <w:pPr>
                              <w:spacing w:after="80" w:line="240" w:lineRule="auto"/>
                              <w:jc w:val="both"/>
                              <w:rPr>
                                <w:rFonts w:ascii="Calibri" w:hAnsi="Calibri" w:cs="Calibri"/>
                                <w:sz w:val="18"/>
                                <w:szCs w:val="18"/>
                              </w:rPr>
                            </w:pPr>
                            <w:r>
                              <w:rPr>
                                <w:rFonts w:ascii="Calibri" w:hAnsi="Calibri" w:cs="Calibri"/>
                                <w:sz w:val="18"/>
                                <w:szCs w:val="18"/>
                              </w:rPr>
                              <w:t>1.3.21</w:t>
                            </w:r>
                            <w:r>
                              <w:rPr>
                                <w:rFonts w:ascii="Calibri" w:hAnsi="Calibri" w:cs="Calibri"/>
                                <w:b/>
                                <w:color w:val="5E9629"/>
                                <w:sz w:val="18"/>
                                <w:szCs w:val="18"/>
                              </w:rPr>
                              <w:t xml:space="preserve"> </w:t>
                            </w:r>
                            <w:r w:rsidRPr="00B30B14">
                              <w:rPr>
                                <w:rFonts w:ascii="Calibri" w:hAnsi="Calibri" w:cs="Calibri"/>
                                <w:noProof/>
                                <w:sz w:val="18"/>
                                <w:szCs w:val="18"/>
                                <w:lang w:eastAsia="en-AU"/>
                              </w:rPr>
                              <w:t>Retain and enhance</w:t>
                            </w:r>
                            <w:r>
                              <w:rPr>
                                <w:rFonts w:ascii="Calibri" w:hAnsi="Calibri" w:cs="Calibri"/>
                                <w:noProof/>
                                <w:sz w:val="18"/>
                                <w:szCs w:val="18"/>
                                <w:lang w:eastAsia="en-AU"/>
                              </w:rPr>
                              <w:t xml:space="preserve"> the </w:t>
                            </w:r>
                            <w:r w:rsidRPr="009D2B2C">
                              <w:rPr>
                                <w:rFonts w:ascii="Calibri" w:hAnsi="Calibri" w:cs="Calibri"/>
                                <w:b/>
                                <w:color w:val="5E9629"/>
                                <w:sz w:val="18"/>
                                <w:szCs w:val="18"/>
                              </w:rPr>
                              <w:t>open character and the existing views</w:t>
                            </w:r>
                            <w:r w:rsidRPr="00B30B14">
                              <w:rPr>
                                <w:rFonts w:ascii="Calibri" w:hAnsi="Calibri" w:cs="Calibri"/>
                                <w:b/>
                                <w:noProof/>
                                <w:color w:val="92D050"/>
                                <w:sz w:val="18"/>
                                <w:szCs w:val="18"/>
                                <w:lang w:eastAsia="en-AU"/>
                              </w:rPr>
                              <w:t xml:space="preserve"> </w:t>
                            </w:r>
                            <w:r w:rsidRPr="00B31E4F">
                              <w:rPr>
                                <w:rFonts w:ascii="Calibri" w:hAnsi="Calibri" w:cs="Calibri"/>
                                <w:noProof/>
                                <w:color w:val="000000" w:themeColor="text1"/>
                                <w:sz w:val="18"/>
                                <w:szCs w:val="18"/>
                                <w:lang w:eastAsia="en-AU"/>
                              </w:rPr>
                              <w:t>into and across the Park Lan</w:t>
                            </w:r>
                            <w:r>
                              <w:rPr>
                                <w:rFonts w:ascii="Calibri" w:hAnsi="Calibri" w:cs="Calibri"/>
                                <w:noProof/>
                                <w:color w:val="000000" w:themeColor="text1"/>
                                <w:sz w:val="18"/>
                                <w:szCs w:val="18"/>
                                <w:lang w:eastAsia="en-AU"/>
                              </w:rPr>
                              <w:t>d</w:t>
                            </w:r>
                            <w:r w:rsidRPr="00B31E4F">
                              <w:rPr>
                                <w:rFonts w:ascii="Calibri" w:hAnsi="Calibri" w:cs="Calibri"/>
                                <w:noProof/>
                                <w:color w:val="000000" w:themeColor="text1"/>
                                <w:sz w:val="18"/>
                                <w:szCs w:val="18"/>
                                <w:lang w:eastAsia="en-AU"/>
                              </w:rPr>
                              <w:t>s</w:t>
                            </w:r>
                            <w:r>
                              <w:rPr>
                                <w:rFonts w:ascii="Calibri" w:hAnsi="Calibri" w:cs="Calibri"/>
                                <w:noProof/>
                                <w:color w:val="000000" w:themeColor="text1"/>
                                <w:sz w:val="18"/>
                                <w:szCs w:val="18"/>
                                <w:lang w:eastAsia="en-AU"/>
                              </w:rPr>
                              <w:t xml:space="preserve"> and open vistas to the Adelaide foothills </w:t>
                            </w:r>
                            <w:r w:rsidRPr="00B30B14">
                              <w:rPr>
                                <w:rFonts w:ascii="Calibri" w:hAnsi="Calibri" w:cs="Calibri"/>
                                <w:noProof/>
                                <w:sz w:val="18"/>
                                <w:szCs w:val="18"/>
                                <w:lang w:eastAsia="en-AU"/>
                              </w:rPr>
                              <w:t>through careful planned tree planting and spatial arrangments (LS9).  Views illustrated as:</w:t>
                            </w:r>
                          </w:p>
                          <w:p w:rsidR="00E33076" w:rsidRPr="00E33076" w:rsidRDefault="00E33076" w:rsidP="003D56C9">
                            <w:pPr>
                              <w:spacing w:after="80" w:line="240" w:lineRule="auto"/>
                              <w:jc w:val="both"/>
                              <w:rPr>
                                <w:rFonts w:ascii="Calibri" w:hAnsi="Calibri" w:cs="Calibri"/>
                                <w:sz w:val="10"/>
                                <w:szCs w:val="10"/>
                              </w:rPr>
                            </w:pPr>
                          </w:p>
                          <w:p w:rsidR="00E33076" w:rsidRDefault="00E33076" w:rsidP="003D56C9">
                            <w:pPr>
                              <w:tabs>
                                <w:tab w:val="left" w:pos="426"/>
                              </w:tabs>
                              <w:spacing w:after="80" w:line="240" w:lineRule="auto"/>
                              <w:jc w:val="both"/>
                              <w:rPr>
                                <w:rFonts w:ascii="Calibri" w:eastAsia="Times New Roman" w:hAnsi="Calibri" w:cs="Times New Roman"/>
                                <w:color w:val="000000"/>
                                <w:sz w:val="18"/>
                                <w:szCs w:val="18"/>
                                <w:lang w:eastAsia="en-AU"/>
                              </w:rPr>
                            </w:pPr>
                            <w:r>
                              <w:rPr>
                                <w:rFonts w:ascii="Calibri" w:hAnsi="Calibri" w:cs="Calibri"/>
                                <w:sz w:val="18"/>
                                <w:szCs w:val="18"/>
                              </w:rPr>
                              <w:t xml:space="preserve">1.3.22 </w:t>
                            </w:r>
                            <w:r>
                              <w:rPr>
                                <w:rFonts w:ascii="Calibri" w:eastAsia="Times New Roman" w:hAnsi="Calibri" w:cs="Times New Roman"/>
                                <w:color w:val="000000"/>
                                <w:sz w:val="18"/>
                                <w:szCs w:val="18"/>
                                <w:lang w:eastAsia="en-AU"/>
                              </w:rPr>
                              <w:t xml:space="preserve">Reduce </w:t>
                            </w:r>
                            <w:r>
                              <w:rPr>
                                <w:rFonts w:ascii="Calibri" w:hAnsi="Calibri" w:cs="Calibri"/>
                                <w:b/>
                                <w:color w:val="5E9629"/>
                                <w:sz w:val="18"/>
                                <w:szCs w:val="18"/>
                              </w:rPr>
                              <w:t xml:space="preserve">reliance on mains water supplies </w:t>
                            </w:r>
                            <w:r>
                              <w:rPr>
                                <w:rFonts w:ascii="Calibri" w:eastAsia="Times New Roman" w:hAnsi="Calibri" w:cs="Times New Roman"/>
                                <w:color w:val="000000"/>
                                <w:sz w:val="18"/>
                                <w:szCs w:val="18"/>
                                <w:lang w:eastAsia="en-AU"/>
                              </w:rPr>
                              <w:t xml:space="preserve">by encouraging the reuse of storm water and waste water (GAP) for areas that require ongoing watering (NS 4, </w:t>
                            </w:r>
                            <w:proofErr w:type="spellStart"/>
                            <w:r>
                              <w:rPr>
                                <w:rFonts w:ascii="Calibri" w:eastAsia="Times New Roman" w:hAnsi="Calibri" w:cs="Times New Roman"/>
                                <w:color w:val="000000"/>
                                <w:sz w:val="18"/>
                                <w:szCs w:val="18"/>
                                <w:lang w:eastAsia="en-AU"/>
                              </w:rPr>
                              <w:t>NSS6</w:t>
                            </w:r>
                            <w:proofErr w:type="spellEnd"/>
                            <w:r>
                              <w:rPr>
                                <w:rFonts w:ascii="Calibri" w:eastAsia="Times New Roman" w:hAnsi="Calibri" w:cs="Times New Roman"/>
                                <w:color w:val="000000"/>
                                <w:sz w:val="18"/>
                                <w:szCs w:val="18"/>
                                <w:lang w:eastAsia="en-AU"/>
                              </w:rPr>
                              <w:t>)</w:t>
                            </w:r>
                          </w:p>
                          <w:p w:rsidR="00E33076" w:rsidRDefault="00E33076" w:rsidP="003D56C9">
                            <w:pPr>
                              <w:tabs>
                                <w:tab w:val="left" w:pos="426"/>
                              </w:tabs>
                              <w:spacing w:after="80" w:line="240" w:lineRule="auto"/>
                              <w:jc w:val="both"/>
                              <w:rPr>
                                <w:rFonts w:ascii="Calibri" w:eastAsia="Times New Roman" w:hAnsi="Calibri" w:cs="Times New Roman"/>
                                <w:color w:val="000000"/>
                                <w:sz w:val="18"/>
                                <w:szCs w:val="18"/>
                                <w:lang w:eastAsia="en-AU"/>
                              </w:rPr>
                            </w:pPr>
                            <w:proofErr w:type="gramStart"/>
                            <w:r>
                              <w:rPr>
                                <w:rFonts w:ascii="Calibri" w:eastAsia="Times New Roman" w:hAnsi="Calibri" w:cs="Times New Roman"/>
                                <w:color w:val="000000"/>
                                <w:sz w:val="18"/>
                                <w:szCs w:val="18"/>
                                <w:lang w:eastAsia="en-AU"/>
                              </w:rPr>
                              <w:t xml:space="preserve">1.3.23 </w:t>
                            </w:r>
                            <w:r w:rsidRPr="009D2B2C">
                              <w:rPr>
                                <w:rFonts w:ascii="Calibri" w:hAnsi="Calibri" w:cs="Calibri"/>
                                <w:b/>
                                <w:color w:val="5E9629"/>
                                <w:sz w:val="18"/>
                                <w:szCs w:val="18"/>
                              </w:rPr>
                              <w:t xml:space="preserve">Prioritise on-street parking </w:t>
                            </w:r>
                            <w:r>
                              <w:rPr>
                                <w:rFonts w:ascii="Calibri" w:eastAsia="Times New Roman" w:hAnsi="Calibri" w:cs="Times New Roman"/>
                                <w:color w:val="000000"/>
                                <w:sz w:val="18"/>
                                <w:szCs w:val="18"/>
                                <w:lang w:eastAsia="en-AU"/>
                              </w:rPr>
                              <w:t>to support users of Victoria Park.</w:t>
                            </w:r>
                            <w:proofErr w:type="gramEnd"/>
                          </w:p>
                          <w:p w:rsidR="00E33076" w:rsidRDefault="00E33076" w:rsidP="003D56C9">
                            <w:pPr>
                              <w:tabs>
                                <w:tab w:val="left" w:pos="426"/>
                              </w:tabs>
                              <w:spacing w:after="80" w:line="240" w:lineRule="auto"/>
                              <w:jc w:val="both"/>
                              <w:rPr>
                                <w:rFonts w:ascii="Calibri" w:eastAsia="Times New Roman" w:hAnsi="Calibri" w:cs="Times New Roman"/>
                                <w:color w:val="000000"/>
                                <w:sz w:val="18"/>
                                <w:szCs w:val="18"/>
                                <w:lang w:eastAsia="en-AU"/>
                              </w:rPr>
                            </w:pPr>
                            <w:proofErr w:type="gramStart"/>
                            <w:r>
                              <w:rPr>
                                <w:rFonts w:ascii="Calibri" w:eastAsia="Times New Roman" w:hAnsi="Calibri" w:cs="Times New Roman"/>
                                <w:color w:val="000000"/>
                                <w:sz w:val="18"/>
                                <w:szCs w:val="18"/>
                                <w:lang w:eastAsia="en-AU"/>
                              </w:rPr>
                              <w:t>1.3.24  Manage</w:t>
                            </w:r>
                            <w:proofErr w:type="gramEnd"/>
                            <w:r>
                              <w:rPr>
                                <w:rFonts w:ascii="Calibri" w:eastAsia="Times New Roman" w:hAnsi="Calibri" w:cs="Times New Roman"/>
                                <w:color w:val="000000"/>
                                <w:sz w:val="18"/>
                                <w:szCs w:val="18"/>
                                <w:lang w:eastAsia="en-AU"/>
                              </w:rPr>
                              <w:t xml:space="preserve"> </w:t>
                            </w:r>
                            <w:r w:rsidRPr="009D2B2C">
                              <w:rPr>
                                <w:rFonts w:ascii="Calibri" w:hAnsi="Calibri" w:cs="Calibri"/>
                                <w:b/>
                                <w:color w:val="5E9629"/>
                                <w:sz w:val="18"/>
                                <w:szCs w:val="18"/>
                              </w:rPr>
                              <w:t>car parking</w:t>
                            </w:r>
                            <w:r>
                              <w:rPr>
                                <w:rFonts w:ascii="Calibri" w:eastAsia="Times New Roman" w:hAnsi="Calibri" w:cs="Times New Roman"/>
                                <w:color w:val="000000"/>
                                <w:sz w:val="18"/>
                                <w:szCs w:val="18"/>
                                <w:lang w:eastAsia="en-AU"/>
                              </w:rPr>
                              <w:t xml:space="preserve"> with tree protection zones.</w:t>
                            </w:r>
                          </w:p>
                          <w:p w:rsidR="00E33076" w:rsidRDefault="00E33076" w:rsidP="003D56C9">
                            <w:pPr>
                              <w:tabs>
                                <w:tab w:val="left" w:pos="426"/>
                              </w:tabs>
                              <w:spacing w:after="80" w:line="240" w:lineRule="auto"/>
                              <w:jc w:val="both"/>
                              <w:rPr>
                                <w:rFonts w:ascii="Calibri" w:eastAsia="Times New Roman" w:hAnsi="Calibri" w:cs="Times New Roman"/>
                                <w:color w:val="000000"/>
                                <w:sz w:val="18"/>
                                <w:szCs w:val="18"/>
                                <w:lang w:eastAsia="en-AU"/>
                              </w:rPr>
                            </w:pPr>
                            <w:proofErr w:type="gramStart"/>
                            <w:r>
                              <w:rPr>
                                <w:rFonts w:ascii="Calibri" w:hAnsi="Calibri" w:cs="Calibri"/>
                                <w:sz w:val="18"/>
                                <w:szCs w:val="18"/>
                              </w:rPr>
                              <w:t xml:space="preserve">1.3.25 </w:t>
                            </w:r>
                            <w:r>
                              <w:rPr>
                                <w:rFonts w:ascii="Calibri" w:eastAsia="Times New Roman" w:hAnsi="Calibri" w:cs="Times New Roman"/>
                                <w:color w:val="000000"/>
                                <w:sz w:val="18"/>
                                <w:szCs w:val="18"/>
                                <w:lang w:eastAsia="en-AU"/>
                              </w:rPr>
                              <w:t xml:space="preserve">Support opportunities to </w:t>
                            </w:r>
                            <w:r w:rsidRPr="009D2B2C">
                              <w:rPr>
                                <w:rFonts w:ascii="Calibri" w:hAnsi="Calibri" w:cs="Calibri"/>
                                <w:b/>
                                <w:color w:val="5E9629"/>
                                <w:sz w:val="18"/>
                                <w:szCs w:val="18"/>
                              </w:rPr>
                              <w:t>transfer the car park</w:t>
                            </w:r>
                            <w:r>
                              <w:rPr>
                                <w:rFonts w:ascii="Calibri" w:eastAsia="Times New Roman" w:hAnsi="Calibri" w:cs="Times New Roman"/>
                                <w:color w:val="000000"/>
                                <w:sz w:val="18"/>
                                <w:szCs w:val="18"/>
                                <w:lang w:eastAsia="en-AU"/>
                              </w:rPr>
                              <w:t xml:space="preserve"> along Fullarton Rd currently owned by the City of Burnside to Adelaide City Council ownership to assist in the activation of the Park.</w:t>
                            </w:r>
                            <w:proofErr w:type="gramEnd"/>
                          </w:p>
                          <w:p w:rsidR="00E33076" w:rsidRDefault="00E33076" w:rsidP="003D56C9">
                            <w:pPr>
                              <w:tabs>
                                <w:tab w:val="left" w:pos="426"/>
                              </w:tabs>
                              <w:spacing w:after="80" w:line="240" w:lineRule="auto"/>
                              <w:jc w:val="both"/>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1.3.26 Support the establishment of new and </w:t>
                            </w:r>
                            <w:r w:rsidRPr="00094DB5">
                              <w:rPr>
                                <w:rFonts w:ascii="Calibri" w:hAnsi="Calibri" w:cs="Calibri"/>
                                <w:b/>
                                <w:color w:val="5E9629"/>
                                <w:sz w:val="18"/>
                                <w:szCs w:val="18"/>
                              </w:rPr>
                              <w:t>engaging play settings</w:t>
                            </w:r>
                            <w:r>
                              <w:rPr>
                                <w:rFonts w:ascii="Calibri" w:eastAsia="Times New Roman" w:hAnsi="Calibri" w:cs="Times New Roman"/>
                                <w:color w:val="000000"/>
                                <w:sz w:val="18"/>
                                <w:szCs w:val="18"/>
                                <w:lang w:eastAsia="en-AU"/>
                              </w:rPr>
                              <w:t xml:space="preserve"> such as water play, adventure and nature. (</w:t>
                            </w:r>
                            <w:proofErr w:type="spellStart"/>
                            <w:r>
                              <w:rPr>
                                <w:rFonts w:ascii="Calibri" w:eastAsia="Times New Roman" w:hAnsi="Calibri" w:cs="Times New Roman"/>
                                <w:color w:val="000000"/>
                                <w:sz w:val="18"/>
                                <w:szCs w:val="18"/>
                                <w:lang w:eastAsia="en-AU"/>
                              </w:rPr>
                              <w:t>RP8</w:t>
                            </w:r>
                            <w:proofErr w:type="spellEnd"/>
                            <w:r>
                              <w:rPr>
                                <w:rFonts w:ascii="Calibri" w:eastAsia="Times New Roman" w:hAnsi="Calibri" w:cs="Times New Roman"/>
                                <w:color w:val="000000"/>
                                <w:sz w:val="18"/>
                                <w:szCs w:val="18"/>
                                <w:lang w:eastAsia="en-AU"/>
                              </w:rPr>
                              <w:t>)</w:t>
                            </w:r>
                          </w:p>
                          <w:p w:rsidR="00E33076" w:rsidRPr="008E2114" w:rsidRDefault="00E33076" w:rsidP="003D56C9">
                            <w:pPr>
                              <w:tabs>
                                <w:tab w:val="left" w:pos="426"/>
                              </w:tabs>
                              <w:spacing w:after="0"/>
                              <w:rPr>
                                <w:rFonts w:ascii="Calibri" w:hAnsi="Calibri" w:cs="Calibri"/>
                                <w:color w:val="0000FF"/>
                                <w:sz w:val="18"/>
                                <w:szCs w:val="18"/>
                              </w:rPr>
                            </w:pPr>
                            <w:r w:rsidRPr="006D66EC">
                              <w:rPr>
                                <w:rFonts w:ascii="Calibri" w:hAnsi="Calibri" w:cs="Calibri"/>
                                <w:b/>
                                <w:color w:val="5E9629"/>
                                <w:sz w:val="18"/>
                                <w:szCs w:val="18"/>
                              </w:rPr>
                              <w:t>Proposed Initiatives from the Victoria Park Master Plan</w:t>
                            </w:r>
                          </w:p>
                          <w:p w:rsidR="00E33076" w:rsidRPr="004D1D56" w:rsidRDefault="00E33076" w:rsidP="003D56C9">
                            <w:pPr>
                              <w:tabs>
                                <w:tab w:val="left" w:pos="426"/>
                              </w:tabs>
                              <w:spacing w:after="20" w:line="240" w:lineRule="auto"/>
                              <w:rPr>
                                <w:rFonts w:ascii="Calibri" w:hAnsi="Calibri" w:cs="Calibri"/>
                                <w:color w:val="0000FF"/>
                                <w:sz w:val="16"/>
                                <w:szCs w:val="16"/>
                              </w:rPr>
                            </w:pPr>
                            <w:r w:rsidRPr="004D1D56">
                              <w:rPr>
                                <w:rFonts w:ascii="Calibri" w:hAnsi="Calibri" w:cs="Calibri"/>
                                <w:color w:val="0000FF"/>
                                <w:sz w:val="16"/>
                                <w:szCs w:val="16"/>
                              </w:rPr>
                              <w:t>1.</w:t>
                            </w:r>
                            <w:r w:rsidRPr="004D1D56">
                              <w:rPr>
                                <w:rFonts w:ascii="Calibri" w:hAnsi="Calibri" w:cs="Calibri"/>
                                <w:color w:val="0000FF"/>
                                <w:sz w:val="16"/>
                                <w:szCs w:val="16"/>
                              </w:rPr>
                              <w:tab/>
                              <w:t>Complete Refurbishment of Heritage Grandstand</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2.</w:t>
                            </w:r>
                            <w:r w:rsidRPr="004D1D56">
                              <w:rPr>
                                <w:rFonts w:ascii="Calibri" w:hAnsi="Calibri" w:cs="Calibri"/>
                                <w:color w:val="0000FF"/>
                                <w:sz w:val="16"/>
                                <w:szCs w:val="16"/>
                              </w:rPr>
                              <w:tab/>
                              <w:t xml:space="preserve">Plaza Courtyard </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 xml:space="preserve">3. </w:t>
                            </w:r>
                            <w:r w:rsidRPr="004D1D56">
                              <w:rPr>
                                <w:rFonts w:ascii="Calibri" w:hAnsi="Calibri" w:cs="Calibri"/>
                                <w:color w:val="0000FF"/>
                                <w:sz w:val="16"/>
                                <w:szCs w:val="16"/>
                              </w:rPr>
                              <w:tab/>
                              <w:t xml:space="preserve">Grandstand Field </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4.</w:t>
                            </w:r>
                            <w:r w:rsidRPr="004D1D56">
                              <w:rPr>
                                <w:rFonts w:ascii="Calibri" w:hAnsi="Calibri" w:cs="Calibri"/>
                                <w:color w:val="0000FF"/>
                                <w:sz w:val="16"/>
                                <w:szCs w:val="16"/>
                              </w:rPr>
                              <w:tab/>
                              <w:t>Criterion track</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5.</w:t>
                            </w:r>
                            <w:r w:rsidRPr="004D1D56">
                              <w:rPr>
                                <w:rFonts w:ascii="Calibri" w:hAnsi="Calibri" w:cs="Calibri"/>
                                <w:color w:val="0000FF"/>
                                <w:sz w:val="16"/>
                                <w:szCs w:val="16"/>
                              </w:rPr>
                              <w:tab/>
                              <w:t>Motor racing track</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6.</w:t>
                            </w:r>
                            <w:r w:rsidRPr="004D1D56">
                              <w:rPr>
                                <w:rFonts w:ascii="Calibri" w:hAnsi="Calibri" w:cs="Calibri"/>
                                <w:color w:val="0000FF"/>
                                <w:sz w:val="16"/>
                                <w:szCs w:val="16"/>
                              </w:rPr>
                              <w:tab/>
                              <w:t>Soft surface walking/running track</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7.</w:t>
                            </w:r>
                            <w:r w:rsidRPr="004D1D56">
                              <w:rPr>
                                <w:rFonts w:ascii="Calibri" w:hAnsi="Calibri" w:cs="Calibri"/>
                                <w:color w:val="0000FF"/>
                                <w:sz w:val="16"/>
                                <w:szCs w:val="16"/>
                              </w:rPr>
                              <w:tab/>
                              <w:t>Park Lands Trail</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8.</w:t>
                            </w:r>
                            <w:r w:rsidRPr="004D1D56">
                              <w:rPr>
                                <w:rFonts w:ascii="Calibri" w:hAnsi="Calibri" w:cs="Calibri"/>
                                <w:color w:val="0000FF"/>
                                <w:sz w:val="16"/>
                                <w:szCs w:val="16"/>
                              </w:rPr>
                              <w:tab/>
                              <w:t>Shared use pathway</w:t>
                            </w:r>
                          </w:p>
                          <w:p w:rsidR="00E33076" w:rsidRPr="004D1D56" w:rsidRDefault="00E33076" w:rsidP="003D56C9">
                            <w:pPr>
                              <w:tabs>
                                <w:tab w:val="left" w:pos="426"/>
                              </w:tabs>
                              <w:spacing w:after="20" w:line="240" w:lineRule="auto"/>
                              <w:jc w:val="both"/>
                              <w:rPr>
                                <w:rFonts w:ascii="Calibri" w:hAnsi="Calibri" w:cs="Calibri"/>
                                <w:sz w:val="16"/>
                                <w:szCs w:val="16"/>
                              </w:rPr>
                            </w:pPr>
                            <w:r w:rsidRPr="004D1D56">
                              <w:rPr>
                                <w:rFonts w:ascii="Calibri" w:hAnsi="Calibri" w:cs="Calibri"/>
                                <w:color w:val="0000FF"/>
                                <w:sz w:val="16"/>
                                <w:szCs w:val="16"/>
                              </w:rPr>
                              <w:t>9.</w:t>
                            </w:r>
                            <w:r w:rsidRPr="004D1D56">
                              <w:rPr>
                                <w:rFonts w:ascii="Calibri" w:hAnsi="Calibri" w:cs="Calibri"/>
                                <w:color w:val="0000FF"/>
                                <w:sz w:val="16"/>
                                <w:szCs w:val="16"/>
                              </w:rPr>
                              <w:tab/>
                              <w:t>South Park Lands Creek wetland, boardwalk and trail</w:t>
                            </w:r>
                            <w:r w:rsidRPr="004D1D56">
                              <w:rPr>
                                <w:rFonts w:ascii="Calibri" w:hAnsi="Calibri" w:cs="Calibri"/>
                                <w:sz w:val="16"/>
                                <w:szCs w:val="16"/>
                              </w:rPr>
                              <w:t xml:space="preserve"> </w:t>
                            </w:r>
                          </w:p>
                          <w:p w:rsidR="00E33076" w:rsidRPr="004D1D56" w:rsidRDefault="00E33076" w:rsidP="003D56C9">
                            <w:pPr>
                              <w:tabs>
                                <w:tab w:val="left" w:pos="426"/>
                              </w:tabs>
                              <w:spacing w:after="20" w:line="240" w:lineRule="auto"/>
                              <w:ind w:left="420" w:hanging="420"/>
                              <w:jc w:val="both"/>
                              <w:rPr>
                                <w:rFonts w:ascii="Calibri" w:hAnsi="Calibri" w:cs="Calibri"/>
                                <w:color w:val="0000FF"/>
                                <w:sz w:val="16"/>
                                <w:szCs w:val="16"/>
                              </w:rPr>
                            </w:pPr>
                            <w:r w:rsidRPr="004D1D56">
                              <w:rPr>
                                <w:rFonts w:ascii="Calibri" w:hAnsi="Calibri" w:cs="Calibri"/>
                                <w:color w:val="0000FF"/>
                                <w:sz w:val="16"/>
                                <w:szCs w:val="16"/>
                              </w:rPr>
                              <w:t>10.</w:t>
                            </w:r>
                            <w:r w:rsidRPr="004D1D56">
                              <w:rPr>
                                <w:rFonts w:ascii="Calibri" w:hAnsi="Calibri" w:cs="Calibri"/>
                                <w:color w:val="0000FF"/>
                                <w:sz w:val="16"/>
                                <w:szCs w:val="16"/>
                              </w:rPr>
                              <w:tab/>
                              <w:t xml:space="preserve">Upgrade and delineate parking bays on Beaumont Rd </w:t>
                            </w:r>
                            <w:r>
                              <w:rPr>
                                <w:rFonts w:ascii="Calibri" w:hAnsi="Calibri" w:cs="Calibri"/>
                                <w:color w:val="0000FF"/>
                                <w:sz w:val="16"/>
                                <w:szCs w:val="16"/>
                              </w:rPr>
                              <w:t>to maximise spaces and reduce the extent of hard surface</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11.</w:t>
                            </w:r>
                            <w:r w:rsidRPr="004D1D56">
                              <w:rPr>
                                <w:rFonts w:ascii="Calibri" w:hAnsi="Calibri" w:cs="Calibri"/>
                                <w:color w:val="0000FF"/>
                                <w:sz w:val="16"/>
                                <w:szCs w:val="16"/>
                              </w:rPr>
                              <w:tab/>
                              <w:t>Playing fields, ovals and shade structures</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12.</w:t>
                            </w:r>
                            <w:r w:rsidRPr="004D1D56">
                              <w:rPr>
                                <w:rFonts w:ascii="Calibri" w:hAnsi="Calibri" w:cs="Calibri"/>
                                <w:color w:val="0000FF"/>
                                <w:sz w:val="16"/>
                                <w:szCs w:val="16"/>
                              </w:rPr>
                              <w:tab/>
                              <w:t>Toilet</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13.</w:t>
                            </w:r>
                            <w:r w:rsidRPr="004D1D56">
                              <w:rPr>
                                <w:rFonts w:ascii="Calibri" w:hAnsi="Calibri" w:cs="Calibri"/>
                                <w:color w:val="0000FF"/>
                                <w:sz w:val="16"/>
                                <w:szCs w:val="16"/>
                              </w:rPr>
                              <w:tab/>
                              <w:t>Toilets and change rooms</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14.</w:t>
                            </w:r>
                            <w:r w:rsidRPr="004D1D56">
                              <w:rPr>
                                <w:rFonts w:ascii="Calibri" w:hAnsi="Calibri" w:cs="Calibri"/>
                                <w:color w:val="0000FF"/>
                                <w:sz w:val="16"/>
                                <w:szCs w:val="16"/>
                              </w:rPr>
                              <w:tab/>
                              <w:t>Managed temporary car parking on permeable surface</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15.</w:t>
                            </w:r>
                            <w:r w:rsidRPr="004D1D56">
                              <w:rPr>
                                <w:rFonts w:ascii="Calibri" w:hAnsi="Calibri" w:cs="Calibri"/>
                                <w:color w:val="0000FF"/>
                                <w:sz w:val="16"/>
                                <w:szCs w:val="16"/>
                              </w:rPr>
                              <w:tab/>
                              <w:t>Entry</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16.</w:t>
                            </w:r>
                            <w:r w:rsidRPr="004D1D56">
                              <w:rPr>
                                <w:rFonts w:ascii="Calibri" w:hAnsi="Calibri" w:cs="Calibri"/>
                                <w:color w:val="0000FF"/>
                                <w:sz w:val="16"/>
                                <w:szCs w:val="16"/>
                              </w:rPr>
                              <w:tab/>
                              <w:t>Bike parking</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 xml:space="preserve">17. </w:t>
                            </w:r>
                            <w:r w:rsidRPr="004D1D56">
                              <w:rPr>
                                <w:rFonts w:ascii="Calibri" w:hAnsi="Calibri" w:cs="Calibri"/>
                                <w:color w:val="0000FF"/>
                                <w:sz w:val="16"/>
                                <w:szCs w:val="16"/>
                              </w:rPr>
                              <w:tab/>
                              <w:t>Urban forest</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18.</w:t>
                            </w:r>
                            <w:r w:rsidRPr="004D1D56">
                              <w:rPr>
                                <w:rFonts w:ascii="Calibri" w:hAnsi="Calibri" w:cs="Calibri"/>
                                <w:color w:val="0000FF"/>
                                <w:sz w:val="16"/>
                                <w:szCs w:val="16"/>
                              </w:rPr>
                              <w:tab/>
                              <w:t>Reference marker of former horse track location</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19.</w:t>
                            </w:r>
                            <w:r w:rsidRPr="004D1D56">
                              <w:rPr>
                                <w:rFonts w:ascii="Calibri" w:hAnsi="Calibri" w:cs="Calibri"/>
                                <w:color w:val="0000FF"/>
                                <w:sz w:val="16"/>
                                <w:szCs w:val="16"/>
                              </w:rPr>
                              <w:tab/>
                              <w:t>New native tree planting</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20.</w:t>
                            </w:r>
                            <w:r w:rsidRPr="004D1D56">
                              <w:rPr>
                                <w:rFonts w:ascii="Calibri" w:hAnsi="Calibri" w:cs="Calibri"/>
                                <w:color w:val="0000FF"/>
                                <w:sz w:val="16"/>
                                <w:szCs w:val="16"/>
                              </w:rPr>
                              <w:tab/>
                              <w:t>Car park (</w:t>
                            </w:r>
                            <w:r>
                              <w:rPr>
                                <w:rFonts w:ascii="Calibri" w:hAnsi="Calibri" w:cs="Calibri"/>
                                <w:color w:val="0000FF"/>
                                <w:sz w:val="16"/>
                                <w:szCs w:val="16"/>
                              </w:rPr>
                              <w:t xml:space="preserve">Fullarton Rd </w:t>
                            </w:r>
                            <w:r w:rsidRPr="004D1D56">
                              <w:rPr>
                                <w:rFonts w:ascii="Calibri" w:hAnsi="Calibri" w:cs="Calibri"/>
                                <w:color w:val="0000FF"/>
                                <w:sz w:val="16"/>
                                <w:szCs w:val="16"/>
                              </w:rPr>
                              <w:t>owned and managed by Burnside Council)</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21.</w:t>
                            </w:r>
                            <w:r w:rsidRPr="004D1D56">
                              <w:rPr>
                                <w:rFonts w:ascii="Calibri" w:hAnsi="Calibri" w:cs="Calibri"/>
                                <w:color w:val="0000FF"/>
                                <w:sz w:val="16"/>
                                <w:szCs w:val="16"/>
                              </w:rPr>
                              <w:tab/>
                              <w:t>Kiosk (existing building to be re-used)</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22.</w:t>
                            </w:r>
                            <w:r w:rsidRPr="004D1D56">
                              <w:rPr>
                                <w:rFonts w:ascii="Calibri" w:hAnsi="Calibri" w:cs="Calibri"/>
                                <w:color w:val="0000FF"/>
                                <w:sz w:val="16"/>
                                <w:szCs w:val="16"/>
                              </w:rPr>
                              <w:tab/>
                              <w:t>Entrance Gates and former Bookmakers League building</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23.</w:t>
                            </w:r>
                            <w:r w:rsidRPr="004D1D56">
                              <w:rPr>
                                <w:rFonts w:ascii="Calibri" w:hAnsi="Calibri" w:cs="Calibri"/>
                                <w:color w:val="0000FF"/>
                                <w:sz w:val="16"/>
                                <w:szCs w:val="16"/>
                              </w:rPr>
                              <w:tab/>
                              <w:t>1889 Arbor Day Plantings</w:t>
                            </w:r>
                          </w:p>
                          <w:p w:rsidR="00E33076" w:rsidRPr="0088134D" w:rsidRDefault="00E33076" w:rsidP="003D56C9">
                            <w:pPr>
                              <w:tabs>
                                <w:tab w:val="left" w:pos="426"/>
                              </w:tabs>
                              <w:spacing w:before="60" w:after="60"/>
                              <w:jc w:val="both"/>
                              <w:rPr>
                                <w:rFonts w:ascii="Calibri" w:hAnsi="Calibri" w:cs="Calibri"/>
                                <w:b/>
                                <w:color w:val="0000FF"/>
                                <w:sz w:val="18"/>
                                <w:szCs w:val="18"/>
                              </w:rPr>
                            </w:pPr>
                          </w:p>
                          <w:p w:rsidR="00E33076" w:rsidRPr="00123179" w:rsidRDefault="00E33076" w:rsidP="003D56C9">
                            <w:pPr>
                              <w:tabs>
                                <w:tab w:val="left" w:pos="426"/>
                              </w:tabs>
                              <w:spacing w:before="60" w:after="60"/>
                              <w:jc w:val="both"/>
                              <w:rPr>
                                <w:rFonts w:ascii="Calibri" w:hAnsi="Calibri" w:cs="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9" type="#_x0000_t202" style="position:absolute;left:0;text-align:left;margin-left:783pt;margin-top:7.8pt;width:363.75pt;height:632.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" stroked="f">
                <v:textbox>
                  <w:txbxContent>
                    <w:p w:rsidR="00E33076" w:rsidRPr="007A08F0" w:rsidRDefault="00E33076" w:rsidP="00904DC8">
                      <w:pPr>
                        <w:tabs>
                          <w:tab w:val="left" w:pos="4287"/>
                          <w:tab w:val="center" w:pos="11367"/>
                        </w:tabs>
                        <w:spacing w:after="60" w:line="240" w:lineRule="auto"/>
                        <w:jc w:val="both"/>
                        <w:rPr>
                          <w:rFonts w:ascii="Calibri" w:hAnsi="Calibri" w:cs="Calibri"/>
                          <w:noProof/>
                          <w:sz w:val="22"/>
                          <w:szCs w:val="24"/>
                          <w:lang w:eastAsia="en-AU"/>
                        </w:rPr>
                      </w:pPr>
                      <w:r>
                        <w:rPr>
                          <w:rFonts w:ascii="Calibri" w:hAnsi="Calibri" w:cs="Calibri"/>
                          <w:sz w:val="18"/>
                          <w:szCs w:val="18"/>
                        </w:rPr>
                        <w:t xml:space="preserve">1.3.15 Retain, conserve and ensure appropriate </w:t>
                      </w:r>
                      <w:r w:rsidRPr="009D2B2C">
                        <w:rPr>
                          <w:rFonts w:ascii="Calibri" w:hAnsi="Calibri" w:cs="Calibri"/>
                          <w:b/>
                          <w:color w:val="5E9629"/>
                          <w:sz w:val="18"/>
                          <w:szCs w:val="18"/>
                        </w:rPr>
                        <w:t>re-use of buildings</w:t>
                      </w:r>
                      <w:r>
                        <w:rPr>
                          <w:rFonts w:ascii="Calibri" w:hAnsi="Calibri" w:cs="Calibri"/>
                          <w:sz w:val="18"/>
                          <w:szCs w:val="18"/>
                        </w:rPr>
                        <w:t xml:space="preserve"> in the north eastern corner which contribute to the character, viability</w:t>
                      </w:r>
                      <w:r w:rsidRPr="00DB56F6">
                        <w:rPr>
                          <w:rFonts w:ascii="Calibri" w:hAnsi="Calibri" w:cs="Calibri"/>
                          <w:sz w:val="18"/>
                          <w:szCs w:val="18"/>
                        </w:rPr>
                        <w:t xml:space="preserve"> </w:t>
                      </w:r>
                      <w:r>
                        <w:rPr>
                          <w:rFonts w:ascii="Calibri" w:hAnsi="Calibri" w:cs="Calibri"/>
                          <w:sz w:val="18"/>
                          <w:szCs w:val="18"/>
                        </w:rPr>
                        <w:t>and attraction of the Park, being the Entrance Gate, Former Bookmakers League and Kiosk and continue to pursue heritage listing of these items.</w:t>
                      </w:r>
                    </w:p>
                    <w:p w:rsidR="00E33076" w:rsidRDefault="00E33076" w:rsidP="003D56C9">
                      <w:pPr>
                        <w:tabs>
                          <w:tab w:val="left" w:pos="4287"/>
                          <w:tab w:val="center" w:pos="11367"/>
                        </w:tabs>
                        <w:spacing w:after="80" w:line="240" w:lineRule="auto"/>
                        <w:jc w:val="both"/>
                        <w:rPr>
                          <w:rFonts w:ascii="Calibri" w:hAnsi="Calibri"/>
                          <w:color w:val="222222"/>
                          <w:sz w:val="18"/>
                          <w:szCs w:val="18"/>
                          <w:lang w:val="en"/>
                        </w:rPr>
                      </w:pPr>
                      <w:r>
                        <w:rPr>
                          <w:rFonts w:ascii="Calibri" w:hAnsi="Calibri" w:cs="Calibri"/>
                          <w:sz w:val="18"/>
                          <w:szCs w:val="18"/>
                        </w:rPr>
                        <w:t xml:space="preserve">1.3.16 </w:t>
                      </w:r>
                      <w:r w:rsidRPr="009D2B2C">
                        <w:rPr>
                          <w:rFonts w:ascii="Calibri" w:hAnsi="Calibri" w:cs="Calibri"/>
                          <w:b/>
                          <w:color w:val="5E9629"/>
                          <w:sz w:val="18"/>
                          <w:szCs w:val="18"/>
                        </w:rPr>
                        <w:t>Reinforce pedestrian and cycle connections</w:t>
                      </w:r>
                      <w:r>
                        <w:rPr>
                          <w:rFonts w:ascii="Calibri" w:hAnsi="Calibri" w:cs="Calibri"/>
                          <w:sz w:val="18"/>
                          <w:szCs w:val="18"/>
                        </w:rPr>
                        <w:t xml:space="preserve"> throughout the Park and with adjacent Park Lands</w:t>
                      </w:r>
                      <w:r w:rsidRPr="009D2B2C">
                        <w:rPr>
                          <w:rFonts w:ascii="Calibri" w:hAnsi="Calibri" w:cs="Calibri"/>
                          <w:b/>
                          <w:color w:val="5E9629"/>
                          <w:sz w:val="18"/>
                          <w:szCs w:val="18"/>
                        </w:rPr>
                        <w:t xml:space="preserve"> </w:t>
                      </w:r>
                      <w:r>
                        <w:rPr>
                          <w:rFonts w:ascii="Calibri" w:hAnsi="Calibri" w:cs="Calibri"/>
                          <w:sz w:val="18"/>
                          <w:szCs w:val="18"/>
                        </w:rPr>
                        <w:t>providing a variety of pavement surfaces and access points that support and enrich the public experience.</w:t>
                      </w:r>
                    </w:p>
                    <w:p w:rsidR="00E33076" w:rsidRDefault="00E33076" w:rsidP="003D56C9">
                      <w:pPr>
                        <w:spacing w:after="80" w:line="240" w:lineRule="auto"/>
                        <w:jc w:val="both"/>
                        <w:rPr>
                          <w:rFonts w:ascii="Calibri" w:hAnsi="Calibri" w:cs="Calibri"/>
                          <w:noProof/>
                          <w:sz w:val="18"/>
                          <w:szCs w:val="18"/>
                          <w:lang w:eastAsia="en-AU"/>
                        </w:rPr>
                      </w:pPr>
                      <w:r>
                        <w:rPr>
                          <w:rFonts w:ascii="Calibri" w:hAnsi="Calibri" w:cs="Calibri"/>
                          <w:noProof/>
                          <w:sz w:val="18"/>
                          <w:szCs w:val="18"/>
                          <w:lang w:eastAsia="en-AU"/>
                        </w:rPr>
                        <w:t xml:space="preserve">1.3.17 </w:t>
                      </w:r>
                      <w:r w:rsidRPr="00182289">
                        <w:rPr>
                          <w:rFonts w:ascii="Calibri" w:hAnsi="Calibri" w:cs="Calibri"/>
                          <w:noProof/>
                          <w:sz w:val="18"/>
                          <w:szCs w:val="18"/>
                          <w:lang w:eastAsia="en-AU"/>
                        </w:rPr>
                        <w:t xml:space="preserve">Strengthen the </w:t>
                      </w:r>
                      <w:r w:rsidRPr="009D2B2C">
                        <w:rPr>
                          <w:rFonts w:ascii="Calibri" w:hAnsi="Calibri" w:cs="Calibri"/>
                          <w:b/>
                          <w:color w:val="5E9629"/>
                          <w:sz w:val="18"/>
                          <w:szCs w:val="18"/>
                        </w:rPr>
                        <w:t>outer and City edges</w:t>
                      </w:r>
                      <w:r w:rsidRPr="00182289">
                        <w:rPr>
                          <w:rFonts w:ascii="Calibri" w:hAnsi="Calibri" w:cs="Calibri"/>
                          <w:noProof/>
                          <w:sz w:val="18"/>
                          <w:szCs w:val="18"/>
                          <w:lang w:eastAsia="en-AU"/>
                        </w:rPr>
                        <w:t xml:space="preserve"> of the Park Lands through large tree species plantings.(LS3</w:t>
                      </w:r>
                      <w:r>
                        <w:rPr>
                          <w:rFonts w:ascii="Calibri" w:hAnsi="Calibri" w:cs="Calibri"/>
                          <w:noProof/>
                          <w:sz w:val="18"/>
                          <w:szCs w:val="18"/>
                          <w:lang w:eastAsia="en-AU"/>
                        </w:rPr>
                        <w:t>, LP13, PLPP2</w:t>
                      </w:r>
                      <w:r w:rsidRPr="00182289">
                        <w:rPr>
                          <w:rFonts w:ascii="Calibri" w:hAnsi="Calibri" w:cs="Calibri"/>
                          <w:noProof/>
                          <w:sz w:val="18"/>
                          <w:szCs w:val="18"/>
                          <w:lang w:eastAsia="en-AU"/>
                        </w:rPr>
                        <w:t>)</w:t>
                      </w:r>
                    </w:p>
                    <w:p w:rsidR="00E33076" w:rsidRDefault="00E33076" w:rsidP="003D56C9">
                      <w:pPr>
                        <w:tabs>
                          <w:tab w:val="left" w:pos="4287"/>
                          <w:tab w:val="center" w:pos="11367"/>
                        </w:tabs>
                        <w:spacing w:after="60" w:line="240" w:lineRule="auto"/>
                        <w:jc w:val="both"/>
                        <w:rPr>
                          <w:rFonts w:ascii="Calibri" w:hAnsi="Calibri" w:cs="Calibri"/>
                          <w:sz w:val="18"/>
                          <w:szCs w:val="18"/>
                        </w:rPr>
                      </w:pPr>
                      <w:r>
                        <w:rPr>
                          <w:rFonts w:ascii="Calibri" w:hAnsi="Calibri" w:cs="Calibri"/>
                          <w:sz w:val="18"/>
                          <w:szCs w:val="18"/>
                        </w:rPr>
                        <w:t xml:space="preserve">1.3.18 </w:t>
                      </w:r>
                      <w:r w:rsidRPr="00182289">
                        <w:rPr>
                          <w:rFonts w:ascii="Calibri" w:hAnsi="Calibri" w:cs="Calibri"/>
                          <w:noProof/>
                          <w:sz w:val="18"/>
                          <w:szCs w:val="18"/>
                          <w:lang w:eastAsia="en-AU"/>
                        </w:rPr>
                        <w:t>Identify and conserve i</w:t>
                      </w:r>
                      <w:r>
                        <w:rPr>
                          <w:rFonts w:ascii="Calibri" w:hAnsi="Calibri" w:cs="Calibri"/>
                          <w:noProof/>
                          <w:sz w:val="18"/>
                          <w:szCs w:val="18"/>
                          <w:lang w:eastAsia="en-AU"/>
                        </w:rPr>
                        <w:t>t</w:t>
                      </w:r>
                      <w:r w:rsidRPr="00182289">
                        <w:rPr>
                          <w:rFonts w:ascii="Calibri" w:hAnsi="Calibri" w:cs="Calibri"/>
                          <w:noProof/>
                          <w:sz w:val="18"/>
                          <w:szCs w:val="18"/>
                          <w:lang w:eastAsia="en-AU"/>
                        </w:rPr>
                        <w:t xml:space="preserve">ems of </w:t>
                      </w:r>
                      <w:r w:rsidRPr="009D2B2C">
                        <w:rPr>
                          <w:rFonts w:ascii="Calibri" w:hAnsi="Calibri" w:cs="Calibri"/>
                          <w:b/>
                          <w:color w:val="5E9629"/>
                          <w:sz w:val="18"/>
                          <w:szCs w:val="18"/>
                        </w:rPr>
                        <w:t>heritage value</w:t>
                      </w:r>
                      <w:r w:rsidRPr="00182289">
                        <w:rPr>
                          <w:rFonts w:ascii="Calibri" w:hAnsi="Calibri" w:cs="Calibri"/>
                          <w:noProof/>
                          <w:sz w:val="18"/>
                          <w:szCs w:val="18"/>
                          <w:lang w:eastAsia="en-AU"/>
                        </w:rPr>
                        <w:t xml:space="preserve"> including European, Kaurna and other Aboriginal Heritage </w:t>
                      </w:r>
                      <w:r w:rsidRPr="00327E1F">
                        <w:rPr>
                          <w:rFonts w:ascii="Calibri" w:hAnsi="Calibri" w:cs="Calibri"/>
                          <w:noProof/>
                          <w:sz w:val="18"/>
                          <w:szCs w:val="18"/>
                          <w:lang w:eastAsia="en-AU"/>
                        </w:rPr>
                        <w:t>Places</w:t>
                      </w:r>
                      <w:r>
                        <w:rPr>
                          <w:rFonts w:ascii="Calibri" w:hAnsi="Calibri" w:cs="Calibri"/>
                          <w:noProof/>
                          <w:sz w:val="18"/>
                          <w:szCs w:val="18"/>
                          <w:lang w:eastAsia="en-AU"/>
                        </w:rPr>
                        <w:t>,</w:t>
                      </w:r>
                      <w:r w:rsidRPr="00327E1F">
                        <w:rPr>
                          <w:rFonts w:ascii="Calibri" w:hAnsi="Calibri" w:cs="Calibri"/>
                          <w:noProof/>
                          <w:sz w:val="18"/>
                          <w:szCs w:val="18"/>
                          <w:lang w:eastAsia="en-AU"/>
                        </w:rPr>
                        <w:t xml:space="preserve"> (HS1 &amp;</w:t>
                      </w:r>
                      <w:r>
                        <w:rPr>
                          <w:rFonts w:ascii="Calibri" w:hAnsi="Calibri" w:cs="Calibri"/>
                          <w:noProof/>
                          <w:sz w:val="18"/>
                          <w:szCs w:val="18"/>
                          <w:lang w:eastAsia="en-AU"/>
                        </w:rPr>
                        <w:t>HS</w:t>
                      </w:r>
                      <w:r w:rsidRPr="00327E1F">
                        <w:rPr>
                          <w:rFonts w:ascii="Calibri" w:hAnsi="Calibri" w:cs="Calibri"/>
                          <w:noProof/>
                          <w:sz w:val="18"/>
                          <w:szCs w:val="18"/>
                          <w:lang w:eastAsia="en-AU"/>
                        </w:rPr>
                        <w:t>3)</w:t>
                      </w:r>
                      <w:r>
                        <w:rPr>
                          <w:rFonts w:ascii="Calibri" w:hAnsi="Calibri" w:cs="Calibri"/>
                          <w:noProof/>
                          <w:sz w:val="18"/>
                          <w:szCs w:val="18"/>
                          <w:lang w:eastAsia="en-AU"/>
                        </w:rPr>
                        <w:t xml:space="preserve"> and c</w:t>
                      </w:r>
                      <w:proofErr w:type="spellStart"/>
                      <w:r>
                        <w:rPr>
                          <w:rFonts w:ascii="Calibri" w:hAnsi="Calibri" w:cs="Calibri"/>
                          <w:sz w:val="18"/>
                          <w:szCs w:val="18"/>
                        </w:rPr>
                        <w:t>ontinue</w:t>
                      </w:r>
                      <w:proofErr w:type="spellEnd"/>
                      <w:r>
                        <w:rPr>
                          <w:rFonts w:ascii="Calibri" w:hAnsi="Calibri" w:cs="Calibri"/>
                          <w:sz w:val="18"/>
                          <w:szCs w:val="18"/>
                        </w:rPr>
                        <w:t xml:space="preserve"> to manage the </w:t>
                      </w:r>
                      <w:r w:rsidRPr="00637EBC">
                        <w:rPr>
                          <w:rFonts w:ascii="Calibri" w:hAnsi="Calibri" w:cs="Calibri"/>
                          <w:b/>
                          <w:color w:val="5E9629"/>
                          <w:sz w:val="18"/>
                          <w:szCs w:val="18"/>
                        </w:rPr>
                        <w:t xml:space="preserve">Grandstand </w:t>
                      </w:r>
                      <w:r>
                        <w:rPr>
                          <w:rFonts w:ascii="Calibri" w:hAnsi="Calibri" w:cs="Calibri"/>
                          <w:sz w:val="18"/>
                          <w:szCs w:val="18"/>
                        </w:rPr>
                        <w:t>as a State Heritage Place and ensure its use contributes to the character, viability and attraction of the Park.</w:t>
                      </w:r>
                    </w:p>
                    <w:p w:rsidR="00E33076" w:rsidRDefault="00E33076" w:rsidP="003D56C9">
                      <w:pPr>
                        <w:spacing w:after="80" w:line="240" w:lineRule="auto"/>
                        <w:jc w:val="both"/>
                        <w:rPr>
                          <w:rFonts w:ascii="Calibri" w:hAnsi="Calibri" w:cs="Calibri"/>
                          <w:noProof/>
                          <w:sz w:val="18"/>
                          <w:szCs w:val="18"/>
                          <w:lang w:eastAsia="en-AU"/>
                        </w:rPr>
                      </w:pPr>
                      <w:r>
                        <w:rPr>
                          <w:rFonts w:ascii="Calibri" w:hAnsi="Calibri" w:cs="Calibri"/>
                          <w:sz w:val="18"/>
                          <w:szCs w:val="18"/>
                        </w:rPr>
                        <w:t xml:space="preserve">1.3.19 </w:t>
                      </w:r>
                      <w:r w:rsidRPr="00182289">
                        <w:rPr>
                          <w:rFonts w:ascii="Calibri" w:hAnsi="Calibri" w:cs="Calibri"/>
                          <w:noProof/>
                          <w:sz w:val="18"/>
                          <w:szCs w:val="18"/>
                          <w:lang w:eastAsia="en-AU"/>
                        </w:rPr>
                        <w:t xml:space="preserve">Permit </w:t>
                      </w:r>
                      <w:r w:rsidRPr="009D2B2C">
                        <w:rPr>
                          <w:rFonts w:ascii="Calibri" w:hAnsi="Calibri" w:cs="Calibri"/>
                          <w:b/>
                          <w:color w:val="5E9629"/>
                          <w:sz w:val="18"/>
                          <w:szCs w:val="18"/>
                        </w:rPr>
                        <w:t>leases and licences</w:t>
                      </w:r>
                      <w:r w:rsidRPr="00182289">
                        <w:rPr>
                          <w:rFonts w:ascii="Calibri" w:hAnsi="Calibri" w:cs="Calibri"/>
                          <w:noProof/>
                          <w:sz w:val="18"/>
                          <w:szCs w:val="18"/>
                          <w:lang w:eastAsia="en-AU"/>
                        </w:rPr>
                        <w:t xml:space="preserve"> as shown on</w:t>
                      </w:r>
                      <w:r>
                        <w:rPr>
                          <w:rFonts w:ascii="Calibri" w:hAnsi="Calibri" w:cs="Calibri"/>
                          <w:noProof/>
                          <w:sz w:val="18"/>
                          <w:szCs w:val="18"/>
                          <w:lang w:eastAsia="en-AU"/>
                        </w:rPr>
                        <w:t xml:space="preserve"> Lease and Licence Area Map 2.3.</w:t>
                      </w:r>
                    </w:p>
                    <w:p w:rsidR="00E33076" w:rsidRPr="004D1D56" w:rsidRDefault="00E33076" w:rsidP="003D56C9">
                      <w:pPr>
                        <w:spacing w:after="80" w:line="240" w:lineRule="auto"/>
                        <w:jc w:val="both"/>
                        <w:rPr>
                          <w:rFonts w:ascii="Calibri" w:hAnsi="Calibri"/>
                          <w:iCs/>
                          <w:sz w:val="18"/>
                          <w:szCs w:val="18"/>
                        </w:rPr>
                      </w:pPr>
                      <w:r>
                        <w:rPr>
                          <w:rFonts w:ascii="Calibri" w:hAnsi="Calibri"/>
                          <w:iCs/>
                          <w:sz w:val="18"/>
                          <w:szCs w:val="18"/>
                        </w:rPr>
                        <w:t>1.3.20 P</w:t>
                      </w:r>
                      <w:r w:rsidRPr="004D1D56">
                        <w:rPr>
                          <w:rFonts w:ascii="Calibri" w:hAnsi="Calibri"/>
                          <w:iCs/>
                          <w:sz w:val="18"/>
                          <w:szCs w:val="18"/>
                        </w:rPr>
                        <w:t xml:space="preserve">rogram in </w:t>
                      </w:r>
                      <w:r w:rsidRPr="009D2B2C">
                        <w:rPr>
                          <w:rFonts w:ascii="Calibri" w:hAnsi="Calibri" w:cs="Calibri"/>
                          <w:b/>
                          <w:color w:val="5E9629"/>
                          <w:sz w:val="18"/>
                          <w:szCs w:val="18"/>
                        </w:rPr>
                        <w:t>partnership with state sporting associations and educational institutions</w:t>
                      </w:r>
                      <w:r w:rsidRPr="004D1D56">
                        <w:rPr>
                          <w:rFonts w:ascii="Calibri" w:hAnsi="Calibri"/>
                          <w:iCs/>
                          <w:sz w:val="18"/>
                          <w:szCs w:val="18"/>
                        </w:rPr>
                        <w:t xml:space="preserve"> a diverse range of spo</w:t>
                      </w:r>
                      <w:r>
                        <w:rPr>
                          <w:rFonts w:ascii="Calibri" w:hAnsi="Calibri"/>
                          <w:iCs/>
                          <w:sz w:val="18"/>
                          <w:szCs w:val="18"/>
                        </w:rPr>
                        <w:t>rting activity in Victoria Park and s</w:t>
                      </w:r>
                      <w:r w:rsidRPr="004D1D56">
                        <w:rPr>
                          <w:rFonts w:ascii="Calibri" w:hAnsi="Calibri"/>
                          <w:iCs/>
                          <w:sz w:val="18"/>
                          <w:szCs w:val="18"/>
                        </w:rPr>
                        <w:t>eek expressions of interest to inform the scheduling of activities in Victoria Park, particular</w:t>
                      </w:r>
                      <w:r>
                        <w:rPr>
                          <w:rFonts w:ascii="Calibri" w:hAnsi="Calibri"/>
                          <w:iCs/>
                          <w:sz w:val="18"/>
                          <w:szCs w:val="18"/>
                        </w:rPr>
                        <w:t>ly the southern sports fields.</w:t>
                      </w:r>
                    </w:p>
                    <w:p w:rsidR="00E33076" w:rsidRPr="00685E0A" w:rsidRDefault="00E33076" w:rsidP="003D56C9">
                      <w:pPr>
                        <w:spacing w:after="80" w:line="240" w:lineRule="auto"/>
                        <w:jc w:val="both"/>
                        <w:rPr>
                          <w:rFonts w:ascii="Calibri" w:hAnsi="Calibri" w:cs="Calibri"/>
                          <w:sz w:val="18"/>
                          <w:szCs w:val="18"/>
                        </w:rPr>
                      </w:pPr>
                      <w:r>
                        <w:rPr>
                          <w:rFonts w:ascii="Calibri" w:hAnsi="Calibri" w:cs="Calibri"/>
                          <w:sz w:val="18"/>
                          <w:szCs w:val="18"/>
                        </w:rPr>
                        <w:t>1.3.21</w:t>
                      </w:r>
                      <w:r>
                        <w:rPr>
                          <w:rFonts w:ascii="Calibri" w:hAnsi="Calibri" w:cs="Calibri"/>
                          <w:b/>
                          <w:color w:val="5E9629"/>
                          <w:sz w:val="18"/>
                          <w:szCs w:val="18"/>
                        </w:rPr>
                        <w:t xml:space="preserve"> </w:t>
                      </w:r>
                      <w:r w:rsidRPr="00B30B14">
                        <w:rPr>
                          <w:rFonts w:ascii="Calibri" w:hAnsi="Calibri" w:cs="Calibri"/>
                          <w:noProof/>
                          <w:sz w:val="18"/>
                          <w:szCs w:val="18"/>
                          <w:lang w:eastAsia="en-AU"/>
                        </w:rPr>
                        <w:t>Retain and enhance</w:t>
                      </w:r>
                      <w:r>
                        <w:rPr>
                          <w:rFonts w:ascii="Calibri" w:hAnsi="Calibri" w:cs="Calibri"/>
                          <w:noProof/>
                          <w:sz w:val="18"/>
                          <w:szCs w:val="18"/>
                          <w:lang w:eastAsia="en-AU"/>
                        </w:rPr>
                        <w:t xml:space="preserve"> the </w:t>
                      </w:r>
                      <w:r w:rsidRPr="009D2B2C">
                        <w:rPr>
                          <w:rFonts w:ascii="Calibri" w:hAnsi="Calibri" w:cs="Calibri"/>
                          <w:b/>
                          <w:color w:val="5E9629"/>
                          <w:sz w:val="18"/>
                          <w:szCs w:val="18"/>
                        </w:rPr>
                        <w:t>open character and the existing views</w:t>
                      </w:r>
                      <w:r w:rsidRPr="00B30B14">
                        <w:rPr>
                          <w:rFonts w:ascii="Calibri" w:hAnsi="Calibri" w:cs="Calibri"/>
                          <w:b/>
                          <w:noProof/>
                          <w:color w:val="92D050"/>
                          <w:sz w:val="18"/>
                          <w:szCs w:val="18"/>
                          <w:lang w:eastAsia="en-AU"/>
                        </w:rPr>
                        <w:t xml:space="preserve"> </w:t>
                      </w:r>
                      <w:r w:rsidRPr="00B31E4F">
                        <w:rPr>
                          <w:rFonts w:ascii="Calibri" w:hAnsi="Calibri" w:cs="Calibri"/>
                          <w:noProof/>
                          <w:color w:val="000000" w:themeColor="text1"/>
                          <w:sz w:val="18"/>
                          <w:szCs w:val="18"/>
                          <w:lang w:eastAsia="en-AU"/>
                        </w:rPr>
                        <w:t>into and across the Park Lan</w:t>
                      </w:r>
                      <w:r>
                        <w:rPr>
                          <w:rFonts w:ascii="Calibri" w:hAnsi="Calibri" w:cs="Calibri"/>
                          <w:noProof/>
                          <w:color w:val="000000" w:themeColor="text1"/>
                          <w:sz w:val="18"/>
                          <w:szCs w:val="18"/>
                          <w:lang w:eastAsia="en-AU"/>
                        </w:rPr>
                        <w:t>d</w:t>
                      </w:r>
                      <w:r w:rsidRPr="00B31E4F">
                        <w:rPr>
                          <w:rFonts w:ascii="Calibri" w:hAnsi="Calibri" w:cs="Calibri"/>
                          <w:noProof/>
                          <w:color w:val="000000" w:themeColor="text1"/>
                          <w:sz w:val="18"/>
                          <w:szCs w:val="18"/>
                          <w:lang w:eastAsia="en-AU"/>
                        </w:rPr>
                        <w:t>s</w:t>
                      </w:r>
                      <w:r>
                        <w:rPr>
                          <w:rFonts w:ascii="Calibri" w:hAnsi="Calibri" w:cs="Calibri"/>
                          <w:noProof/>
                          <w:color w:val="000000" w:themeColor="text1"/>
                          <w:sz w:val="18"/>
                          <w:szCs w:val="18"/>
                          <w:lang w:eastAsia="en-AU"/>
                        </w:rPr>
                        <w:t xml:space="preserve"> and open vistas to the Adelaide foothills </w:t>
                      </w:r>
                      <w:r w:rsidRPr="00B30B14">
                        <w:rPr>
                          <w:rFonts w:ascii="Calibri" w:hAnsi="Calibri" w:cs="Calibri"/>
                          <w:noProof/>
                          <w:sz w:val="18"/>
                          <w:szCs w:val="18"/>
                          <w:lang w:eastAsia="en-AU"/>
                        </w:rPr>
                        <w:t>through careful planned tree planting and spatial arrangments (LS9).  Views illustrated as:</w:t>
                      </w:r>
                    </w:p>
                    <w:p w:rsidR="00E33076" w:rsidRPr="00E33076" w:rsidRDefault="00E33076" w:rsidP="003D56C9">
                      <w:pPr>
                        <w:spacing w:after="80" w:line="240" w:lineRule="auto"/>
                        <w:jc w:val="both"/>
                        <w:rPr>
                          <w:rFonts w:ascii="Calibri" w:hAnsi="Calibri" w:cs="Calibri"/>
                          <w:sz w:val="10"/>
                          <w:szCs w:val="10"/>
                        </w:rPr>
                      </w:pPr>
                    </w:p>
                    <w:p w:rsidR="00E33076" w:rsidRDefault="00E33076" w:rsidP="003D56C9">
                      <w:pPr>
                        <w:tabs>
                          <w:tab w:val="left" w:pos="426"/>
                        </w:tabs>
                        <w:spacing w:after="80" w:line="240" w:lineRule="auto"/>
                        <w:jc w:val="both"/>
                        <w:rPr>
                          <w:rFonts w:ascii="Calibri" w:eastAsia="Times New Roman" w:hAnsi="Calibri" w:cs="Times New Roman"/>
                          <w:color w:val="000000"/>
                          <w:sz w:val="18"/>
                          <w:szCs w:val="18"/>
                          <w:lang w:eastAsia="en-AU"/>
                        </w:rPr>
                      </w:pPr>
                      <w:r>
                        <w:rPr>
                          <w:rFonts w:ascii="Calibri" w:hAnsi="Calibri" w:cs="Calibri"/>
                          <w:sz w:val="18"/>
                          <w:szCs w:val="18"/>
                        </w:rPr>
                        <w:t xml:space="preserve">1.3.22 </w:t>
                      </w:r>
                      <w:r>
                        <w:rPr>
                          <w:rFonts w:ascii="Calibri" w:eastAsia="Times New Roman" w:hAnsi="Calibri" w:cs="Times New Roman"/>
                          <w:color w:val="000000"/>
                          <w:sz w:val="18"/>
                          <w:szCs w:val="18"/>
                          <w:lang w:eastAsia="en-AU"/>
                        </w:rPr>
                        <w:t xml:space="preserve">Reduce </w:t>
                      </w:r>
                      <w:r>
                        <w:rPr>
                          <w:rFonts w:ascii="Calibri" w:hAnsi="Calibri" w:cs="Calibri"/>
                          <w:b/>
                          <w:color w:val="5E9629"/>
                          <w:sz w:val="18"/>
                          <w:szCs w:val="18"/>
                        </w:rPr>
                        <w:t xml:space="preserve">reliance on mains water supplies </w:t>
                      </w:r>
                      <w:r>
                        <w:rPr>
                          <w:rFonts w:ascii="Calibri" w:eastAsia="Times New Roman" w:hAnsi="Calibri" w:cs="Times New Roman"/>
                          <w:color w:val="000000"/>
                          <w:sz w:val="18"/>
                          <w:szCs w:val="18"/>
                          <w:lang w:eastAsia="en-AU"/>
                        </w:rPr>
                        <w:t xml:space="preserve">by encouraging the reuse of storm water and waste water (GAP) for areas that require ongoing watering (NS 4, </w:t>
                      </w:r>
                      <w:proofErr w:type="spellStart"/>
                      <w:r>
                        <w:rPr>
                          <w:rFonts w:ascii="Calibri" w:eastAsia="Times New Roman" w:hAnsi="Calibri" w:cs="Times New Roman"/>
                          <w:color w:val="000000"/>
                          <w:sz w:val="18"/>
                          <w:szCs w:val="18"/>
                          <w:lang w:eastAsia="en-AU"/>
                        </w:rPr>
                        <w:t>NSS6</w:t>
                      </w:r>
                      <w:proofErr w:type="spellEnd"/>
                      <w:r>
                        <w:rPr>
                          <w:rFonts w:ascii="Calibri" w:eastAsia="Times New Roman" w:hAnsi="Calibri" w:cs="Times New Roman"/>
                          <w:color w:val="000000"/>
                          <w:sz w:val="18"/>
                          <w:szCs w:val="18"/>
                          <w:lang w:eastAsia="en-AU"/>
                        </w:rPr>
                        <w:t>)</w:t>
                      </w:r>
                    </w:p>
                    <w:p w:rsidR="00E33076" w:rsidRDefault="00E33076" w:rsidP="003D56C9">
                      <w:pPr>
                        <w:tabs>
                          <w:tab w:val="left" w:pos="426"/>
                        </w:tabs>
                        <w:spacing w:after="80" w:line="240" w:lineRule="auto"/>
                        <w:jc w:val="both"/>
                        <w:rPr>
                          <w:rFonts w:ascii="Calibri" w:eastAsia="Times New Roman" w:hAnsi="Calibri" w:cs="Times New Roman"/>
                          <w:color w:val="000000"/>
                          <w:sz w:val="18"/>
                          <w:szCs w:val="18"/>
                          <w:lang w:eastAsia="en-AU"/>
                        </w:rPr>
                      </w:pPr>
                      <w:proofErr w:type="gramStart"/>
                      <w:r>
                        <w:rPr>
                          <w:rFonts w:ascii="Calibri" w:eastAsia="Times New Roman" w:hAnsi="Calibri" w:cs="Times New Roman"/>
                          <w:color w:val="000000"/>
                          <w:sz w:val="18"/>
                          <w:szCs w:val="18"/>
                          <w:lang w:eastAsia="en-AU"/>
                        </w:rPr>
                        <w:t xml:space="preserve">1.3.23 </w:t>
                      </w:r>
                      <w:r w:rsidRPr="009D2B2C">
                        <w:rPr>
                          <w:rFonts w:ascii="Calibri" w:hAnsi="Calibri" w:cs="Calibri"/>
                          <w:b/>
                          <w:color w:val="5E9629"/>
                          <w:sz w:val="18"/>
                          <w:szCs w:val="18"/>
                        </w:rPr>
                        <w:t xml:space="preserve">Prioritise on-street parking </w:t>
                      </w:r>
                      <w:r>
                        <w:rPr>
                          <w:rFonts w:ascii="Calibri" w:eastAsia="Times New Roman" w:hAnsi="Calibri" w:cs="Times New Roman"/>
                          <w:color w:val="000000"/>
                          <w:sz w:val="18"/>
                          <w:szCs w:val="18"/>
                          <w:lang w:eastAsia="en-AU"/>
                        </w:rPr>
                        <w:t>to support users of Victoria Park.</w:t>
                      </w:r>
                      <w:proofErr w:type="gramEnd"/>
                    </w:p>
                    <w:p w:rsidR="00E33076" w:rsidRDefault="00E33076" w:rsidP="003D56C9">
                      <w:pPr>
                        <w:tabs>
                          <w:tab w:val="left" w:pos="426"/>
                        </w:tabs>
                        <w:spacing w:after="80" w:line="240" w:lineRule="auto"/>
                        <w:jc w:val="both"/>
                        <w:rPr>
                          <w:rFonts w:ascii="Calibri" w:eastAsia="Times New Roman" w:hAnsi="Calibri" w:cs="Times New Roman"/>
                          <w:color w:val="000000"/>
                          <w:sz w:val="18"/>
                          <w:szCs w:val="18"/>
                          <w:lang w:eastAsia="en-AU"/>
                        </w:rPr>
                      </w:pPr>
                      <w:proofErr w:type="gramStart"/>
                      <w:r>
                        <w:rPr>
                          <w:rFonts w:ascii="Calibri" w:eastAsia="Times New Roman" w:hAnsi="Calibri" w:cs="Times New Roman"/>
                          <w:color w:val="000000"/>
                          <w:sz w:val="18"/>
                          <w:szCs w:val="18"/>
                          <w:lang w:eastAsia="en-AU"/>
                        </w:rPr>
                        <w:t>1.3.24  Manage</w:t>
                      </w:r>
                      <w:proofErr w:type="gramEnd"/>
                      <w:r>
                        <w:rPr>
                          <w:rFonts w:ascii="Calibri" w:eastAsia="Times New Roman" w:hAnsi="Calibri" w:cs="Times New Roman"/>
                          <w:color w:val="000000"/>
                          <w:sz w:val="18"/>
                          <w:szCs w:val="18"/>
                          <w:lang w:eastAsia="en-AU"/>
                        </w:rPr>
                        <w:t xml:space="preserve"> </w:t>
                      </w:r>
                      <w:r w:rsidRPr="009D2B2C">
                        <w:rPr>
                          <w:rFonts w:ascii="Calibri" w:hAnsi="Calibri" w:cs="Calibri"/>
                          <w:b/>
                          <w:color w:val="5E9629"/>
                          <w:sz w:val="18"/>
                          <w:szCs w:val="18"/>
                        </w:rPr>
                        <w:t>car parking</w:t>
                      </w:r>
                      <w:r>
                        <w:rPr>
                          <w:rFonts w:ascii="Calibri" w:eastAsia="Times New Roman" w:hAnsi="Calibri" w:cs="Times New Roman"/>
                          <w:color w:val="000000"/>
                          <w:sz w:val="18"/>
                          <w:szCs w:val="18"/>
                          <w:lang w:eastAsia="en-AU"/>
                        </w:rPr>
                        <w:t xml:space="preserve"> with tree protection zones.</w:t>
                      </w:r>
                    </w:p>
                    <w:p w:rsidR="00E33076" w:rsidRDefault="00E33076" w:rsidP="003D56C9">
                      <w:pPr>
                        <w:tabs>
                          <w:tab w:val="left" w:pos="426"/>
                        </w:tabs>
                        <w:spacing w:after="80" w:line="240" w:lineRule="auto"/>
                        <w:jc w:val="both"/>
                        <w:rPr>
                          <w:rFonts w:ascii="Calibri" w:eastAsia="Times New Roman" w:hAnsi="Calibri" w:cs="Times New Roman"/>
                          <w:color w:val="000000"/>
                          <w:sz w:val="18"/>
                          <w:szCs w:val="18"/>
                          <w:lang w:eastAsia="en-AU"/>
                        </w:rPr>
                      </w:pPr>
                      <w:proofErr w:type="gramStart"/>
                      <w:r>
                        <w:rPr>
                          <w:rFonts w:ascii="Calibri" w:hAnsi="Calibri" w:cs="Calibri"/>
                          <w:sz w:val="18"/>
                          <w:szCs w:val="18"/>
                        </w:rPr>
                        <w:t xml:space="preserve">1.3.25 </w:t>
                      </w:r>
                      <w:r>
                        <w:rPr>
                          <w:rFonts w:ascii="Calibri" w:eastAsia="Times New Roman" w:hAnsi="Calibri" w:cs="Times New Roman"/>
                          <w:color w:val="000000"/>
                          <w:sz w:val="18"/>
                          <w:szCs w:val="18"/>
                          <w:lang w:eastAsia="en-AU"/>
                        </w:rPr>
                        <w:t xml:space="preserve">Support opportunities to </w:t>
                      </w:r>
                      <w:r w:rsidRPr="009D2B2C">
                        <w:rPr>
                          <w:rFonts w:ascii="Calibri" w:hAnsi="Calibri" w:cs="Calibri"/>
                          <w:b/>
                          <w:color w:val="5E9629"/>
                          <w:sz w:val="18"/>
                          <w:szCs w:val="18"/>
                        </w:rPr>
                        <w:t>transfer the car park</w:t>
                      </w:r>
                      <w:r>
                        <w:rPr>
                          <w:rFonts w:ascii="Calibri" w:eastAsia="Times New Roman" w:hAnsi="Calibri" w:cs="Times New Roman"/>
                          <w:color w:val="000000"/>
                          <w:sz w:val="18"/>
                          <w:szCs w:val="18"/>
                          <w:lang w:eastAsia="en-AU"/>
                        </w:rPr>
                        <w:t xml:space="preserve"> along Fullarton Rd currently owned by the City of Burnside to Adelaide City Council ownership to assist in the activation of the Park.</w:t>
                      </w:r>
                      <w:proofErr w:type="gramEnd"/>
                    </w:p>
                    <w:p w:rsidR="00E33076" w:rsidRDefault="00E33076" w:rsidP="003D56C9">
                      <w:pPr>
                        <w:tabs>
                          <w:tab w:val="left" w:pos="426"/>
                        </w:tabs>
                        <w:spacing w:after="80" w:line="240" w:lineRule="auto"/>
                        <w:jc w:val="both"/>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1.3.26 Support the establishment of new and </w:t>
                      </w:r>
                      <w:r w:rsidRPr="00094DB5">
                        <w:rPr>
                          <w:rFonts w:ascii="Calibri" w:hAnsi="Calibri" w:cs="Calibri"/>
                          <w:b/>
                          <w:color w:val="5E9629"/>
                          <w:sz w:val="18"/>
                          <w:szCs w:val="18"/>
                        </w:rPr>
                        <w:t>engaging play settings</w:t>
                      </w:r>
                      <w:r>
                        <w:rPr>
                          <w:rFonts w:ascii="Calibri" w:eastAsia="Times New Roman" w:hAnsi="Calibri" w:cs="Times New Roman"/>
                          <w:color w:val="000000"/>
                          <w:sz w:val="18"/>
                          <w:szCs w:val="18"/>
                          <w:lang w:eastAsia="en-AU"/>
                        </w:rPr>
                        <w:t xml:space="preserve"> such as water play, adventure and nature. (</w:t>
                      </w:r>
                      <w:proofErr w:type="spellStart"/>
                      <w:r>
                        <w:rPr>
                          <w:rFonts w:ascii="Calibri" w:eastAsia="Times New Roman" w:hAnsi="Calibri" w:cs="Times New Roman"/>
                          <w:color w:val="000000"/>
                          <w:sz w:val="18"/>
                          <w:szCs w:val="18"/>
                          <w:lang w:eastAsia="en-AU"/>
                        </w:rPr>
                        <w:t>RP8</w:t>
                      </w:r>
                      <w:proofErr w:type="spellEnd"/>
                      <w:r>
                        <w:rPr>
                          <w:rFonts w:ascii="Calibri" w:eastAsia="Times New Roman" w:hAnsi="Calibri" w:cs="Times New Roman"/>
                          <w:color w:val="000000"/>
                          <w:sz w:val="18"/>
                          <w:szCs w:val="18"/>
                          <w:lang w:eastAsia="en-AU"/>
                        </w:rPr>
                        <w:t>)</w:t>
                      </w:r>
                    </w:p>
                    <w:p w:rsidR="00E33076" w:rsidRPr="008E2114" w:rsidRDefault="00E33076" w:rsidP="003D56C9">
                      <w:pPr>
                        <w:tabs>
                          <w:tab w:val="left" w:pos="426"/>
                        </w:tabs>
                        <w:spacing w:after="0"/>
                        <w:rPr>
                          <w:rFonts w:ascii="Calibri" w:hAnsi="Calibri" w:cs="Calibri"/>
                          <w:color w:val="0000FF"/>
                          <w:sz w:val="18"/>
                          <w:szCs w:val="18"/>
                        </w:rPr>
                      </w:pPr>
                      <w:r w:rsidRPr="006D66EC">
                        <w:rPr>
                          <w:rFonts w:ascii="Calibri" w:hAnsi="Calibri" w:cs="Calibri"/>
                          <w:b/>
                          <w:color w:val="5E9629"/>
                          <w:sz w:val="18"/>
                          <w:szCs w:val="18"/>
                        </w:rPr>
                        <w:t>Proposed Initiatives from the Victoria Park Master Plan</w:t>
                      </w:r>
                    </w:p>
                    <w:p w:rsidR="00E33076" w:rsidRPr="004D1D56" w:rsidRDefault="00E33076" w:rsidP="003D56C9">
                      <w:pPr>
                        <w:tabs>
                          <w:tab w:val="left" w:pos="426"/>
                        </w:tabs>
                        <w:spacing w:after="20" w:line="240" w:lineRule="auto"/>
                        <w:rPr>
                          <w:rFonts w:ascii="Calibri" w:hAnsi="Calibri" w:cs="Calibri"/>
                          <w:color w:val="0000FF"/>
                          <w:sz w:val="16"/>
                          <w:szCs w:val="16"/>
                        </w:rPr>
                      </w:pPr>
                      <w:r w:rsidRPr="004D1D56">
                        <w:rPr>
                          <w:rFonts w:ascii="Calibri" w:hAnsi="Calibri" w:cs="Calibri"/>
                          <w:color w:val="0000FF"/>
                          <w:sz w:val="16"/>
                          <w:szCs w:val="16"/>
                        </w:rPr>
                        <w:t>1.</w:t>
                      </w:r>
                      <w:r w:rsidRPr="004D1D56">
                        <w:rPr>
                          <w:rFonts w:ascii="Calibri" w:hAnsi="Calibri" w:cs="Calibri"/>
                          <w:color w:val="0000FF"/>
                          <w:sz w:val="16"/>
                          <w:szCs w:val="16"/>
                        </w:rPr>
                        <w:tab/>
                        <w:t>Complete Refurbishment of Heritage Grandstand</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2.</w:t>
                      </w:r>
                      <w:r w:rsidRPr="004D1D56">
                        <w:rPr>
                          <w:rFonts w:ascii="Calibri" w:hAnsi="Calibri" w:cs="Calibri"/>
                          <w:color w:val="0000FF"/>
                          <w:sz w:val="16"/>
                          <w:szCs w:val="16"/>
                        </w:rPr>
                        <w:tab/>
                        <w:t xml:space="preserve">Plaza Courtyard </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 xml:space="preserve">3. </w:t>
                      </w:r>
                      <w:r w:rsidRPr="004D1D56">
                        <w:rPr>
                          <w:rFonts w:ascii="Calibri" w:hAnsi="Calibri" w:cs="Calibri"/>
                          <w:color w:val="0000FF"/>
                          <w:sz w:val="16"/>
                          <w:szCs w:val="16"/>
                        </w:rPr>
                        <w:tab/>
                        <w:t xml:space="preserve">Grandstand Field </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4.</w:t>
                      </w:r>
                      <w:r w:rsidRPr="004D1D56">
                        <w:rPr>
                          <w:rFonts w:ascii="Calibri" w:hAnsi="Calibri" w:cs="Calibri"/>
                          <w:color w:val="0000FF"/>
                          <w:sz w:val="16"/>
                          <w:szCs w:val="16"/>
                        </w:rPr>
                        <w:tab/>
                        <w:t>Criterion track</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5.</w:t>
                      </w:r>
                      <w:r w:rsidRPr="004D1D56">
                        <w:rPr>
                          <w:rFonts w:ascii="Calibri" w:hAnsi="Calibri" w:cs="Calibri"/>
                          <w:color w:val="0000FF"/>
                          <w:sz w:val="16"/>
                          <w:szCs w:val="16"/>
                        </w:rPr>
                        <w:tab/>
                        <w:t>Motor racing track</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6.</w:t>
                      </w:r>
                      <w:r w:rsidRPr="004D1D56">
                        <w:rPr>
                          <w:rFonts w:ascii="Calibri" w:hAnsi="Calibri" w:cs="Calibri"/>
                          <w:color w:val="0000FF"/>
                          <w:sz w:val="16"/>
                          <w:szCs w:val="16"/>
                        </w:rPr>
                        <w:tab/>
                        <w:t>Soft surface walking/running track</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7.</w:t>
                      </w:r>
                      <w:r w:rsidRPr="004D1D56">
                        <w:rPr>
                          <w:rFonts w:ascii="Calibri" w:hAnsi="Calibri" w:cs="Calibri"/>
                          <w:color w:val="0000FF"/>
                          <w:sz w:val="16"/>
                          <w:szCs w:val="16"/>
                        </w:rPr>
                        <w:tab/>
                        <w:t>Park Lands Trail</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8.</w:t>
                      </w:r>
                      <w:r w:rsidRPr="004D1D56">
                        <w:rPr>
                          <w:rFonts w:ascii="Calibri" w:hAnsi="Calibri" w:cs="Calibri"/>
                          <w:color w:val="0000FF"/>
                          <w:sz w:val="16"/>
                          <w:szCs w:val="16"/>
                        </w:rPr>
                        <w:tab/>
                        <w:t>Shared use pathway</w:t>
                      </w:r>
                    </w:p>
                    <w:p w:rsidR="00E33076" w:rsidRPr="004D1D56" w:rsidRDefault="00E33076" w:rsidP="003D56C9">
                      <w:pPr>
                        <w:tabs>
                          <w:tab w:val="left" w:pos="426"/>
                        </w:tabs>
                        <w:spacing w:after="20" w:line="240" w:lineRule="auto"/>
                        <w:jc w:val="both"/>
                        <w:rPr>
                          <w:rFonts w:ascii="Calibri" w:hAnsi="Calibri" w:cs="Calibri"/>
                          <w:sz w:val="16"/>
                          <w:szCs w:val="16"/>
                        </w:rPr>
                      </w:pPr>
                      <w:r w:rsidRPr="004D1D56">
                        <w:rPr>
                          <w:rFonts w:ascii="Calibri" w:hAnsi="Calibri" w:cs="Calibri"/>
                          <w:color w:val="0000FF"/>
                          <w:sz w:val="16"/>
                          <w:szCs w:val="16"/>
                        </w:rPr>
                        <w:t>9.</w:t>
                      </w:r>
                      <w:r w:rsidRPr="004D1D56">
                        <w:rPr>
                          <w:rFonts w:ascii="Calibri" w:hAnsi="Calibri" w:cs="Calibri"/>
                          <w:color w:val="0000FF"/>
                          <w:sz w:val="16"/>
                          <w:szCs w:val="16"/>
                        </w:rPr>
                        <w:tab/>
                        <w:t>South Park Lands Creek wetland, boardwalk and trail</w:t>
                      </w:r>
                      <w:r w:rsidRPr="004D1D56">
                        <w:rPr>
                          <w:rFonts w:ascii="Calibri" w:hAnsi="Calibri" w:cs="Calibri"/>
                          <w:sz w:val="16"/>
                          <w:szCs w:val="16"/>
                        </w:rPr>
                        <w:t xml:space="preserve"> </w:t>
                      </w:r>
                    </w:p>
                    <w:p w:rsidR="00E33076" w:rsidRPr="004D1D56" w:rsidRDefault="00E33076" w:rsidP="003D56C9">
                      <w:pPr>
                        <w:tabs>
                          <w:tab w:val="left" w:pos="426"/>
                        </w:tabs>
                        <w:spacing w:after="20" w:line="240" w:lineRule="auto"/>
                        <w:ind w:left="420" w:hanging="420"/>
                        <w:jc w:val="both"/>
                        <w:rPr>
                          <w:rFonts w:ascii="Calibri" w:hAnsi="Calibri" w:cs="Calibri"/>
                          <w:color w:val="0000FF"/>
                          <w:sz w:val="16"/>
                          <w:szCs w:val="16"/>
                        </w:rPr>
                      </w:pPr>
                      <w:r w:rsidRPr="004D1D56">
                        <w:rPr>
                          <w:rFonts w:ascii="Calibri" w:hAnsi="Calibri" w:cs="Calibri"/>
                          <w:color w:val="0000FF"/>
                          <w:sz w:val="16"/>
                          <w:szCs w:val="16"/>
                        </w:rPr>
                        <w:t>10.</w:t>
                      </w:r>
                      <w:r w:rsidRPr="004D1D56">
                        <w:rPr>
                          <w:rFonts w:ascii="Calibri" w:hAnsi="Calibri" w:cs="Calibri"/>
                          <w:color w:val="0000FF"/>
                          <w:sz w:val="16"/>
                          <w:szCs w:val="16"/>
                        </w:rPr>
                        <w:tab/>
                        <w:t xml:space="preserve">Upgrade and delineate parking bays on Beaumont Rd </w:t>
                      </w:r>
                      <w:r>
                        <w:rPr>
                          <w:rFonts w:ascii="Calibri" w:hAnsi="Calibri" w:cs="Calibri"/>
                          <w:color w:val="0000FF"/>
                          <w:sz w:val="16"/>
                          <w:szCs w:val="16"/>
                        </w:rPr>
                        <w:t>to maximise spaces and reduce the extent of hard surface</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11.</w:t>
                      </w:r>
                      <w:r w:rsidRPr="004D1D56">
                        <w:rPr>
                          <w:rFonts w:ascii="Calibri" w:hAnsi="Calibri" w:cs="Calibri"/>
                          <w:color w:val="0000FF"/>
                          <w:sz w:val="16"/>
                          <w:szCs w:val="16"/>
                        </w:rPr>
                        <w:tab/>
                        <w:t>Playing fields, ovals and shade structures</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12.</w:t>
                      </w:r>
                      <w:r w:rsidRPr="004D1D56">
                        <w:rPr>
                          <w:rFonts w:ascii="Calibri" w:hAnsi="Calibri" w:cs="Calibri"/>
                          <w:color w:val="0000FF"/>
                          <w:sz w:val="16"/>
                          <w:szCs w:val="16"/>
                        </w:rPr>
                        <w:tab/>
                        <w:t>Toilet</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13.</w:t>
                      </w:r>
                      <w:r w:rsidRPr="004D1D56">
                        <w:rPr>
                          <w:rFonts w:ascii="Calibri" w:hAnsi="Calibri" w:cs="Calibri"/>
                          <w:color w:val="0000FF"/>
                          <w:sz w:val="16"/>
                          <w:szCs w:val="16"/>
                        </w:rPr>
                        <w:tab/>
                        <w:t>Toilets and change rooms</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14.</w:t>
                      </w:r>
                      <w:r w:rsidRPr="004D1D56">
                        <w:rPr>
                          <w:rFonts w:ascii="Calibri" w:hAnsi="Calibri" w:cs="Calibri"/>
                          <w:color w:val="0000FF"/>
                          <w:sz w:val="16"/>
                          <w:szCs w:val="16"/>
                        </w:rPr>
                        <w:tab/>
                        <w:t>Managed temporary car parking on permeable surface</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15.</w:t>
                      </w:r>
                      <w:r w:rsidRPr="004D1D56">
                        <w:rPr>
                          <w:rFonts w:ascii="Calibri" w:hAnsi="Calibri" w:cs="Calibri"/>
                          <w:color w:val="0000FF"/>
                          <w:sz w:val="16"/>
                          <w:szCs w:val="16"/>
                        </w:rPr>
                        <w:tab/>
                        <w:t>Entry</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16.</w:t>
                      </w:r>
                      <w:r w:rsidRPr="004D1D56">
                        <w:rPr>
                          <w:rFonts w:ascii="Calibri" w:hAnsi="Calibri" w:cs="Calibri"/>
                          <w:color w:val="0000FF"/>
                          <w:sz w:val="16"/>
                          <w:szCs w:val="16"/>
                        </w:rPr>
                        <w:tab/>
                        <w:t>Bike parking</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 xml:space="preserve">17. </w:t>
                      </w:r>
                      <w:r w:rsidRPr="004D1D56">
                        <w:rPr>
                          <w:rFonts w:ascii="Calibri" w:hAnsi="Calibri" w:cs="Calibri"/>
                          <w:color w:val="0000FF"/>
                          <w:sz w:val="16"/>
                          <w:szCs w:val="16"/>
                        </w:rPr>
                        <w:tab/>
                        <w:t>Urban forest</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18.</w:t>
                      </w:r>
                      <w:r w:rsidRPr="004D1D56">
                        <w:rPr>
                          <w:rFonts w:ascii="Calibri" w:hAnsi="Calibri" w:cs="Calibri"/>
                          <w:color w:val="0000FF"/>
                          <w:sz w:val="16"/>
                          <w:szCs w:val="16"/>
                        </w:rPr>
                        <w:tab/>
                        <w:t>Reference marker of former horse track location</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19.</w:t>
                      </w:r>
                      <w:r w:rsidRPr="004D1D56">
                        <w:rPr>
                          <w:rFonts w:ascii="Calibri" w:hAnsi="Calibri" w:cs="Calibri"/>
                          <w:color w:val="0000FF"/>
                          <w:sz w:val="16"/>
                          <w:szCs w:val="16"/>
                        </w:rPr>
                        <w:tab/>
                        <w:t>New native tree planting</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20.</w:t>
                      </w:r>
                      <w:r w:rsidRPr="004D1D56">
                        <w:rPr>
                          <w:rFonts w:ascii="Calibri" w:hAnsi="Calibri" w:cs="Calibri"/>
                          <w:color w:val="0000FF"/>
                          <w:sz w:val="16"/>
                          <w:szCs w:val="16"/>
                        </w:rPr>
                        <w:tab/>
                        <w:t>Car park (</w:t>
                      </w:r>
                      <w:r>
                        <w:rPr>
                          <w:rFonts w:ascii="Calibri" w:hAnsi="Calibri" w:cs="Calibri"/>
                          <w:color w:val="0000FF"/>
                          <w:sz w:val="16"/>
                          <w:szCs w:val="16"/>
                        </w:rPr>
                        <w:t xml:space="preserve">Fullarton Rd </w:t>
                      </w:r>
                      <w:r w:rsidRPr="004D1D56">
                        <w:rPr>
                          <w:rFonts w:ascii="Calibri" w:hAnsi="Calibri" w:cs="Calibri"/>
                          <w:color w:val="0000FF"/>
                          <w:sz w:val="16"/>
                          <w:szCs w:val="16"/>
                        </w:rPr>
                        <w:t>owned and managed by Burnside Council)</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21.</w:t>
                      </w:r>
                      <w:r w:rsidRPr="004D1D56">
                        <w:rPr>
                          <w:rFonts w:ascii="Calibri" w:hAnsi="Calibri" w:cs="Calibri"/>
                          <w:color w:val="0000FF"/>
                          <w:sz w:val="16"/>
                          <w:szCs w:val="16"/>
                        </w:rPr>
                        <w:tab/>
                        <w:t>Kiosk (existing building to be re-used)</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22.</w:t>
                      </w:r>
                      <w:r w:rsidRPr="004D1D56">
                        <w:rPr>
                          <w:rFonts w:ascii="Calibri" w:hAnsi="Calibri" w:cs="Calibri"/>
                          <w:color w:val="0000FF"/>
                          <w:sz w:val="16"/>
                          <w:szCs w:val="16"/>
                        </w:rPr>
                        <w:tab/>
                        <w:t>Entrance Gates and former Bookmakers League building</w:t>
                      </w:r>
                    </w:p>
                    <w:p w:rsidR="00E33076" w:rsidRPr="004D1D56" w:rsidRDefault="00E33076" w:rsidP="003D56C9">
                      <w:pPr>
                        <w:tabs>
                          <w:tab w:val="left" w:pos="426"/>
                        </w:tabs>
                        <w:spacing w:after="20" w:line="240" w:lineRule="auto"/>
                        <w:jc w:val="both"/>
                        <w:rPr>
                          <w:rFonts w:ascii="Calibri" w:hAnsi="Calibri" w:cs="Calibri"/>
                          <w:color w:val="0000FF"/>
                          <w:sz w:val="16"/>
                          <w:szCs w:val="16"/>
                        </w:rPr>
                      </w:pPr>
                      <w:r w:rsidRPr="004D1D56">
                        <w:rPr>
                          <w:rFonts w:ascii="Calibri" w:hAnsi="Calibri" w:cs="Calibri"/>
                          <w:color w:val="0000FF"/>
                          <w:sz w:val="16"/>
                          <w:szCs w:val="16"/>
                        </w:rPr>
                        <w:t>23.</w:t>
                      </w:r>
                      <w:r w:rsidRPr="004D1D56">
                        <w:rPr>
                          <w:rFonts w:ascii="Calibri" w:hAnsi="Calibri" w:cs="Calibri"/>
                          <w:color w:val="0000FF"/>
                          <w:sz w:val="16"/>
                          <w:szCs w:val="16"/>
                        </w:rPr>
                        <w:tab/>
                        <w:t>1889 Arbor Day Plantings</w:t>
                      </w:r>
                    </w:p>
                    <w:p w:rsidR="00E33076" w:rsidRPr="0088134D" w:rsidRDefault="00E33076" w:rsidP="003D56C9">
                      <w:pPr>
                        <w:tabs>
                          <w:tab w:val="left" w:pos="426"/>
                        </w:tabs>
                        <w:spacing w:before="60" w:after="60"/>
                        <w:jc w:val="both"/>
                        <w:rPr>
                          <w:rFonts w:ascii="Calibri" w:hAnsi="Calibri" w:cs="Calibri"/>
                          <w:b/>
                          <w:color w:val="0000FF"/>
                          <w:sz w:val="18"/>
                          <w:szCs w:val="18"/>
                        </w:rPr>
                      </w:pPr>
                    </w:p>
                    <w:p w:rsidR="00E33076" w:rsidRPr="00123179" w:rsidRDefault="00E33076" w:rsidP="003D56C9">
                      <w:pPr>
                        <w:tabs>
                          <w:tab w:val="left" w:pos="426"/>
                        </w:tabs>
                        <w:spacing w:before="60" w:after="60"/>
                        <w:jc w:val="both"/>
                        <w:rPr>
                          <w:rFonts w:ascii="Calibri" w:hAnsi="Calibri" w:cs="Calibri"/>
                          <w:sz w:val="18"/>
                          <w:szCs w:val="18"/>
                        </w:rPr>
                      </w:pPr>
                    </w:p>
                  </w:txbxContent>
                </v:textbox>
              </v:shape>
            </w:pict>
          </mc:Fallback>
        </mc:AlternateContent>
      </w:r>
      <w:r w:rsidR="00E6157B">
        <w:rPr>
          <w:noProof/>
          <w:lang w:eastAsia="en-AU"/>
        </w:rPr>
        <mc:AlternateContent>
          <mc:Choice Requires="wps">
            <w:drawing>
              <wp:anchor distT="0" distB="0" distL="114300" distR="114300" simplePos="0" relativeHeight="252089344" behindDoc="0" locked="0" layoutInCell="1" allowOverlap="1" wp14:anchorId="5C5574B0" wp14:editId="556A5CBA">
                <wp:simplePos x="0" y="0"/>
                <wp:positionH relativeFrom="column">
                  <wp:posOffset>-323850</wp:posOffset>
                </wp:positionH>
                <wp:positionV relativeFrom="paragraph">
                  <wp:posOffset>356235</wp:posOffset>
                </wp:positionV>
                <wp:extent cx="5048250" cy="8757920"/>
                <wp:effectExtent l="0" t="0" r="0" b="5080"/>
                <wp:wrapNone/>
                <wp:docPr id="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8757920"/>
                        </a:xfrm>
                        <a:prstGeom prst="rect">
                          <a:avLst/>
                        </a:prstGeom>
                        <a:solidFill>
                          <a:srgbClr val="FFFFFF"/>
                        </a:solidFill>
                        <a:ln w="9525">
                          <a:noFill/>
                          <a:miter lim="800000"/>
                          <a:headEnd/>
                          <a:tailEnd/>
                        </a:ln>
                        <a:extLst/>
                      </wps:spPr>
                      <wps:txbx>
                        <w:txbxContent>
                          <w:p w:rsidR="00E33076" w:rsidRDefault="00E33076" w:rsidP="003D56C9">
                            <w:pPr>
                              <w:spacing w:after="60" w:line="240" w:lineRule="auto"/>
                              <w:jc w:val="both"/>
                              <w:rPr>
                                <w:rFonts w:ascii="Calibri" w:hAnsi="Calibri" w:cs="Calibri"/>
                                <w:sz w:val="18"/>
                                <w:szCs w:val="18"/>
                              </w:rPr>
                            </w:pPr>
                            <w:r>
                              <w:rPr>
                                <w:rFonts w:ascii="Calibri" w:hAnsi="Calibri" w:cs="Calibri"/>
                                <w:sz w:val="18"/>
                                <w:szCs w:val="18"/>
                              </w:rPr>
                              <w:t xml:space="preserve">1.3.1 Create a </w:t>
                            </w:r>
                            <w:r w:rsidRPr="009D2B2C">
                              <w:rPr>
                                <w:rFonts w:ascii="Calibri" w:hAnsi="Calibri" w:cs="Calibri"/>
                                <w:b/>
                                <w:color w:val="5E9629"/>
                                <w:sz w:val="18"/>
                                <w:szCs w:val="18"/>
                              </w:rPr>
                              <w:t>vibrant, flexible and sustainable recreational open space</w:t>
                            </w:r>
                            <w:r>
                              <w:rPr>
                                <w:rFonts w:ascii="Calibri" w:hAnsi="Calibri" w:cs="Calibri"/>
                                <w:sz w:val="18"/>
                                <w:szCs w:val="18"/>
                              </w:rPr>
                              <w:t>, supporting a variety of community activities with supporting elements (e.g. shade, toilets, seating and kiosks) whilst preserving the unique landscape and heritage qualities of the park.</w:t>
                            </w:r>
                          </w:p>
                          <w:p w:rsidR="00E33076" w:rsidRDefault="00E33076" w:rsidP="003D56C9">
                            <w:pPr>
                              <w:spacing w:after="60" w:line="240" w:lineRule="auto"/>
                              <w:jc w:val="both"/>
                              <w:rPr>
                                <w:rFonts w:ascii="Calibri" w:hAnsi="Calibri" w:cs="Calibri"/>
                                <w:sz w:val="18"/>
                                <w:szCs w:val="18"/>
                              </w:rPr>
                            </w:pPr>
                            <w:r>
                              <w:rPr>
                                <w:rFonts w:ascii="Calibri" w:hAnsi="Calibri" w:cs="Calibri"/>
                                <w:sz w:val="18"/>
                                <w:szCs w:val="18"/>
                              </w:rPr>
                              <w:t>1.3.2 Reinforce the following</w:t>
                            </w:r>
                            <w:r w:rsidRPr="009D2B2C">
                              <w:rPr>
                                <w:rFonts w:ascii="Calibri" w:hAnsi="Calibri" w:cs="Calibri"/>
                                <w:b/>
                                <w:color w:val="5E9629"/>
                                <w:sz w:val="18"/>
                                <w:szCs w:val="18"/>
                              </w:rPr>
                              <w:t xml:space="preserve"> four precincts </w:t>
                            </w:r>
                            <w:r>
                              <w:rPr>
                                <w:rFonts w:ascii="Calibri" w:hAnsi="Calibri" w:cs="Calibri"/>
                                <w:sz w:val="18"/>
                                <w:szCs w:val="18"/>
                              </w:rPr>
                              <w:t>within the Park according to Map 2.3 Precinct Map (see below):</w:t>
                            </w:r>
                          </w:p>
                          <w:p w:rsidR="00E33076" w:rsidRPr="00E4425C" w:rsidRDefault="00E33076" w:rsidP="003D56C9">
                            <w:pPr>
                              <w:pStyle w:val="ListParagraph"/>
                              <w:numPr>
                                <w:ilvl w:val="0"/>
                                <w:numId w:val="34"/>
                              </w:numPr>
                              <w:spacing w:after="120" w:line="240" w:lineRule="auto"/>
                              <w:ind w:left="142" w:hanging="142"/>
                              <w:jc w:val="both"/>
                              <w:rPr>
                                <w:rFonts w:ascii="Calibri" w:hAnsi="Calibri" w:cs="Calibri"/>
                                <w:sz w:val="18"/>
                                <w:szCs w:val="18"/>
                              </w:rPr>
                            </w:pPr>
                            <w:r w:rsidRPr="00E4425C">
                              <w:rPr>
                                <w:rFonts w:ascii="Calibri" w:hAnsi="Calibri" w:cs="Calibri"/>
                                <w:b/>
                                <w:sz w:val="18"/>
                                <w:szCs w:val="18"/>
                              </w:rPr>
                              <w:t>Precinct 1 (Woodland Recreation)</w:t>
                            </w:r>
                            <w:r w:rsidRPr="00E4425C">
                              <w:rPr>
                                <w:rFonts w:ascii="Calibri" w:hAnsi="Calibri" w:cs="Calibri"/>
                                <w:sz w:val="18"/>
                                <w:szCs w:val="18"/>
                              </w:rPr>
                              <w:t xml:space="preserve"> - Reinforces connections with adjacent Park Lands and provides a </w:t>
                            </w:r>
                            <w:r w:rsidRPr="009D2B2C">
                              <w:rPr>
                                <w:rFonts w:ascii="Calibri" w:hAnsi="Calibri" w:cs="Calibri"/>
                                <w:b/>
                                <w:color w:val="5E9629"/>
                                <w:sz w:val="18"/>
                                <w:szCs w:val="18"/>
                              </w:rPr>
                              <w:t>strong identity</w:t>
                            </w:r>
                            <w:r w:rsidRPr="00E4425C">
                              <w:rPr>
                                <w:rFonts w:ascii="Calibri" w:hAnsi="Calibri" w:cs="Calibri"/>
                                <w:sz w:val="18"/>
                                <w:szCs w:val="18"/>
                              </w:rPr>
                              <w:t xml:space="preserve"> along Fullarton and Wakefield Roads</w:t>
                            </w:r>
                          </w:p>
                          <w:p w:rsidR="00E33076" w:rsidRPr="00E4425C" w:rsidRDefault="00E33076" w:rsidP="003D56C9">
                            <w:pPr>
                              <w:pStyle w:val="ListParagraph"/>
                              <w:numPr>
                                <w:ilvl w:val="0"/>
                                <w:numId w:val="34"/>
                              </w:numPr>
                              <w:spacing w:after="120" w:line="240" w:lineRule="auto"/>
                              <w:ind w:left="142" w:hanging="142"/>
                              <w:jc w:val="both"/>
                              <w:rPr>
                                <w:rFonts w:ascii="Calibri" w:hAnsi="Calibri" w:cs="Calibri"/>
                                <w:sz w:val="18"/>
                                <w:szCs w:val="18"/>
                              </w:rPr>
                            </w:pPr>
                            <w:r w:rsidRPr="00E4425C">
                              <w:rPr>
                                <w:rFonts w:ascii="Calibri" w:hAnsi="Calibri" w:cs="Calibri"/>
                                <w:b/>
                                <w:sz w:val="18"/>
                                <w:szCs w:val="18"/>
                              </w:rPr>
                              <w:t>Precinct 2 (Community Recreation and Sport)</w:t>
                            </w:r>
                            <w:r w:rsidRPr="00E4425C">
                              <w:rPr>
                                <w:rFonts w:ascii="Calibri" w:hAnsi="Calibri" w:cs="Calibri"/>
                                <w:sz w:val="18"/>
                                <w:szCs w:val="18"/>
                              </w:rPr>
                              <w:t xml:space="preserve"> </w:t>
                            </w:r>
                            <w:r>
                              <w:rPr>
                                <w:rFonts w:ascii="Calibri" w:hAnsi="Calibri" w:cs="Calibri"/>
                                <w:sz w:val="18"/>
                                <w:szCs w:val="18"/>
                              </w:rPr>
                              <w:t>-</w:t>
                            </w:r>
                            <w:r w:rsidRPr="00E4425C">
                              <w:rPr>
                                <w:rFonts w:ascii="Calibri" w:hAnsi="Calibri" w:cs="Calibri"/>
                                <w:sz w:val="18"/>
                                <w:szCs w:val="18"/>
                              </w:rPr>
                              <w:t xml:space="preserve"> A </w:t>
                            </w:r>
                            <w:r w:rsidRPr="009D2B2C">
                              <w:rPr>
                                <w:rFonts w:ascii="Calibri" w:hAnsi="Calibri" w:cs="Calibri"/>
                                <w:b/>
                                <w:color w:val="5E9629"/>
                                <w:sz w:val="18"/>
                                <w:szCs w:val="18"/>
                              </w:rPr>
                              <w:t>flexible recreational and sporting precinct</w:t>
                            </w:r>
                            <w:r w:rsidRPr="00E4425C">
                              <w:rPr>
                                <w:rFonts w:ascii="Calibri" w:hAnsi="Calibri" w:cs="Calibri"/>
                                <w:sz w:val="18"/>
                                <w:szCs w:val="18"/>
                              </w:rPr>
                              <w:t xml:space="preserve"> that fosters a variety of community based activities.</w:t>
                            </w:r>
                            <w:r>
                              <w:rPr>
                                <w:rFonts w:ascii="Calibri" w:hAnsi="Calibri" w:cs="Calibri"/>
                                <w:sz w:val="18"/>
                                <w:szCs w:val="18"/>
                              </w:rPr>
                              <w:t>(</w:t>
                            </w:r>
                            <w:proofErr w:type="spellStart"/>
                            <w:r>
                              <w:rPr>
                                <w:rFonts w:ascii="Calibri" w:hAnsi="Calibri" w:cs="Calibri"/>
                                <w:sz w:val="18"/>
                                <w:szCs w:val="18"/>
                              </w:rPr>
                              <w:t>RS7</w:t>
                            </w:r>
                            <w:proofErr w:type="spellEnd"/>
                            <w:r>
                              <w:rPr>
                                <w:rFonts w:ascii="Calibri" w:hAnsi="Calibri" w:cs="Calibri"/>
                                <w:sz w:val="18"/>
                                <w:szCs w:val="18"/>
                              </w:rPr>
                              <w:t>)</w:t>
                            </w:r>
                          </w:p>
                          <w:p w:rsidR="00E33076" w:rsidRPr="00E4425C" w:rsidRDefault="00E33076" w:rsidP="003D56C9">
                            <w:pPr>
                              <w:pStyle w:val="ListParagraph"/>
                              <w:numPr>
                                <w:ilvl w:val="0"/>
                                <w:numId w:val="34"/>
                              </w:numPr>
                              <w:spacing w:after="120" w:line="240" w:lineRule="auto"/>
                              <w:ind w:left="142" w:hanging="142"/>
                              <w:jc w:val="both"/>
                              <w:rPr>
                                <w:rFonts w:ascii="Calibri" w:hAnsi="Calibri" w:cs="Calibri"/>
                                <w:sz w:val="18"/>
                                <w:szCs w:val="18"/>
                              </w:rPr>
                            </w:pPr>
                            <w:r w:rsidRPr="00E4425C">
                              <w:rPr>
                                <w:rFonts w:ascii="Calibri" w:hAnsi="Calibri" w:cs="Calibri"/>
                                <w:b/>
                                <w:sz w:val="18"/>
                                <w:szCs w:val="18"/>
                              </w:rPr>
                              <w:t>Precinct 3 (Grandstand and Premium Field)</w:t>
                            </w:r>
                            <w:r w:rsidRPr="00E4425C">
                              <w:rPr>
                                <w:rFonts w:ascii="Calibri" w:hAnsi="Calibri" w:cs="Calibri"/>
                                <w:sz w:val="18"/>
                                <w:szCs w:val="18"/>
                              </w:rPr>
                              <w:t xml:space="preserve"> </w:t>
                            </w:r>
                            <w:r>
                              <w:rPr>
                                <w:rFonts w:ascii="Calibri" w:hAnsi="Calibri" w:cs="Calibri"/>
                                <w:sz w:val="18"/>
                                <w:szCs w:val="18"/>
                              </w:rPr>
                              <w:t>-</w:t>
                            </w:r>
                            <w:r w:rsidRPr="00E4425C">
                              <w:rPr>
                                <w:rFonts w:ascii="Calibri" w:hAnsi="Calibri" w:cs="Calibri"/>
                                <w:sz w:val="18"/>
                                <w:szCs w:val="18"/>
                              </w:rPr>
                              <w:t xml:space="preserve"> Incorporation of an informal plaza, gathering space and entrance axis and secure a future for the grandstand by providing </w:t>
                            </w:r>
                            <w:r w:rsidRPr="009D2B2C">
                              <w:rPr>
                                <w:rFonts w:ascii="Calibri" w:hAnsi="Calibri" w:cs="Calibri"/>
                                <w:b/>
                                <w:color w:val="5E9629"/>
                                <w:sz w:val="18"/>
                                <w:szCs w:val="18"/>
                              </w:rPr>
                              <w:t>viable and ongoing uses</w:t>
                            </w:r>
                            <w:r w:rsidRPr="00E4425C">
                              <w:rPr>
                                <w:rFonts w:ascii="Calibri" w:hAnsi="Calibri" w:cs="Calibri"/>
                                <w:sz w:val="18"/>
                                <w:szCs w:val="18"/>
                              </w:rPr>
                              <w:t xml:space="preserve"> through the activation of a central playing field in front of the grandstand for community-based events and state -based sporting activities.</w:t>
                            </w:r>
                            <w:r>
                              <w:rPr>
                                <w:rFonts w:ascii="Calibri" w:hAnsi="Calibri" w:cs="Calibri"/>
                                <w:sz w:val="18"/>
                                <w:szCs w:val="18"/>
                              </w:rPr>
                              <w:t xml:space="preserve"> (</w:t>
                            </w:r>
                            <w:proofErr w:type="spellStart"/>
                            <w:r>
                              <w:rPr>
                                <w:rFonts w:ascii="Calibri" w:hAnsi="Calibri" w:cs="Calibri"/>
                                <w:sz w:val="18"/>
                                <w:szCs w:val="18"/>
                              </w:rPr>
                              <w:t>LS5</w:t>
                            </w:r>
                            <w:proofErr w:type="spellEnd"/>
                            <w:r>
                              <w:rPr>
                                <w:rFonts w:ascii="Calibri" w:hAnsi="Calibri" w:cs="Calibri"/>
                                <w:sz w:val="18"/>
                                <w:szCs w:val="18"/>
                              </w:rPr>
                              <w:t>)</w:t>
                            </w:r>
                          </w:p>
                          <w:p w:rsidR="00E33076" w:rsidRPr="00E4425C" w:rsidRDefault="00E33076" w:rsidP="003D56C9">
                            <w:pPr>
                              <w:pStyle w:val="ListParagraph"/>
                              <w:numPr>
                                <w:ilvl w:val="0"/>
                                <w:numId w:val="34"/>
                              </w:numPr>
                              <w:spacing w:after="80" w:line="240" w:lineRule="auto"/>
                              <w:ind w:left="142" w:hanging="142"/>
                              <w:jc w:val="both"/>
                              <w:rPr>
                                <w:rFonts w:ascii="Calibri" w:hAnsi="Calibri" w:cs="Calibri"/>
                                <w:sz w:val="18"/>
                                <w:szCs w:val="18"/>
                              </w:rPr>
                            </w:pPr>
                            <w:r w:rsidRPr="00E4425C">
                              <w:rPr>
                                <w:rFonts w:ascii="Calibri" w:hAnsi="Calibri" w:cs="Calibri"/>
                                <w:b/>
                                <w:sz w:val="18"/>
                                <w:szCs w:val="18"/>
                              </w:rPr>
                              <w:t>Precinct 4 (Special Events)</w:t>
                            </w:r>
                            <w:r w:rsidRPr="00E4425C">
                              <w:rPr>
                                <w:rFonts w:ascii="Calibri" w:hAnsi="Calibri" w:cs="Calibri"/>
                                <w:sz w:val="18"/>
                                <w:szCs w:val="18"/>
                              </w:rPr>
                              <w:t xml:space="preserve"> - Utilise </w:t>
                            </w:r>
                            <w:r w:rsidRPr="009D2B2C">
                              <w:rPr>
                                <w:rFonts w:ascii="Calibri" w:hAnsi="Calibri" w:cs="Calibri"/>
                                <w:b/>
                                <w:color w:val="5E9629"/>
                                <w:sz w:val="18"/>
                                <w:szCs w:val="18"/>
                              </w:rPr>
                              <w:t xml:space="preserve">existing </w:t>
                            </w:r>
                            <w:r>
                              <w:rPr>
                                <w:rFonts w:ascii="Calibri" w:hAnsi="Calibri" w:cs="Calibri"/>
                                <w:b/>
                                <w:color w:val="5E9629"/>
                                <w:sz w:val="18"/>
                                <w:szCs w:val="18"/>
                              </w:rPr>
                              <w:t xml:space="preserve">permanent (not temporary) </w:t>
                            </w:r>
                            <w:r w:rsidRPr="009D2B2C">
                              <w:rPr>
                                <w:rFonts w:ascii="Calibri" w:hAnsi="Calibri" w:cs="Calibri"/>
                                <w:b/>
                                <w:color w:val="5E9629"/>
                                <w:sz w:val="18"/>
                                <w:szCs w:val="18"/>
                              </w:rPr>
                              <w:t xml:space="preserve">Clipsal infrastructure </w:t>
                            </w:r>
                            <w:r w:rsidRPr="00E4425C">
                              <w:rPr>
                                <w:rFonts w:ascii="Calibri" w:hAnsi="Calibri" w:cs="Calibri"/>
                                <w:sz w:val="18"/>
                                <w:szCs w:val="18"/>
                              </w:rPr>
                              <w:t>for a broader range of community uses year round, such as cycling and pedal prix uses.</w:t>
                            </w:r>
                          </w:p>
                          <w:p w:rsidR="00E33076" w:rsidRDefault="00E33076" w:rsidP="003D56C9">
                            <w:pPr>
                              <w:spacing w:after="60" w:line="240" w:lineRule="auto"/>
                              <w:jc w:val="both"/>
                              <w:rPr>
                                <w:rFonts w:ascii="Calibri" w:hAnsi="Calibri" w:cs="Calibri"/>
                                <w:sz w:val="18"/>
                                <w:szCs w:val="18"/>
                              </w:rPr>
                            </w:pPr>
                            <w:r>
                              <w:rPr>
                                <w:rFonts w:ascii="Calibri" w:hAnsi="Calibri" w:cs="Calibri"/>
                                <w:sz w:val="18"/>
                                <w:szCs w:val="18"/>
                              </w:rPr>
                              <w:t>1.3.</w:t>
                            </w:r>
                            <w:r w:rsidRPr="00637EBC">
                              <w:rPr>
                                <w:rFonts w:ascii="Calibri" w:hAnsi="Calibri" w:cs="Calibri"/>
                                <w:sz w:val="18"/>
                                <w:szCs w:val="18"/>
                              </w:rPr>
                              <w:t>3</w:t>
                            </w:r>
                            <w:r>
                              <w:rPr>
                                <w:rFonts w:ascii="Calibri" w:hAnsi="Calibri" w:cs="Calibri"/>
                                <w:sz w:val="18"/>
                                <w:szCs w:val="18"/>
                              </w:rPr>
                              <w:t xml:space="preserve"> Ensure best </w:t>
                            </w:r>
                            <w:proofErr w:type="gramStart"/>
                            <w:r>
                              <w:rPr>
                                <w:rFonts w:ascii="Calibri" w:hAnsi="Calibri" w:cs="Calibri"/>
                                <w:sz w:val="18"/>
                                <w:szCs w:val="18"/>
                              </w:rPr>
                              <w:t>practice in facility provision by ensuring facilities are</w:t>
                            </w:r>
                            <w:proofErr w:type="gramEnd"/>
                            <w:r>
                              <w:rPr>
                                <w:rFonts w:ascii="Calibri" w:hAnsi="Calibri" w:cs="Calibri"/>
                                <w:sz w:val="18"/>
                                <w:szCs w:val="18"/>
                              </w:rPr>
                              <w:t xml:space="preserve"> </w:t>
                            </w:r>
                            <w:r w:rsidRPr="009D2B2C">
                              <w:rPr>
                                <w:rFonts w:ascii="Calibri" w:hAnsi="Calibri" w:cs="Calibri"/>
                                <w:b/>
                                <w:color w:val="5E9629"/>
                                <w:sz w:val="18"/>
                                <w:szCs w:val="18"/>
                              </w:rPr>
                              <w:t xml:space="preserve">multi-use </w:t>
                            </w:r>
                            <w:r>
                              <w:rPr>
                                <w:rFonts w:ascii="Calibri" w:hAnsi="Calibri" w:cs="Calibri"/>
                                <w:sz w:val="18"/>
                                <w:szCs w:val="18"/>
                              </w:rPr>
                              <w:t xml:space="preserve">and incorporate </w:t>
                            </w:r>
                            <w:r w:rsidRPr="009D2B2C">
                              <w:rPr>
                                <w:rFonts w:ascii="Calibri" w:hAnsi="Calibri" w:cs="Calibri"/>
                                <w:b/>
                                <w:color w:val="5E9629"/>
                                <w:sz w:val="18"/>
                                <w:szCs w:val="18"/>
                              </w:rPr>
                              <w:t>Ecologically Sustainable Development</w:t>
                            </w:r>
                            <w:r>
                              <w:rPr>
                                <w:rFonts w:ascii="Calibri" w:hAnsi="Calibri" w:cs="Calibri"/>
                                <w:sz w:val="18"/>
                                <w:szCs w:val="18"/>
                              </w:rPr>
                              <w:t xml:space="preserve"> principles. (</w:t>
                            </w:r>
                            <w:proofErr w:type="spellStart"/>
                            <w:r>
                              <w:rPr>
                                <w:rFonts w:ascii="Calibri" w:hAnsi="Calibri" w:cs="Calibri"/>
                                <w:sz w:val="18"/>
                                <w:szCs w:val="18"/>
                              </w:rPr>
                              <w:t>RS2</w:t>
                            </w:r>
                            <w:proofErr w:type="gramStart"/>
                            <w:r>
                              <w:rPr>
                                <w:rFonts w:ascii="Calibri" w:hAnsi="Calibri" w:cs="Calibri"/>
                                <w:sz w:val="18"/>
                                <w:szCs w:val="18"/>
                              </w:rPr>
                              <w:t>,RS4</w:t>
                            </w:r>
                            <w:proofErr w:type="spellEnd"/>
                            <w:proofErr w:type="gramEnd"/>
                            <w:r>
                              <w:rPr>
                                <w:rFonts w:ascii="Calibri" w:hAnsi="Calibri" w:cs="Calibri"/>
                                <w:sz w:val="18"/>
                                <w:szCs w:val="18"/>
                              </w:rPr>
                              <w:t>)</w:t>
                            </w:r>
                          </w:p>
                          <w:p w:rsidR="00E33076" w:rsidRDefault="00E33076" w:rsidP="003D56C9">
                            <w:pPr>
                              <w:spacing w:after="60" w:line="240" w:lineRule="auto"/>
                              <w:jc w:val="both"/>
                              <w:rPr>
                                <w:rFonts w:ascii="Calibri" w:hAnsi="Calibri" w:cs="Calibri"/>
                                <w:sz w:val="18"/>
                                <w:szCs w:val="18"/>
                              </w:rPr>
                            </w:pPr>
                            <w:r>
                              <w:rPr>
                                <w:rFonts w:ascii="Calibri" w:hAnsi="Calibri" w:cs="Calibri"/>
                                <w:sz w:val="18"/>
                                <w:szCs w:val="18"/>
                              </w:rPr>
                              <w:t xml:space="preserve">1.3.4 Support the </w:t>
                            </w:r>
                            <w:r w:rsidRPr="009D2B2C">
                              <w:rPr>
                                <w:rFonts w:ascii="Calibri" w:hAnsi="Calibri" w:cs="Calibri"/>
                                <w:b/>
                                <w:color w:val="5E9629"/>
                                <w:sz w:val="18"/>
                                <w:szCs w:val="18"/>
                              </w:rPr>
                              <w:t>biodiversity and ecological value</w:t>
                            </w:r>
                            <w:r>
                              <w:rPr>
                                <w:rFonts w:ascii="Calibri" w:hAnsi="Calibri" w:cs="Calibri"/>
                                <w:sz w:val="18"/>
                                <w:szCs w:val="18"/>
                              </w:rPr>
                              <w:t xml:space="preserve"> of the Park by retaining significant trees, new plantings and the adoption of contemporary park management techniques that support water conservation and ecological sustainability.</w:t>
                            </w:r>
                          </w:p>
                          <w:p w:rsidR="00E33076" w:rsidRDefault="00E33076" w:rsidP="00D523C6">
                            <w:pPr>
                              <w:spacing w:after="120" w:line="240" w:lineRule="auto"/>
                              <w:jc w:val="both"/>
                              <w:rPr>
                                <w:rFonts w:ascii="Calibri" w:hAnsi="Calibri" w:cs="Calibri"/>
                                <w:noProof/>
                                <w:sz w:val="18"/>
                                <w:szCs w:val="18"/>
                                <w:lang w:eastAsia="en-AU"/>
                              </w:rPr>
                            </w:pPr>
                            <w:r>
                              <w:rPr>
                                <w:rFonts w:ascii="Calibri" w:hAnsi="Calibri" w:cs="Calibri"/>
                                <w:sz w:val="18"/>
                                <w:szCs w:val="18"/>
                              </w:rPr>
                              <w:t>1.3.5 Improve the natural assets of the Park by e</w:t>
                            </w:r>
                            <w:r w:rsidRPr="00810988">
                              <w:rPr>
                                <w:rFonts w:ascii="Calibri" w:hAnsi="Calibri" w:cs="Calibri"/>
                                <w:noProof/>
                                <w:sz w:val="18"/>
                                <w:szCs w:val="18"/>
                                <w:lang w:eastAsia="en-AU"/>
                              </w:rPr>
                              <w:t>ffectivel</w:t>
                            </w:r>
                            <w:r>
                              <w:rPr>
                                <w:rFonts w:ascii="Calibri" w:hAnsi="Calibri" w:cs="Calibri"/>
                                <w:noProof/>
                                <w:sz w:val="18"/>
                                <w:szCs w:val="18"/>
                                <w:lang w:eastAsia="en-AU"/>
                              </w:rPr>
                              <w:t>y managing and protecting rem</w:t>
                            </w:r>
                            <w:r w:rsidRPr="00810988">
                              <w:rPr>
                                <w:rFonts w:ascii="Calibri" w:hAnsi="Calibri" w:cs="Calibri"/>
                                <w:noProof/>
                                <w:sz w:val="18"/>
                                <w:szCs w:val="18"/>
                                <w:lang w:eastAsia="en-AU"/>
                              </w:rPr>
                              <w:t xml:space="preserve">nant vegetation within the </w:t>
                            </w:r>
                            <w:r>
                              <w:rPr>
                                <w:rFonts w:ascii="Calibri" w:hAnsi="Calibri" w:cs="Calibri"/>
                                <w:b/>
                                <w:color w:val="5E9629"/>
                                <w:sz w:val="18"/>
                                <w:szCs w:val="18"/>
                              </w:rPr>
                              <w:t>K</w:t>
                            </w:r>
                            <w:r w:rsidRPr="00810988">
                              <w:rPr>
                                <w:rFonts w:ascii="Calibri" w:hAnsi="Calibri" w:cs="Calibri"/>
                                <w:b/>
                                <w:color w:val="5E9629"/>
                                <w:sz w:val="18"/>
                                <w:szCs w:val="18"/>
                              </w:rPr>
                              <w:t xml:space="preserve">ey </w:t>
                            </w:r>
                            <w:r>
                              <w:rPr>
                                <w:rFonts w:ascii="Calibri" w:hAnsi="Calibri" w:cs="Calibri"/>
                                <w:b/>
                                <w:color w:val="5E9629"/>
                                <w:sz w:val="18"/>
                                <w:szCs w:val="18"/>
                              </w:rPr>
                              <w:t>B</w:t>
                            </w:r>
                            <w:r w:rsidRPr="00810988">
                              <w:rPr>
                                <w:rFonts w:ascii="Calibri" w:hAnsi="Calibri" w:cs="Calibri"/>
                                <w:b/>
                                <w:color w:val="5E9629"/>
                                <w:sz w:val="18"/>
                                <w:szCs w:val="18"/>
                              </w:rPr>
                              <w:t xml:space="preserve">iodiversity </w:t>
                            </w:r>
                            <w:r>
                              <w:rPr>
                                <w:rFonts w:ascii="Calibri" w:hAnsi="Calibri" w:cs="Calibri"/>
                                <w:b/>
                                <w:color w:val="5E9629"/>
                                <w:sz w:val="18"/>
                                <w:szCs w:val="18"/>
                              </w:rPr>
                              <w:t>A</w:t>
                            </w:r>
                            <w:r w:rsidRPr="00810988">
                              <w:rPr>
                                <w:rFonts w:ascii="Calibri" w:hAnsi="Calibri" w:cs="Calibri"/>
                                <w:b/>
                                <w:color w:val="5E9629"/>
                                <w:sz w:val="18"/>
                                <w:szCs w:val="18"/>
                              </w:rPr>
                              <w:t>reas</w:t>
                            </w:r>
                            <w:r w:rsidRPr="00810988">
                              <w:rPr>
                                <w:rFonts w:ascii="Calibri" w:hAnsi="Calibri" w:cs="Calibri"/>
                                <w:noProof/>
                                <w:sz w:val="18"/>
                                <w:szCs w:val="18"/>
                                <w:lang w:eastAsia="en-AU"/>
                              </w:rPr>
                              <w:t xml:space="preserve"> in the Park (NS1, PLPP17</w:t>
                            </w:r>
                            <w:r>
                              <w:rPr>
                                <w:rFonts w:ascii="Calibri" w:hAnsi="Calibri" w:cs="Calibri"/>
                                <w:noProof/>
                                <w:sz w:val="18"/>
                                <w:szCs w:val="18"/>
                                <w:lang w:eastAsia="en-AU"/>
                              </w:rPr>
                              <w:t xml:space="preserve">). Remnant vegetation sites should be managed with biodiversity conservation as the primary objective. Remnant Vegetation Sites are shown as: </w:t>
                            </w:r>
                          </w:p>
                          <w:p w:rsidR="00E33076" w:rsidRDefault="00E33076" w:rsidP="00E6157B">
                            <w:pPr>
                              <w:spacing w:after="120" w:line="240" w:lineRule="auto"/>
                              <w:jc w:val="both"/>
                              <w:rPr>
                                <w:rFonts w:ascii="Calibri" w:hAnsi="Calibri" w:cs="Calibri"/>
                                <w:noProof/>
                                <w:sz w:val="18"/>
                                <w:szCs w:val="18"/>
                                <w:lang w:eastAsia="en-AU"/>
                              </w:rPr>
                            </w:pPr>
                            <w:r>
                              <w:rPr>
                                <w:rFonts w:ascii="Calibri" w:hAnsi="Calibri" w:cs="Calibri"/>
                                <w:noProof/>
                                <w:sz w:val="18"/>
                                <w:szCs w:val="18"/>
                                <w:lang w:eastAsia="en-AU"/>
                              </w:rPr>
                              <w:t xml:space="preserve">                              </w:t>
                            </w:r>
                          </w:p>
                          <w:p w:rsidR="00E33076" w:rsidRPr="00904DC8" w:rsidRDefault="00E33076" w:rsidP="00E6157B">
                            <w:pPr>
                              <w:spacing w:after="120" w:line="240" w:lineRule="auto"/>
                              <w:jc w:val="both"/>
                              <w:rPr>
                                <w:rFonts w:ascii="Calibri" w:hAnsi="Calibri" w:cs="Calibri"/>
                                <w:noProof/>
                                <w:sz w:val="18"/>
                                <w:szCs w:val="18"/>
                                <w:lang w:eastAsia="en-AU"/>
                              </w:rPr>
                            </w:pPr>
                            <w:r w:rsidRPr="00904DC8">
                              <w:rPr>
                                <w:rFonts w:ascii="Calibri" w:hAnsi="Calibri" w:cs="Calibri"/>
                                <w:sz w:val="18"/>
                                <w:szCs w:val="18"/>
                              </w:rPr>
                              <w:t>The Vegetation Management Area is subject to a management agreement, further detail is provided in section 2.2. Vegetation Management Area shown as:</w:t>
                            </w:r>
                          </w:p>
                          <w:p w:rsidR="00E33076" w:rsidRDefault="00E33076" w:rsidP="008124AF">
                            <w:pPr>
                              <w:spacing w:after="120" w:line="240" w:lineRule="auto"/>
                              <w:jc w:val="both"/>
                              <w:rPr>
                                <w:rFonts w:ascii="Calibri" w:hAnsi="Calibri" w:cs="Calibri"/>
                                <w:sz w:val="18"/>
                                <w:szCs w:val="18"/>
                              </w:rPr>
                            </w:pPr>
                          </w:p>
                          <w:p w:rsidR="00E33076" w:rsidRPr="00D523C6" w:rsidRDefault="00E33076" w:rsidP="00D523C6">
                            <w:pPr>
                              <w:spacing w:after="120" w:line="240" w:lineRule="auto"/>
                              <w:jc w:val="both"/>
                              <w:rPr>
                                <w:rFonts w:ascii="Calibri" w:hAnsi="Calibri"/>
                                <w:sz w:val="18"/>
                                <w:szCs w:val="18"/>
                              </w:rPr>
                            </w:pPr>
                            <w:r>
                              <w:rPr>
                                <w:rFonts w:ascii="Calibri" w:hAnsi="Calibri"/>
                                <w:sz w:val="18"/>
                                <w:szCs w:val="18"/>
                              </w:rPr>
                              <w:t xml:space="preserve">1.3.6 </w:t>
                            </w:r>
                            <w:r w:rsidRPr="00D523C6">
                              <w:rPr>
                                <w:rFonts w:ascii="Calibri" w:hAnsi="Calibri"/>
                                <w:sz w:val="18"/>
                                <w:szCs w:val="18"/>
                              </w:rPr>
                              <w:t>Seek opportunities to achieve additional biodiversity outcomes in the broader area by using Remnant Vegetation and Volunteer Biodiversity Sites as core areas. Key Biodiversity Area shown as:</w:t>
                            </w:r>
                          </w:p>
                          <w:p w:rsidR="00E33076" w:rsidRPr="00F0245B" w:rsidRDefault="00E33076" w:rsidP="008124AF">
                            <w:pPr>
                              <w:spacing w:after="0" w:line="240" w:lineRule="auto"/>
                              <w:jc w:val="both"/>
                              <w:rPr>
                                <w:rFonts w:ascii="Calibri" w:hAnsi="Calibri" w:cs="Calibri"/>
                                <w:sz w:val="18"/>
                                <w:szCs w:val="18"/>
                              </w:rPr>
                            </w:pPr>
                          </w:p>
                          <w:p w:rsidR="00E33076" w:rsidRPr="00B241E6" w:rsidRDefault="00E33076" w:rsidP="002F21DF">
                            <w:pPr>
                              <w:spacing w:after="120" w:line="240" w:lineRule="auto"/>
                              <w:jc w:val="both"/>
                              <w:rPr>
                                <w:rFonts w:ascii="Calibri" w:hAnsi="Calibri" w:cs="Calibri"/>
                                <w:sz w:val="18"/>
                                <w:szCs w:val="18"/>
                              </w:rPr>
                            </w:pPr>
                            <w:r>
                              <w:rPr>
                                <w:rFonts w:ascii="Calibri" w:hAnsi="Calibri" w:cs="Calibri"/>
                                <w:sz w:val="18"/>
                                <w:szCs w:val="18"/>
                              </w:rPr>
                              <w:t xml:space="preserve">1.3.7 </w:t>
                            </w:r>
                            <w:r w:rsidRPr="00B241E6">
                              <w:rPr>
                                <w:rFonts w:ascii="Calibri" w:hAnsi="Calibri" w:cs="Calibri"/>
                                <w:sz w:val="18"/>
                                <w:szCs w:val="18"/>
                              </w:rPr>
                              <w:t xml:space="preserve">Manage the </w:t>
                            </w:r>
                            <w:r>
                              <w:rPr>
                                <w:rFonts w:ascii="Calibri" w:hAnsi="Calibri" w:cs="Calibri"/>
                                <w:sz w:val="18"/>
                                <w:szCs w:val="18"/>
                              </w:rPr>
                              <w:t xml:space="preserve">habit of </w:t>
                            </w:r>
                            <w:r w:rsidRPr="00B241E6">
                              <w:rPr>
                                <w:rFonts w:ascii="Calibri" w:hAnsi="Calibri" w:cs="Calibri"/>
                                <w:sz w:val="18"/>
                                <w:szCs w:val="18"/>
                              </w:rPr>
                              <w:t xml:space="preserve">the </w:t>
                            </w:r>
                            <w:r w:rsidRPr="009D2B2C">
                              <w:rPr>
                                <w:rFonts w:ascii="Calibri" w:hAnsi="Calibri" w:cs="Calibri"/>
                                <w:b/>
                                <w:color w:val="5E9629"/>
                                <w:sz w:val="18"/>
                                <w:szCs w:val="18"/>
                              </w:rPr>
                              <w:t xml:space="preserve">Chequered Copper </w:t>
                            </w:r>
                            <w:r>
                              <w:rPr>
                                <w:rFonts w:ascii="Calibri" w:hAnsi="Calibri" w:cs="Calibri"/>
                                <w:b/>
                                <w:color w:val="5E9629"/>
                                <w:sz w:val="18"/>
                                <w:szCs w:val="18"/>
                              </w:rPr>
                              <w:t>b</w:t>
                            </w:r>
                            <w:r w:rsidRPr="009D2B2C">
                              <w:rPr>
                                <w:rFonts w:ascii="Calibri" w:hAnsi="Calibri" w:cs="Calibri"/>
                                <w:b/>
                                <w:color w:val="5E9629"/>
                                <w:sz w:val="18"/>
                                <w:szCs w:val="18"/>
                              </w:rPr>
                              <w:t xml:space="preserve">utterfly </w:t>
                            </w:r>
                            <w:r w:rsidRPr="00B241E6">
                              <w:rPr>
                                <w:rFonts w:ascii="Calibri" w:hAnsi="Calibri"/>
                                <w:sz w:val="18"/>
                                <w:szCs w:val="18"/>
                              </w:rPr>
                              <w:t>(</w:t>
                            </w:r>
                            <w:r w:rsidRPr="00B241E6">
                              <w:rPr>
                                <w:rFonts w:ascii="Calibri" w:hAnsi="Calibri"/>
                                <w:i/>
                                <w:iCs/>
                                <w:sz w:val="18"/>
                                <w:szCs w:val="18"/>
                              </w:rPr>
                              <w:t xml:space="preserve">Lucia </w:t>
                            </w:r>
                            <w:proofErr w:type="spellStart"/>
                            <w:r w:rsidRPr="00B241E6">
                              <w:rPr>
                                <w:rFonts w:ascii="Calibri" w:hAnsi="Calibri"/>
                                <w:i/>
                                <w:iCs/>
                                <w:sz w:val="18"/>
                                <w:szCs w:val="18"/>
                              </w:rPr>
                              <w:t>limbaria</w:t>
                            </w:r>
                            <w:proofErr w:type="spellEnd"/>
                            <w:r w:rsidRPr="00B241E6">
                              <w:rPr>
                                <w:rFonts w:ascii="Calibri" w:hAnsi="Calibri"/>
                                <w:i/>
                                <w:iCs/>
                                <w:sz w:val="18"/>
                                <w:szCs w:val="18"/>
                              </w:rPr>
                              <w:t>)</w:t>
                            </w:r>
                            <w:r w:rsidRPr="00B241E6">
                              <w:rPr>
                                <w:rFonts w:ascii="Calibri" w:hAnsi="Calibri"/>
                                <w:sz w:val="18"/>
                                <w:szCs w:val="18"/>
                              </w:rPr>
                              <w:t>,</w:t>
                            </w:r>
                            <w:r w:rsidRPr="00B241E6">
                              <w:rPr>
                                <w:rFonts w:ascii="Calibri" w:hAnsi="Calibri" w:cs="Calibri"/>
                                <w:sz w:val="18"/>
                                <w:szCs w:val="18"/>
                              </w:rPr>
                              <w:t xml:space="preserve"> </w:t>
                            </w:r>
                            <w:r w:rsidRPr="00B241E6">
                              <w:rPr>
                                <w:rFonts w:ascii="Calibri" w:hAnsi="Calibri"/>
                                <w:sz w:val="18"/>
                                <w:szCs w:val="18"/>
                              </w:rPr>
                              <w:t xml:space="preserve">to facilitate the conservation of the </w:t>
                            </w:r>
                            <w:r>
                              <w:rPr>
                                <w:rFonts w:ascii="Calibri" w:hAnsi="Calibri"/>
                                <w:sz w:val="18"/>
                                <w:szCs w:val="18"/>
                              </w:rPr>
                              <w:t>butterfly.</w:t>
                            </w:r>
                            <w:r w:rsidRPr="00054D57">
                              <w:rPr>
                                <w:rFonts w:ascii="Calibri" w:hAnsi="Calibri" w:cs="Calibri"/>
                                <w:sz w:val="18"/>
                                <w:szCs w:val="18"/>
                              </w:rPr>
                              <w:t xml:space="preserve"> </w:t>
                            </w:r>
                            <w:r>
                              <w:rPr>
                                <w:rFonts w:ascii="Calibri" w:hAnsi="Calibri" w:cs="Calibri"/>
                                <w:sz w:val="18"/>
                                <w:szCs w:val="18"/>
                              </w:rPr>
                              <w:t>Further detail is provided in section 2.2</w:t>
                            </w:r>
                            <w:r w:rsidRPr="00B241E6">
                              <w:rPr>
                                <w:rFonts w:ascii="Calibri" w:hAnsi="Calibri"/>
                                <w:sz w:val="18"/>
                                <w:szCs w:val="18"/>
                              </w:rPr>
                              <w:t xml:space="preserve">. </w:t>
                            </w:r>
                            <w:r w:rsidRPr="00B241E6">
                              <w:rPr>
                                <w:rFonts w:ascii="Calibri" w:hAnsi="Calibri" w:cs="Calibri"/>
                                <w:sz w:val="18"/>
                                <w:szCs w:val="18"/>
                              </w:rPr>
                              <w:t xml:space="preserve">Chequered Copper </w:t>
                            </w:r>
                            <w:r>
                              <w:rPr>
                                <w:rFonts w:ascii="Calibri" w:hAnsi="Calibri" w:cs="Calibri"/>
                                <w:sz w:val="18"/>
                                <w:szCs w:val="18"/>
                              </w:rPr>
                              <w:t>b</w:t>
                            </w:r>
                            <w:r w:rsidRPr="00B241E6">
                              <w:rPr>
                                <w:rFonts w:ascii="Calibri" w:hAnsi="Calibri" w:cs="Calibri"/>
                                <w:sz w:val="18"/>
                                <w:szCs w:val="18"/>
                              </w:rPr>
                              <w:t>utterfly habitat shown as:</w:t>
                            </w:r>
                          </w:p>
                          <w:p w:rsidR="00E33076" w:rsidRPr="006D66EC" w:rsidRDefault="00E33076" w:rsidP="00904722">
                            <w:pPr>
                              <w:pStyle w:val="ListParagraph"/>
                              <w:spacing w:after="120" w:line="240" w:lineRule="auto"/>
                              <w:ind w:left="0"/>
                              <w:contextualSpacing w:val="0"/>
                              <w:jc w:val="both"/>
                              <w:rPr>
                                <w:rFonts w:ascii="Calibri" w:hAnsi="Calibri"/>
                                <w:sz w:val="18"/>
                                <w:szCs w:val="18"/>
                              </w:rPr>
                            </w:pPr>
                          </w:p>
                          <w:p w:rsidR="00E33076" w:rsidRPr="006D66EC" w:rsidRDefault="00E33076" w:rsidP="008124AF">
                            <w:pPr>
                              <w:pStyle w:val="ListParagraph"/>
                              <w:spacing w:after="120" w:line="240" w:lineRule="auto"/>
                              <w:ind w:left="0"/>
                              <w:jc w:val="both"/>
                              <w:rPr>
                                <w:rFonts w:ascii="Calibri" w:hAnsi="Calibri"/>
                                <w:sz w:val="18"/>
                                <w:szCs w:val="18"/>
                              </w:rPr>
                            </w:pPr>
                            <w:r>
                              <w:rPr>
                                <w:rFonts w:ascii="Calibri" w:hAnsi="Calibri"/>
                                <w:sz w:val="18"/>
                                <w:szCs w:val="18"/>
                              </w:rPr>
                              <w:t xml:space="preserve">1.3.8 </w:t>
                            </w:r>
                            <w:r w:rsidRPr="006D66EC">
                              <w:rPr>
                                <w:rFonts w:ascii="Calibri" w:hAnsi="Calibri"/>
                                <w:sz w:val="18"/>
                                <w:szCs w:val="18"/>
                              </w:rPr>
                              <w:t xml:space="preserve">Continue to encourage and support the establishment and management of the </w:t>
                            </w:r>
                            <w:r w:rsidRPr="009D2B2C">
                              <w:rPr>
                                <w:rFonts w:ascii="Calibri" w:hAnsi="Calibri" w:cs="Calibri"/>
                                <w:b/>
                                <w:color w:val="5E9629"/>
                                <w:sz w:val="18"/>
                                <w:szCs w:val="18"/>
                              </w:rPr>
                              <w:t>Biodiversity Revegetation Sites</w:t>
                            </w:r>
                            <w:r w:rsidRPr="006D66EC">
                              <w:rPr>
                                <w:rFonts w:ascii="Calibri" w:hAnsi="Calibri"/>
                                <w:sz w:val="18"/>
                                <w:szCs w:val="18"/>
                              </w:rPr>
                              <w:t>.</w:t>
                            </w:r>
                            <w:r>
                              <w:rPr>
                                <w:rFonts w:ascii="Calibri" w:hAnsi="Calibri"/>
                                <w:sz w:val="18"/>
                                <w:szCs w:val="18"/>
                              </w:rPr>
                              <w:t xml:space="preserve"> </w:t>
                            </w:r>
                            <w:r w:rsidRPr="006D66EC">
                              <w:rPr>
                                <w:rFonts w:ascii="Calibri" w:hAnsi="Calibri"/>
                                <w:sz w:val="18"/>
                                <w:szCs w:val="18"/>
                              </w:rPr>
                              <w:t xml:space="preserve">Biodiversity Revegetation Site </w:t>
                            </w:r>
                            <w:r>
                              <w:rPr>
                                <w:rFonts w:ascii="Calibri" w:hAnsi="Calibri"/>
                                <w:sz w:val="18"/>
                                <w:szCs w:val="18"/>
                              </w:rPr>
                              <w:t>shown as:</w:t>
                            </w:r>
                            <w:r w:rsidRPr="006D66EC">
                              <w:rPr>
                                <w:rFonts w:ascii="Calibri" w:hAnsi="Calibri"/>
                                <w:sz w:val="18"/>
                                <w:szCs w:val="18"/>
                              </w:rPr>
                              <w:t xml:space="preserve"> </w:t>
                            </w:r>
                          </w:p>
                          <w:p w:rsidR="00E33076" w:rsidRDefault="00E33076" w:rsidP="00904722">
                            <w:pPr>
                              <w:spacing w:after="120" w:line="240" w:lineRule="auto"/>
                              <w:jc w:val="both"/>
                              <w:rPr>
                                <w:rFonts w:ascii="Calibri" w:hAnsi="Calibri" w:cs="Calibri"/>
                                <w:sz w:val="18"/>
                                <w:szCs w:val="18"/>
                              </w:rPr>
                            </w:pPr>
                          </w:p>
                          <w:p w:rsidR="00E33076" w:rsidRDefault="00E33076" w:rsidP="003D56C9">
                            <w:pPr>
                              <w:spacing w:after="0" w:line="240" w:lineRule="auto"/>
                              <w:jc w:val="both"/>
                              <w:rPr>
                                <w:rFonts w:ascii="Calibri" w:hAnsi="Calibri"/>
                                <w:color w:val="222222"/>
                                <w:sz w:val="18"/>
                                <w:szCs w:val="18"/>
                                <w:lang w:val="en"/>
                              </w:rPr>
                            </w:pPr>
                            <w:r w:rsidRPr="004E17CC">
                              <w:rPr>
                                <w:rFonts w:ascii="Calibri" w:hAnsi="Calibri" w:cs="Calibri"/>
                                <w:sz w:val="18"/>
                                <w:szCs w:val="18"/>
                              </w:rPr>
                              <w:t>1.3.</w:t>
                            </w:r>
                            <w:r>
                              <w:rPr>
                                <w:rFonts w:ascii="Calibri" w:hAnsi="Calibri" w:cs="Calibri"/>
                                <w:sz w:val="18"/>
                                <w:szCs w:val="18"/>
                              </w:rPr>
                              <w:t>9</w:t>
                            </w:r>
                            <w:r w:rsidRPr="0023591C">
                              <w:rPr>
                                <w:rFonts w:ascii="Calibri" w:hAnsi="Calibri" w:cs="Calibri"/>
                                <w:sz w:val="18"/>
                                <w:szCs w:val="18"/>
                              </w:rPr>
                              <w:t xml:space="preserve"> </w:t>
                            </w:r>
                            <w:r>
                              <w:rPr>
                                <w:rFonts w:ascii="Calibri" w:hAnsi="Calibri"/>
                                <w:color w:val="222222"/>
                                <w:sz w:val="18"/>
                                <w:szCs w:val="18"/>
                                <w:lang w:val="en"/>
                              </w:rPr>
                              <w:t>Retai</w:t>
                            </w:r>
                            <w:r w:rsidRPr="0098217D">
                              <w:rPr>
                                <w:rFonts w:ascii="Calibri" w:hAnsi="Calibri"/>
                                <w:color w:val="222222"/>
                                <w:sz w:val="18"/>
                                <w:szCs w:val="18"/>
                                <w:lang w:val="en"/>
                              </w:rPr>
                              <w:t xml:space="preserve">n the existing </w:t>
                            </w:r>
                            <w:r w:rsidRPr="009D2B2C">
                              <w:rPr>
                                <w:rFonts w:ascii="Calibri" w:hAnsi="Calibri" w:cs="Calibri"/>
                                <w:b/>
                                <w:color w:val="5E9629"/>
                                <w:sz w:val="18"/>
                                <w:szCs w:val="18"/>
                              </w:rPr>
                              <w:t>motorsport racing track</w:t>
                            </w:r>
                            <w:r w:rsidRPr="0098217D">
                              <w:rPr>
                                <w:rFonts w:ascii="Calibri" w:hAnsi="Calibri"/>
                                <w:color w:val="222222"/>
                                <w:sz w:val="18"/>
                                <w:szCs w:val="18"/>
                                <w:lang w:val="en"/>
                              </w:rPr>
                              <w:t xml:space="preserve"> </w:t>
                            </w:r>
                            <w:r>
                              <w:rPr>
                                <w:rFonts w:ascii="Calibri" w:hAnsi="Calibri"/>
                                <w:color w:val="222222"/>
                                <w:sz w:val="18"/>
                                <w:szCs w:val="18"/>
                                <w:lang w:val="en"/>
                              </w:rPr>
                              <w:t xml:space="preserve">to support a </w:t>
                            </w:r>
                            <w:r w:rsidRPr="0098217D">
                              <w:rPr>
                                <w:rFonts w:ascii="Calibri" w:hAnsi="Calibri"/>
                                <w:color w:val="222222"/>
                                <w:sz w:val="18"/>
                                <w:szCs w:val="18"/>
                                <w:lang w:val="en"/>
                              </w:rPr>
                              <w:t>diverse range of activities such as bike riding, rollerblading and pedal prix</w:t>
                            </w:r>
                            <w:r>
                              <w:rPr>
                                <w:rFonts w:ascii="Calibri" w:hAnsi="Calibri"/>
                                <w:color w:val="222222"/>
                                <w:sz w:val="18"/>
                                <w:szCs w:val="18"/>
                                <w:lang w:val="en"/>
                              </w:rPr>
                              <w:t>. (RS2) Event space shown as:</w:t>
                            </w:r>
                          </w:p>
                          <w:p w:rsidR="00E33076" w:rsidRDefault="00E33076" w:rsidP="003D56C9">
                            <w:pPr>
                              <w:spacing w:after="0" w:line="240" w:lineRule="auto"/>
                              <w:jc w:val="both"/>
                              <w:rPr>
                                <w:rFonts w:ascii="Calibri" w:hAnsi="Calibri"/>
                                <w:color w:val="222222"/>
                                <w:sz w:val="18"/>
                                <w:szCs w:val="18"/>
                                <w:lang w:val="en"/>
                              </w:rPr>
                            </w:pPr>
                          </w:p>
                          <w:p w:rsidR="00E33076" w:rsidRDefault="00E33076" w:rsidP="003D56C9">
                            <w:pPr>
                              <w:spacing w:after="60" w:line="240" w:lineRule="auto"/>
                              <w:jc w:val="both"/>
                              <w:rPr>
                                <w:rFonts w:ascii="Calibri" w:hAnsi="Calibri" w:cs="Calibri"/>
                                <w:sz w:val="18"/>
                                <w:szCs w:val="18"/>
                              </w:rPr>
                            </w:pPr>
                          </w:p>
                          <w:p w:rsidR="00E33076" w:rsidRDefault="00E33076" w:rsidP="003D56C9">
                            <w:pPr>
                              <w:spacing w:after="60" w:line="240" w:lineRule="auto"/>
                              <w:jc w:val="both"/>
                              <w:rPr>
                                <w:rFonts w:ascii="Calibri" w:hAnsi="Calibri" w:cs="Calibri"/>
                                <w:sz w:val="18"/>
                                <w:szCs w:val="18"/>
                              </w:rPr>
                            </w:pPr>
                            <w:r>
                              <w:rPr>
                                <w:rFonts w:ascii="Calibri" w:hAnsi="Calibri" w:cs="Calibri"/>
                                <w:sz w:val="18"/>
                                <w:szCs w:val="18"/>
                              </w:rPr>
                              <w:t xml:space="preserve">1.3.10 </w:t>
                            </w:r>
                            <w:r>
                              <w:rPr>
                                <w:rFonts w:ascii="Calibri" w:hAnsi="Calibri" w:cs="Calibri"/>
                                <w:noProof/>
                                <w:sz w:val="18"/>
                                <w:szCs w:val="18"/>
                                <w:lang w:eastAsia="en-AU"/>
                              </w:rPr>
                              <w:t>U</w:t>
                            </w:r>
                            <w:r w:rsidRPr="00182289">
                              <w:rPr>
                                <w:rFonts w:ascii="Calibri" w:hAnsi="Calibri" w:cs="Calibri"/>
                                <w:noProof/>
                                <w:sz w:val="18"/>
                                <w:szCs w:val="18"/>
                                <w:lang w:eastAsia="en-AU"/>
                              </w:rPr>
                              <w:t xml:space="preserve">pgrade regional sports areas </w:t>
                            </w:r>
                            <w:r>
                              <w:rPr>
                                <w:rFonts w:ascii="Calibri" w:hAnsi="Calibri" w:cs="Calibri"/>
                                <w:noProof/>
                                <w:sz w:val="18"/>
                                <w:szCs w:val="18"/>
                                <w:lang w:eastAsia="en-AU"/>
                              </w:rPr>
                              <w:t xml:space="preserve">to contain </w:t>
                            </w:r>
                            <w:r w:rsidRPr="009D2B2C">
                              <w:rPr>
                                <w:rFonts w:ascii="Calibri" w:hAnsi="Calibri" w:cs="Calibri"/>
                                <w:b/>
                                <w:color w:val="5E9629"/>
                                <w:sz w:val="18"/>
                                <w:szCs w:val="18"/>
                              </w:rPr>
                              <w:t>flexible spaces and multi-use facilities</w:t>
                            </w:r>
                            <w:r w:rsidRPr="00182289">
                              <w:rPr>
                                <w:rFonts w:ascii="Calibri" w:hAnsi="Calibri" w:cs="Calibri"/>
                                <w:noProof/>
                                <w:sz w:val="18"/>
                                <w:szCs w:val="18"/>
                                <w:lang w:eastAsia="en-AU"/>
                              </w:rPr>
                              <w:t xml:space="preserve">. </w:t>
                            </w:r>
                            <w:r>
                              <w:rPr>
                                <w:rFonts w:ascii="Calibri" w:hAnsi="Calibri" w:cs="Calibri"/>
                                <w:noProof/>
                                <w:sz w:val="18"/>
                                <w:szCs w:val="18"/>
                                <w:lang w:eastAsia="en-AU"/>
                              </w:rPr>
                              <w:t xml:space="preserve"> Provide appropriate lighting of the premuim field and playing fields to support the extended hours of use for community recreation and sport. </w:t>
                            </w:r>
                            <w:r w:rsidRPr="00182289">
                              <w:rPr>
                                <w:rFonts w:ascii="Calibri" w:hAnsi="Calibri" w:cs="Calibri"/>
                                <w:noProof/>
                                <w:sz w:val="18"/>
                                <w:szCs w:val="18"/>
                                <w:lang w:eastAsia="en-AU"/>
                              </w:rPr>
                              <w:t>(</w:t>
                            </w:r>
                            <w:r>
                              <w:rPr>
                                <w:rFonts w:ascii="Calibri" w:hAnsi="Calibri" w:cs="Calibri"/>
                                <w:noProof/>
                                <w:sz w:val="18"/>
                                <w:szCs w:val="18"/>
                                <w:lang w:eastAsia="en-AU"/>
                              </w:rPr>
                              <w:t xml:space="preserve">RP17, </w:t>
                            </w:r>
                            <w:r w:rsidRPr="00182289">
                              <w:rPr>
                                <w:rFonts w:ascii="Calibri" w:hAnsi="Calibri" w:cs="Calibri"/>
                                <w:noProof/>
                                <w:sz w:val="18"/>
                                <w:szCs w:val="18"/>
                                <w:lang w:eastAsia="en-AU"/>
                              </w:rPr>
                              <w:t>RP21)</w:t>
                            </w:r>
                          </w:p>
                          <w:p w:rsidR="00E33076" w:rsidRDefault="00E33076" w:rsidP="003D56C9">
                            <w:pPr>
                              <w:tabs>
                                <w:tab w:val="left" w:pos="4287"/>
                                <w:tab w:val="center" w:pos="11367"/>
                              </w:tabs>
                              <w:spacing w:after="60" w:line="240" w:lineRule="auto"/>
                              <w:jc w:val="both"/>
                              <w:rPr>
                                <w:rFonts w:ascii="Calibri" w:hAnsi="Calibri" w:cs="Calibri"/>
                                <w:noProof/>
                                <w:sz w:val="18"/>
                                <w:szCs w:val="18"/>
                                <w:lang w:eastAsia="en-AU"/>
                              </w:rPr>
                            </w:pPr>
                            <w:r>
                              <w:rPr>
                                <w:rFonts w:ascii="Calibri" w:hAnsi="Calibri" w:cs="Calibri"/>
                                <w:sz w:val="18"/>
                                <w:szCs w:val="18"/>
                              </w:rPr>
                              <w:t xml:space="preserve">1.3.11 </w:t>
                            </w:r>
                            <w:r>
                              <w:rPr>
                                <w:rFonts w:ascii="Calibri" w:hAnsi="Calibri" w:cs="Calibri"/>
                                <w:noProof/>
                                <w:sz w:val="18"/>
                                <w:szCs w:val="18"/>
                                <w:lang w:eastAsia="en-AU"/>
                              </w:rPr>
                              <w:t>Manage</w:t>
                            </w:r>
                            <w:r w:rsidRPr="00182289">
                              <w:rPr>
                                <w:rFonts w:ascii="Calibri" w:hAnsi="Calibri" w:cs="Calibri"/>
                                <w:noProof/>
                                <w:sz w:val="18"/>
                                <w:szCs w:val="18"/>
                                <w:lang w:eastAsia="en-AU"/>
                              </w:rPr>
                              <w:t xml:space="preserve"> the </w:t>
                            </w:r>
                            <w:r w:rsidRPr="009D2B2C">
                              <w:rPr>
                                <w:rFonts w:ascii="Calibri" w:hAnsi="Calibri" w:cs="Calibri"/>
                                <w:b/>
                                <w:color w:val="5E9629"/>
                                <w:sz w:val="18"/>
                                <w:szCs w:val="18"/>
                              </w:rPr>
                              <w:t>Park Lands Trail</w:t>
                            </w:r>
                            <w:r w:rsidRPr="00182289">
                              <w:rPr>
                                <w:rFonts w:ascii="Calibri" w:hAnsi="Calibri" w:cs="Calibri"/>
                                <w:noProof/>
                                <w:sz w:val="18"/>
                                <w:szCs w:val="18"/>
                                <w:lang w:eastAsia="en-AU"/>
                              </w:rPr>
                              <w:t xml:space="preserve"> </w:t>
                            </w:r>
                            <w:r>
                              <w:rPr>
                                <w:rFonts w:ascii="Calibri" w:hAnsi="Calibri" w:cs="Calibri"/>
                                <w:noProof/>
                                <w:sz w:val="18"/>
                                <w:szCs w:val="18"/>
                                <w:lang w:eastAsia="en-AU"/>
                              </w:rPr>
                              <w:t xml:space="preserve">and support the trail </w:t>
                            </w:r>
                            <w:r w:rsidRPr="00182289">
                              <w:rPr>
                                <w:rFonts w:ascii="Calibri" w:hAnsi="Calibri" w:cs="Calibri"/>
                                <w:noProof/>
                                <w:sz w:val="18"/>
                                <w:szCs w:val="18"/>
                                <w:lang w:eastAsia="en-AU"/>
                              </w:rPr>
                              <w:t xml:space="preserve">with </w:t>
                            </w:r>
                            <w:r>
                              <w:rPr>
                                <w:rFonts w:ascii="Calibri" w:hAnsi="Calibri" w:cs="Calibri"/>
                                <w:noProof/>
                                <w:sz w:val="18"/>
                                <w:szCs w:val="18"/>
                                <w:lang w:eastAsia="en-AU"/>
                              </w:rPr>
                              <w:t xml:space="preserve">lighting, </w:t>
                            </w:r>
                            <w:r w:rsidRPr="00182289">
                              <w:rPr>
                                <w:rFonts w:ascii="Calibri" w:hAnsi="Calibri" w:cs="Calibri"/>
                                <w:noProof/>
                                <w:sz w:val="18"/>
                                <w:szCs w:val="18"/>
                                <w:lang w:eastAsia="en-AU"/>
                              </w:rPr>
                              <w:t>facilities and signage.(RP10</w:t>
                            </w:r>
                            <w:r>
                              <w:rPr>
                                <w:rFonts w:ascii="Calibri" w:hAnsi="Calibri" w:cs="Calibri"/>
                                <w:noProof/>
                                <w:sz w:val="18"/>
                                <w:szCs w:val="18"/>
                                <w:lang w:eastAsia="en-AU"/>
                              </w:rPr>
                              <w:t>, RP11, PLPP3</w:t>
                            </w:r>
                            <w:r w:rsidRPr="00182289">
                              <w:rPr>
                                <w:rFonts w:ascii="Calibri" w:hAnsi="Calibri" w:cs="Calibri"/>
                                <w:noProof/>
                                <w:sz w:val="18"/>
                                <w:szCs w:val="18"/>
                                <w:lang w:eastAsia="en-AU"/>
                              </w:rPr>
                              <w:t>)</w:t>
                            </w:r>
                            <w:r>
                              <w:rPr>
                                <w:rFonts w:ascii="Calibri" w:hAnsi="Calibri" w:cs="Calibri"/>
                                <w:noProof/>
                                <w:sz w:val="18"/>
                                <w:szCs w:val="18"/>
                                <w:lang w:eastAsia="en-AU"/>
                              </w:rPr>
                              <w:t xml:space="preserve"> Park Lands Trail shown as:</w:t>
                            </w:r>
                          </w:p>
                          <w:p w:rsidR="00E33076" w:rsidRPr="0098217D" w:rsidRDefault="00E33076" w:rsidP="003D56C9">
                            <w:pPr>
                              <w:tabs>
                                <w:tab w:val="left" w:pos="4287"/>
                                <w:tab w:val="center" w:pos="11367"/>
                              </w:tabs>
                              <w:spacing w:after="60" w:line="240" w:lineRule="auto"/>
                              <w:jc w:val="both"/>
                              <w:rPr>
                                <w:rFonts w:ascii="Calibri" w:hAnsi="Calibri" w:cs="Calibri"/>
                                <w:noProof/>
                                <w:sz w:val="18"/>
                                <w:szCs w:val="18"/>
                                <w:lang w:eastAsia="en-AU"/>
                              </w:rPr>
                            </w:pPr>
                          </w:p>
                          <w:p w:rsidR="00E33076" w:rsidRDefault="00E33076" w:rsidP="00904DC8">
                            <w:pPr>
                              <w:spacing w:before="120" w:after="0"/>
                              <w:jc w:val="both"/>
                              <w:rPr>
                                <w:rFonts w:ascii="Calibri" w:hAnsi="Calibri" w:cs="Calibri"/>
                                <w:sz w:val="18"/>
                                <w:szCs w:val="18"/>
                              </w:rPr>
                            </w:pPr>
                            <w:r>
                              <w:rPr>
                                <w:rFonts w:ascii="Calibri" w:hAnsi="Calibri" w:cs="Calibri"/>
                                <w:sz w:val="18"/>
                                <w:szCs w:val="18"/>
                              </w:rPr>
                              <w:t xml:space="preserve">1.3.12 </w:t>
                            </w:r>
                            <w:r w:rsidRPr="002B3835">
                              <w:rPr>
                                <w:rFonts w:ascii="Calibri" w:hAnsi="Calibri" w:cs="Calibri"/>
                                <w:b/>
                                <w:color w:val="5E9629"/>
                                <w:sz w:val="18"/>
                                <w:szCs w:val="18"/>
                              </w:rPr>
                              <w:t>Lighting</w:t>
                            </w:r>
                            <w:r>
                              <w:rPr>
                                <w:rFonts w:ascii="Calibri" w:hAnsi="Calibri" w:cs="Calibri"/>
                                <w:sz w:val="18"/>
                                <w:szCs w:val="18"/>
                              </w:rPr>
                              <w:t xml:space="preserve"> should support the safe movement of pedestrians throughout the Park.</w:t>
                            </w:r>
                            <w:r w:rsidRPr="007C4B9D">
                              <w:rPr>
                                <w:rFonts w:ascii="Calibri" w:hAnsi="Calibri" w:cs="Calibri"/>
                                <w:sz w:val="18"/>
                                <w:szCs w:val="18"/>
                              </w:rPr>
                              <w:t xml:space="preserve"> </w:t>
                            </w:r>
                            <w:r>
                              <w:rPr>
                                <w:rFonts w:ascii="Calibri" w:hAnsi="Calibri" w:cs="Calibri"/>
                                <w:sz w:val="18"/>
                                <w:szCs w:val="18"/>
                              </w:rPr>
                              <w:t>(</w:t>
                            </w:r>
                            <w:proofErr w:type="spellStart"/>
                            <w:r>
                              <w:rPr>
                                <w:rFonts w:ascii="Calibri" w:hAnsi="Calibri" w:cs="Calibri"/>
                                <w:sz w:val="18"/>
                                <w:szCs w:val="18"/>
                              </w:rPr>
                              <w:t>R9</w:t>
                            </w:r>
                            <w:proofErr w:type="spellEnd"/>
                            <w:r>
                              <w:rPr>
                                <w:rFonts w:ascii="Calibri" w:hAnsi="Calibri" w:cs="Calibri"/>
                                <w:sz w:val="18"/>
                                <w:szCs w:val="18"/>
                              </w:rPr>
                              <w:t>)</w:t>
                            </w:r>
                          </w:p>
                          <w:p w:rsidR="00E33076" w:rsidRDefault="00E33076" w:rsidP="00904DC8">
                            <w:pPr>
                              <w:spacing w:before="60" w:after="0"/>
                              <w:jc w:val="both"/>
                              <w:rPr>
                                <w:rFonts w:ascii="Calibri" w:hAnsi="Calibri" w:cs="Calibri"/>
                                <w:sz w:val="18"/>
                                <w:szCs w:val="18"/>
                              </w:rPr>
                            </w:pPr>
                            <w:r>
                              <w:rPr>
                                <w:rFonts w:ascii="Calibri" w:hAnsi="Calibri" w:cs="Calibri"/>
                                <w:sz w:val="18"/>
                                <w:szCs w:val="18"/>
                              </w:rPr>
                              <w:t xml:space="preserve">1.3.13 Ensure that </w:t>
                            </w:r>
                            <w:r w:rsidRPr="002B3835">
                              <w:rPr>
                                <w:rFonts w:ascii="Calibri" w:hAnsi="Calibri" w:cs="Calibri"/>
                                <w:b/>
                                <w:color w:val="5E9629"/>
                                <w:sz w:val="18"/>
                                <w:szCs w:val="18"/>
                              </w:rPr>
                              <w:t>CPTED principles</w:t>
                            </w:r>
                            <w:r>
                              <w:rPr>
                                <w:rFonts w:ascii="Calibri" w:hAnsi="Calibri" w:cs="Calibri"/>
                                <w:sz w:val="18"/>
                                <w:szCs w:val="18"/>
                              </w:rPr>
                              <w:t xml:space="preserve"> are taken into consideration, whereby sightlines are supported through vegetation management. (</w:t>
                            </w:r>
                            <w:proofErr w:type="spellStart"/>
                            <w:r>
                              <w:rPr>
                                <w:rFonts w:ascii="Calibri" w:hAnsi="Calibri" w:cs="Calibri"/>
                                <w:sz w:val="18"/>
                                <w:szCs w:val="18"/>
                              </w:rPr>
                              <w:t>R9</w:t>
                            </w:r>
                            <w:proofErr w:type="spellEnd"/>
                            <w:r>
                              <w:rPr>
                                <w:rFonts w:ascii="Calibri" w:hAnsi="Calibri" w:cs="Calibri"/>
                                <w:sz w:val="18"/>
                                <w:szCs w:val="18"/>
                              </w:rPr>
                              <w:t>)</w:t>
                            </w:r>
                          </w:p>
                          <w:p w:rsidR="00E33076" w:rsidRPr="00E33076" w:rsidRDefault="00E33076" w:rsidP="00E33076">
                            <w:pPr>
                              <w:jc w:val="both"/>
                              <w:rPr>
                                <w:rFonts w:ascii="Calibri" w:hAnsi="Calibri" w:cs="Calibri"/>
                                <w:sz w:val="18"/>
                                <w:szCs w:val="18"/>
                              </w:rPr>
                            </w:pPr>
                            <w:r>
                              <w:rPr>
                                <w:rFonts w:ascii="Calibri" w:hAnsi="Calibri" w:cs="Calibri"/>
                                <w:sz w:val="18"/>
                                <w:szCs w:val="18"/>
                              </w:rPr>
                              <w:t xml:space="preserve">1.3.14 </w:t>
                            </w:r>
                            <w:r w:rsidRPr="00E33076">
                              <w:rPr>
                                <w:rFonts w:ascii="Calibri" w:hAnsi="Calibri" w:cs="Calibri"/>
                                <w:sz w:val="18"/>
                                <w:szCs w:val="18"/>
                              </w:rPr>
                              <w:t xml:space="preserve">Retain, conserve and pursue </w:t>
                            </w:r>
                            <w:r w:rsidRPr="00E33076">
                              <w:rPr>
                                <w:rFonts w:ascii="Calibri" w:hAnsi="Calibri" w:cs="Calibri"/>
                                <w:b/>
                                <w:color w:val="5E9629"/>
                                <w:sz w:val="18"/>
                                <w:szCs w:val="18"/>
                              </w:rPr>
                              <w:t>Local Heritage Listing</w:t>
                            </w:r>
                            <w:r>
                              <w:rPr>
                                <w:rFonts w:ascii="Calibri" w:hAnsi="Calibri" w:cs="Calibri"/>
                                <w:sz w:val="18"/>
                                <w:szCs w:val="18"/>
                              </w:rPr>
                              <w:t xml:space="preserve"> of the B</w:t>
                            </w:r>
                            <w:r w:rsidRPr="00E33076">
                              <w:rPr>
                                <w:rFonts w:ascii="Calibri" w:hAnsi="Calibri" w:cs="Calibri"/>
                                <w:sz w:val="18"/>
                                <w:szCs w:val="18"/>
                              </w:rPr>
                              <w:t>onython Park Benchmark (</w:t>
                            </w:r>
                            <w:proofErr w:type="spellStart"/>
                            <w:r w:rsidRPr="00E33076">
                              <w:rPr>
                                <w:rFonts w:ascii="Calibri" w:hAnsi="Calibri" w:cs="Calibri"/>
                                <w:sz w:val="18"/>
                                <w:szCs w:val="18"/>
                              </w:rPr>
                              <w:t>Cnr</w:t>
                            </w:r>
                            <w:proofErr w:type="spellEnd"/>
                            <w:r w:rsidRPr="00E33076">
                              <w:rPr>
                                <w:rFonts w:ascii="Calibri" w:hAnsi="Calibri" w:cs="Calibri"/>
                                <w:sz w:val="18"/>
                                <w:szCs w:val="18"/>
                              </w:rPr>
                              <w:t xml:space="preserve"> </w:t>
                            </w:r>
                            <w:proofErr w:type="spellStart"/>
                            <w:r w:rsidRPr="00E33076">
                              <w:rPr>
                                <w:rFonts w:ascii="Calibri" w:hAnsi="Calibri" w:cs="Calibri"/>
                                <w:sz w:val="18"/>
                                <w:szCs w:val="18"/>
                              </w:rPr>
                              <w:t>Brittania</w:t>
                            </w:r>
                            <w:proofErr w:type="spellEnd"/>
                            <w:r w:rsidRPr="00E33076">
                              <w:rPr>
                                <w:rFonts w:ascii="Calibri" w:hAnsi="Calibri" w:cs="Calibri"/>
                                <w:sz w:val="18"/>
                                <w:szCs w:val="18"/>
                              </w:rPr>
                              <w:t xml:space="preserve"> Roun</w:t>
                            </w:r>
                            <w:r>
                              <w:rPr>
                                <w:rFonts w:ascii="Calibri" w:hAnsi="Calibri" w:cs="Calibri"/>
                                <w:sz w:val="18"/>
                                <w:szCs w:val="18"/>
                              </w:rPr>
                              <w:t>d</w:t>
                            </w:r>
                            <w:r w:rsidRPr="00E33076">
                              <w:rPr>
                                <w:rFonts w:ascii="Calibri" w:hAnsi="Calibri" w:cs="Calibri"/>
                                <w:sz w:val="18"/>
                                <w:szCs w:val="18"/>
                              </w:rPr>
                              <w:t>about)</w:t>
                            </w:r>
                            <w:r>
                              <w:rPr>
                                <w:rFonts w:ascii="Calibri" w:hAnsi="Calibri" w:cs="Calibri"/>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left:0;text-align:left;margin-left:-25.5pt;margin-top:28.05pt;width:397.5pt;height:689.6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" stroked="f">
                <v:textbox>
                  <w:txbxContent>
                    <w:p w:rsidR="00E33076" w:rsidRDefault="00E33076" w:rsidP="003D56C9">
                      <w:pPr>
                        <w:spacing w:after="60" w:line="240" w:lineRule="auto"/>
                        <w:jc w:val="both"/>
                        <w:rPr>
                          <w:rFonts w:ascii="Calibri" w:hAnsi="Calibri" w:cs="Calibri"/>
                          <w:sz w:val="18"/>
                          <w:szCs w:val="18"/>
                        </w:rPr>
                      </w:pPr>
                      <w:r>
                        <w:rPr>
                          <w:rFonts w:ascii="Calibri" w:hAnsi="Calibri" w:cs="Calibri"/>
                          <w:sz w:val="18"/>
                          <w:szCs w:val="18"/>
                        </w:rPr>
                        <w:t xml:space="preserve">1.3.1 Create a </w:t>
                      </w:r>
                      <w:r w:rsidRPr="009D2B2C">
                        <w:rPr>
                          <w:rFonts w:ascii="Calibri" w:hAnsi="Calibri" w:cs="Calibri"/>
                          <w:b/>
                          <w:color w:val="5E9629"/>
                          <w:sz w:val="18"/>
                          <w:szCs w:val="18"/>
                        </w:rPr>
                        <w:t>vibrant, flexible and sustainable recreational open space</w:t>
                      </w:r>
                      <w:r>
                        <w:rPr>
                          <w:rFonts w:ascii="Calibri" w:hAnsi="Calibri" w:cs="Calibri"/>
                          <w:sz w:val="18"/>
                          <w:szCs w:val="18"/>
                        </w:rPr>
                        <w:t>, supporting a variety of community activities with supporting elements (e.g. shade, toilets, seating and kiosks) whilst preserving the unique landscape and heritage qualities of the park.</w:t>
                      </w:r>
                    </w:p>
                    <w:p w:rsidR="00E33076" w:rsidRDefault="00E33076" w:rsidP="003D56C9">
                      <w:pPr>
                        <w:spacing w:after="60" w:line="240" w:lineRule="auto"/>
                        <w:jc w:val="both"/>
                        <w:rPr>
                          <w:rFonts w:ascii="Calibri" w:hAnsi="Calibri" w:cs="Calibri"/>
                          <w:sz w:val="18"/>
                          <w:szCs w:val="18"/>
                        </w:rPr>
                      </w:pPr>
                      <w:r>
                        <w:rPr>
                          <w:rFonts w:ascii="Calibri" w:hAnsi="Calibri" w:cs="Calibri"/>
                          <w:sz w:val="18"/>
                          <w:szCs w:val="18"/>
                        </w:rPr>
                        <w:t>1.3.2 Reinforce the following</w:t>
                      </w:r>
                      <w:r w:rsidRPr="009D2B2C">
                        <w:rPr>
                          <w:rFonts w:ascii="Calibri" w:hAnsi="Calibri" w:cs="Calibri"/>
                          <w:b/>
                          <w:color w:val="5E9629"/>
                          <w:sz w:val="18"/>
                          <w:szCs w:val="18"/>
                        </w:rPr>
                        <w:t xml:space="preserve"> four precincts </w:t>
                      </w:r>
                      <w:r>
                        <w:rPr>
                          <w:rFonts w:ascii="Calibri" w:hAnsi="Calibri" w:cs="Calibri"/>
                          <w:sz w:val="18"/>
                          <w:szCs w:val="18"/>
                        </w:rPr>
                        <w:t>within the Park according to Map 2.3 Precinct Map (see below):</w:t>
                      </w:r>
                    </w:p>
                    <w:p w:rsidR="00E33076" w:rsidRPr="00E4425C" w:rsidRDefault="00E33076" w:rsidP="003D56C9">
                      <w:pPr>
                        <w:pStyle w:val="ListParagraph"/>
                        <w:numPr>
                          <w:ilvl w:val="0"/>
                          <w:numId w:val="34"/>
                        </w:numPr>
                        <w:spacing w:after="120" w:line="240" w:lineRule="auto"/>
                        <w:ind w:left="142" w:hanging="142"/>
                        <w:jc w:val="both"/>
                        <w:rPr>
                          <w:rFonts w:ascii="Calibri" w:hAnsi="Calibri" w:cs="Calibri"/>
                          <w:sz w:val="18"/>
                          <w:szCs w:val="18"/>
                        </w:rPr>
                      </w:pPr>
                      <w:r w:rsidRPr="00E4425C">
                        <w:rPr>
                          <w:rFonts w:ascii="Calibri" w:hAnsi="Calibri" w:cs="Calibri"/>
                          <w:b/>
                          <w:sz w:val="18"/>
                          <w:szCs w:val="18"/>
                        </w:rPr>
                        <w:t>Precinct 1 (Woodland Recreation)</w:t>
                      </w:r>
                      <w:r w:rsidRPr="00E4425C">
                        <w:rPr>
                          <w:rFonts w:ascii="Calibri" w:hAnsi="Calibri" w:cs="Calibri"/>
                          <w:sz w:val="18"/>
                          <w:szCs w:val="18"/>
                        </w:rPr>
                        <w:t xml:space="preserve"> - Reinforces connections with adjacent Park Lands and provides a </w:t>
                      </w:r>
                      <w:r w:rsidRPr="009D2B2C">
                        <w:rPr>
                          <w:rFonts w:ascii="Calibri" w:hAnsi="Calibri" w:cs="Calibri"/>
                          <w:b/>
                          <w:color w:val="5E9629"/>
                          <w:sz w:val="18"/>
                          <w:szCs w:val="18"/>
                        </w:rPr>
                        <w:t>strong identity</w:t>
                      </w:r>
                      <w:r w:rsidRPr="00E4425C">
                        <w:rPr>
                          <w:rFonts w:ascii="Calibri" w:hAnsi="Calibri" w:cs="Calibri"/>
                          <w:sz w:val="18"/>
                          <w:szCs w:val="18"/>
                        </w:rPr>
                        <w:t xml:space="preserve"> along Fullarton and Wakefield Roads</w:t>
                      </w:r>
                    </w:p>
                    <w:p w:rsidR="00E33076" w:rsidRPr="00E4425C" w:rsidRDefault="00E33076" w:rsidP="003D56C9">
                      <w:pPr>
                        <w:pStyle w:val="ListParagraph"/>
                        <w:numPr>
                          <w:ilvl w:val="0"/>
                          <w:numId w:val="34"/>
                        </w:numPr>
                        <w:spacing w:after="120" w:line="240" w:lineRule="auto"/>
                        <w:ind w:left="142" w:hanging="142"/>
                        <w:jc w:val="both"/>
                        <w:rPr>
                          <w:rFonts w:ascii="Calibri" w:hAnsi="Calibri" w:cs="Calibri"/>
                          <w:sz w:val="18"/>
                          <w:szCs w:val="18"/>
                        </w:rPr>
                      </w:pPr>
                      <w:r w:rsidRPr="00E4425C">
                        <w:rPr>
                          <w:rFonts w:ascii="Calibri" w:hAnsi="Calibri" w:cs="Calibri"/>
                          <w:b/>
                          <w:sz w:val="18"/>
                          <w:szCs w:val="18"/>
                        </w:rPr>
                        <w:t>Precinct 2 (Community Recreation and Sport)</w:t>
                      </w:r>
                      <w:r w:rsidRPr="00E4425C">
                        <w:rPr>
                          <w:rFonts w:ascii="Calibri" w:hAnsi="Calibri" w:cs="Calibri"/>
                          <w:sz w:val="18"/>
                          <w:szCs w:val="18"/>
                        </w:rPr>
                        <w:t xml:space="preserve"> </w:t>
                      </w:r>
                      <w:r>
                        <w:rPr>
                          <w:rFonts w:ascii="Calibri" w:hAnsi="Calibri" w:cs="Calibri"/>
                          <w:sz w:val="18"/>
                          <w:szCs w:val="18"/>
                        </w:rPr>
                        <w:t>-</w:t>
                      </w:r>
                      <w:r w:rsidRPr="00E4425C">
                        <w:rPr>
                          <w:rFonts w:ascii="Calibri" w:hAnsi="Calibri" w:cs="Calibri"/>
                          <w:sz w:val="18"/>
                          <w:szCs w:val="18"/>
                        </w:rPr>
                        <w:t xml:space="preserve"> A </w:t>
                      </w:r>
                      <w:r w:rsidRPr="009D2B2C">
                        <w:rPr>
                          <w:rFonts w:ascii="Calibri" w:hAnsi="Calibri" w:cs="Calibri"/>
                          <w:b/>
                          <w:color w:val="5E9629"/>
                          <w:sz w:val="18"/>
                          <w:szCs w:val="18"/>
                        </w:rPr>
                        <w:t>flexible recreational and sporting precinct</w:t>
                      </w:r>
                      <w:r w:rsidRPr="00E4425C">
                        <w:rPr>
                          <w:rFonts w:ascii="Calibri" w:hAnsi="Calibri" w:cs="Calibri"/>
                          <w:sz w:val="18"/>
                          <w:szCs w:val="18"/>
                        </w:rPr>
                        <w:t xml:space="preserve"> that fosters a variety of community based activities.</w:t>
                      </w:r>
                      <w:r>
                        <w:rPr>
                          <w:rFonts w:ascii="Calibri" w:hAnsi="Calibri" w:cs="Calibri"/>
                          <w:sz w:val="18"/>
                          <w:szCs w:val="18"/>
                        </w:rPr>
                        <w:t>(</w:t>
                      </w:r>
                      <w:proofErr w:type="spellStart"/>
                      <w:r>
                        <w:rPr>
                          <w:rFonts w:ascii="Calibri" w:hAnsi="Calibri" w:cs="Calibri"/>
                          <w:sz w:val="18"/>
                          <w:szCs w:val="18"/>
                        </w:rPr>
                        <w:t>RS7</w:t>
                      </w:r>
                      <w:proofErr w:type="spellEnd"/>
                      <w:r>
                        <w:rPr>
                          <w:rFonts w:ascii="Calibri" w:hAnsi="Calibri" w:cs="Calibri"/>
                          <w:sz w:val="18"/>
                          <w:szCs w:val="18"/>
                        </w:rPr>
                        <w:t>)</w:t>
                      </w:r>
                    </w:p>
                    <w:p w:rsidR="00E33076" w:rsidRPr="00E4425C" w:rsidRDefault="00E33076" w:rsidP="003D56C9">
                      <w:pPr>
                        <w:pStyle w:val="ListParagraph"/>
                        <w:numPr>
                          <w:ilvl w:val="0"/>
                          <w:numId w:val="34"/>
                        </w:numPr>
                        <w:spacing w:after="120" w:line="240" w:lineRule="auto"/>
                        <w:ind w:left="142" w:hanging="142"/>
                        <w:jc w:val="both"/>
                        <w:rPr>
                          <w:rFonts w:ascii="Calibri" w:hAnsi="Calibri" w:cs="Calibri"/>
                          <w:sz w:val="18"/>
                          <w:szCs w:val="18"/>
                        </w:rPr>
                      </w:pPr>
                      <w:r w:rsidRPr="00E4425C">
                        <w:rPr>
                          <w:rFonts w:ascii="Calibri" w:hAnsi="Calibri" w:cs="Calibri"/>
                          <w:b/>
                          <w:sz w:val="18"/>
                          <w:szCs w:val="18"/>
                        </w:rPr>
                        <w:t>Precinct 3 (Grandstand and Premium Field)</w:t>
                      </w:r>
                      <w:r w:rsidRPr="00E4425C">
                        <w:rPr>
                          <w:rFonts w:ascii="Calibri" w:hAnsi="Calibri" w:cs="Calibri"/>
                          <w:sz w:val="18"/>
                          <w:szCs w:val="18"/>
                        </w:rPr>
                        <w:t xml:space="preserve"> </w:t>
                      </w:r>
                      <w:r>
                        <w:rPr>
                          <w:rFonts w:ascii="Calibri" w:hAnsi="Calibri" w:cs="Calibri"/>
                          <w:sz w:val="18"/>
                          <w:szCs w:val="18"/>
                        </w:rPr>
                        <w:t>-</w:t>
                      </w:r>
                      <w:r w:rsidRPr="00E4425C">
                        <w:rPr>
                          <w:rFonts w:ascii="Calibri" w:hAnsi="Calibri" w:cs="Calibri"/>
                          <w:sz w:val="18"/>
                          <w:szCs w:val="18"/>
                        </w:rPr>
                        <w:t xml:space="preserve"> Incorporation of an informal plaza, gathering space and entrance axis and secure a future for the grandstand by providing </w:t>
                      </w:r>
                      <w:r w:rsidRPr="009D2B2C">
                        <w:rPr>
                          <w:rFonts w:ascii="Calibri" w:hAnsi="Calibri" w:cs="Calibri"/>
                          <w:b/>
                          <w:color w:val="5E9629"/>
                          <w:sz w:val="18"/>
                          <w:szCs w:val="18"/>
                        </w:rPr>
                        <w:t>viable and ongoing uses</w:t>
                      </w:r>
                      <w:r w:rsidRPr="00E4425C">
                        <w:rPr>
                          <w:rFonts w:ascii="Calibri" w:hAnsi="Calibri" w:cs="Calibri"/>
                          <w:sz w:val="18"/>
                          <w:szCs w:val="18"/>
                        </w:rPr>
                        <w:t xml:space="preserve"> through the activation of a central playing field in front of the grandstand for community-based events and state -based sporting activities.</w:t>
                      </w:r>
                      <w:r>
                        <w:rPr>
                          <w:rFonts w:ascii="Calibri" w:hAnsi="Calibri" w:cs="Calibri"/>
                          <w:sz w:val="18"/>
                          <w:szCs w:val="18"/>
                        </w:rPr>
                        <w:t xml:space="preserve"> (</w:t>
                      </w:r>
                      <w:proofErr w:type="spellStart"/>
                      <w:r>
                        <w:rPr>
                          <w:rFonts w:ascii="Calibri" w:hAnsi="Calibri" w:cs="Calibri"/>
                          <w:sz w:val="18"/>
                          <w:szCs w:val="18"/>
                        </w:rPr>
                        <w:t>LS5</w:t>
                      </w:r>
                      <w:proofErr w:type="spellEnd"/>
                      <w:r>
                        <w:rPr>
                          <w:rFonts w:ascii="Calibri" w:hAnsi="Calibri" w:cs="Calibri"/>
                          <w:sz w:val="18"/>
                          <w:szCs w:val="18"/>
                        </w:rPr>
                        <w:t>)</w:t>
                      </w:r>
                    </w:p>
                    <w:p w:rsidR="00E33076" w:rsidRPr="00E4425C" w:rsidRDefault="00E33076" w:rsidP="003D56C9">
                      <w:pPr>
                        <w:pStyle w:val="ListParagraph"/>
                        <w:numPr>
                          <w:ilvl w:val="0"/>
                          <w:numId w:val="34"/>
                        </w:numPr>
                        <w:spacing w:after="80" w:line="240" w:lineRule="auto"/>
                        <w:ind w:left="142" w:hanging="142"/>
                        <w:jc w:val="both"/>
                        <w:rPr>
                          <w:rFonts w:ascii="Calibri" w:hAnsi="Calibri" w:cs="Calibri"/>
                          <w:sz w:val="18"/>
                          <w:szCs w:val="18"/>
                        </w:rPr>
                      </w:pPr>
                      <w:r w:rsidRPr="00E4425C">
                        <w:rPr>
                          <w:rFonts w:ascii="Calibri" w:hAnsi="Calibri" w:cs="Calibri"/>
                          <w:b/>
                          <w:sz w:val="18"/>
                          <w:szCs w:val="18"/>
                        </w:rPr>
                        <w:t>Precinct 4 (Special Events)</w:t>
                      </w:r>
                      <w:r w:rsidRPr="00E4425C">
                        <w:rPr>
                          <w:rFonts w:ascii="Calibri" w:hAnsi="Calibri" w:cs="Calibri"/>
                          <w:sz w:val="18"/>
                          <w:szCs w:val="18"/>
                        </w:rPr>
                        <w:t xml:space="preserve"> - Utilise </w:t>
                      </w:r>
                      <w:r w:rsidRPr="009D2B2C">
                        <w:rPr>
                          <w:rFonts w:ascii="Calibri" w:hAnsi="Calibri" w:cs="Calibri"/>
                          <w:b/>
                          <w:color w:val="5E9629"/>
                          <w:sz w:val="18"/>
                          <w:szCs w:val="18"/>
                        </w:rPr>
                        <w:t xml:space="preserve">existing </w:t>
                      </w:r>
                      <w:r>
                        <w:rPr>
                          <w:rFonts w:ascii="Calibri" w:hAnsi="Calibri" w:cs="Calibri"/>
                          <w:b/>
                          <w:color w:val="5E9629"/>
                          <w:sz w:val="18"/>
                          <w:szCs w:val="18"/>
                        </w:rPr>
                        <w:t xml:space="preserve">permanent (not temporary) </w:t>
                      </w:r>
                      <w:r w:rsidRPr="009D2B2C">
                        <w:rPr>
                          <w:rFonts w:ascii="Calibri" w:hAnsi="Calibri" w:cs="Calibri"/>
                          <w:b/>
                          <w:color w:val="5E9629"/>
                          <w:sz w:val="18"/>
                          <w:szCs w:val="18"/>
                        </w:rPr>
                        <w:t xml:space="preserve">Clipsal infrastructure </w:t>
                      </w:r>
                      <w:r w:rsidRPr="00E4425C">
                        <w:rPr>
                          <w:rFonts w:ascii="Calibri" w:hAnsi="Calibri" w:cs="Calibri"/>
                          <w:sz w:val="18"/>
                          <w:szCs w:val="18"/>
                        </w:rPr>
                        <w:t>for a broader range of community uses year round, such as cycling and pedal prix uses.</w:t>
                      </w:r>
                    </w:p>
                    <w:p w:rsidR="00E33076" w:rsidRDefault="00E33076" w:rsidP="003D56C9">
                      <w:pPr>
                        <w:spacing w:after="60" w:line="240" w:lineRule="auto"/>
                        <w:jc w:val="both"/>
                        <w:rPr>
                          <w:rFonts w:ascii="Calibri" w:hAnsi="Calibri" w:cs="Calibri"/>
                          <w:sz w:val="18"/>
                          <w:szCs w:val="18"/>
                        </w:rPr>
                      </w:pPr>
                      <w:r>
                        <w:rPr>
                          <w:rFonts w:ascii="Calibri" w:hAnsi="Calibri" w:cs="Calibri"/>
                          <w:sz w:val="18"/>
                          <w:szCs w:val="18"/>
                        </w:rPr>
                        <w:t>1.3.</w:t>
                      </w:r>
                      <w:r w:rsidRPr="00637EBC">
                        <w:rPr>
                          <w:rFonts w:ascii="Calibri" w:hAnsi="Calibri" w:cs="Calibri"/>
                          <w:sz w:val="18"/>
                          <w:szCs w:val="18"/>
                        </w:rPr>
                        <w:t>3</w:t>
                      </w:r>
                      <w:r>
                        <w:rPr>
                          <w:rFonts w:ascii="Calibri" w:hAnsi="Calibri" w:cs="Calibri"/>
                          <w:sz w:val="18"/>
                          <w:szCs w:val="18"/>
                        </w:rPr>
                        <w:t xml:space="preserve"> Ensure best </w:t>
                      </w:r>
                      <w:proofErr w:type="gramStart"/>
                      <w:r>
                        <w:rPr>
                          <w:rFonts w:ascii="Calibri" w:hAnsi="Calibri" w:cs="Calibri"/>
                          <w:sz w:val="18"/>
                          <w:szCs w:val="18"/>
                        </w:rPr>
                        <w:t>practice in facility provision by ensuring facilities are</w:t>
                      </w:r>
                      <w:proofErr w:type="gramEnd"/>
                      <w:r>
                        <w:rPr>
                          <w:rFonts w:ascii="Calibri" w:hAnsi="Calibri" w:cs="Calibri"/>
                          <w:sz w:val="18"/>
                          <w:szCs w:val="18"/>
                        </w:rPr>
                        <w:t xml:space="preserve"> </w:t>
                      </w:r>
                      <w:r w:rsidRPr="009D2B2C">
                        <w:rPr>
                          <w:rFonts w:ascii="Calibri" w:hAnsi="Calibri" w:cs="Calibri"/>
                          <w:b/>
                          <w:color w:val="5E9629"/>
                          <w:sz w:val="18"/>
                          <w:szCs w:val="18"/>
                        </w:rPr>
                        <w:t xml:space="preserve">multi-use </w:t>
                      </w:r>
                      <w:r>
                        <w:rPr>
                          <w:rFonts w:ascii="Calibri" w:hAnsi="Calibri" w:cs="Calibri"/>
                          <w:sz w:val="18"/>
                          <w:szCs w:val="18"/>
                        </w:rPr>
                        <w:t xml:space="preserve">and incorporate </w:t>
                      </w:r>
                      <w:r w:rsidRPr="009D2B2C">
                        <w:rPr>
                          <w:rFonts w:ascii="Calibri" w:hAnsi="Calibri" w:cs="Calibri"/>
                          <w:b/>
                          <w:color w:val="5E9629"/>
                          <w:sz w:val="18"/>
                          <w:szCs w:val="18"/>
                        </w:rPr>
                        <w:t>Ecologically Sustainable Development</w:t>
                      </w:r>
                      <w:r>
                        <w:rPr>
                          <w:rFonts w:ascii="Calibri" w:hAnsi="Calibri" w:cs="Calibri"/>
                          <w:sz w:val="18"/>
                          <w:szCs w:val="18"/>
                        </w:rPr>
                        <w:t xml:space="preserve"> principles. (</w:t>
                      </w:r>
                      <w:proofErr w:type="spellStart"/>
                      <w:r>
                        <w:rPr>
                          <w:rFonts w:ascii="Calibri" w:hAnsi="Calibri" w:cs="Calibri"/>
                          <w:sz w:val="18"/>
                          <w:szCs w:val="18"/>
                        </w:rPr>
                        <w:t>RS2</w:t>
                      </w:r>
                      <w:proofErr w:type="gramStart"/>
                      <w:r>
                        <w:rPr>
                          <w:rFonts w:ascii="Calibri" w:hAnsi="Calibri" w:cs="Calibri"/>
                          <w:sz w:val="18"/>
                          <w:szCs w:val="18"/>
                        </w:rPr>
                        <w:t>,RS4</w:t>
                      </w:r>
                      <w:proofErr w:type="spellEnd"/>
                      <w:proofErr w:type="gramEnd"/>
                      <w:r>
                        <w:rPr>
                          <w:rFonts w:ascii="Calibri" w:hAnsi="Calibri" w:cs="Calibri"/>
                          <w:sz w:val="18"/>
                          <w:szCs w:val="18"/>
                        </w:rPr>
                        <w:t>)</w:t>
                      </w:r>
                    </w:p>
                    <w:p w:rsidR="00E33076" w:rsidRDefault="00E33076" w:rsidP="003D56C9">
                      <w:pPr>
                        <w:spacing w:after="60" w:line="240" w:lineRule="auto"/>
                        <w:jc w:val="both"/>
                        <w:rPr>
                          <w:rFonts w:ascii="Calibri" w:hAnsi="Calibri" w:cs="Calibri"/>
                          <w:sz w:val="18"/>
                          <w:szCs w:val="18"/>
                        </w:rPr>
                      </w:pPr>
                      <w:r>
                        <w:rPr>
                          <w:rFonts w:ascii="Calibri" w:hAnsi="Calibri" w:cs="Calibri"/>
                          <w:sz w:val="18"/>
                          <w:szCs w:val="18"/>
                        </w:rPr>
                        <w:t xml:space="preserve">1.3.4 Support the </w:t>
                      </w:r>
                      <w:r w:rsidRPr="009D2B2C">
                        <w:rPr>
                          <w:rFonts w:ascii="Calibri" w:hAnsi="Calibri" w:cs="Calibri"/>
                          <w:b/>
                          <w:color w:val="5E9629"/>
                          <w:sz w:val="18"/>
                          <w:szCs w:val="18"/>
                        </w:rPr>
                        <w:t>biodiversity and ecological value</w:t>
                      </w:r>
                      <w:r>
                        <w:rPr>
                          <w:rFonts w:ascii="Calibri" w:hAnsi="Calibri" w:cs="Calibri"/>
                          <w:sz w:val="18"/>
                          <w:szCs w:val="18"/>
                        </w:rPr>
                        <w:t xml:space="preserve"> of the Park by retaining significant trees, new plantings and the adoption of contemporary park management techniques that support water conservation and ecological sustainability.</w:t>
                      </w:r>
                    </w:p>
                    <w:p w:rsidR="00E33076" w:rsidRDefault="00E33076" w:rsidP="00D523C6">
                      <w:pPr>
                        <w:spacing w:after="120" w:line="240" w:lineRule="auto"/>
                        <w:jc w:val="both"/>
                        <w:rPr>
                          <w:rFonts w:ascii="Calibri" w:hAnsi="Calibri" w:cs="Calibri"/>
                          <w:noProof/>
                          <w:sz w:val="18"/>
                          <w:szCs w:val="18"/>
                          <w:lang w:eastAsia="en-AU"/>
                        </w:rPr>
                      </w:pPr>
                      <w:r>
                        <w:rPr>
                          <w:rFonts w:ascii="Calibri" w:hAnsi="Calibri" w:cs="Calibri"/>
                          <w:sz w:val="18"/>
                          <w:szCs w:val="18"/>
                        </w:rPr>
                        <w:t>1.3.5 Improve the natural assets of the Park by e</w:t>
                      </w:r>
                      <w:r w:rsidRPr="00810988">
                        <w:rPr>
                          <w:rFonts w:ascii="Calibri" w:hAnsi="Calibri" w:cs="Calibri"/>
                          <w:noProof/>
                          <w:sz w:val="18"/>
                          <w:szCs w:val="18"/>
                          <w:lang w:eastAsia="en-AU"/>
                        </w:rPr>
                        <w:t>ffectivel</w:t>
                      </w:r>
                      <w:r>
                        <w:rPr>
                          <w:rFonts w:ascii="Calibri" w:hAnsi="Calibri" w:cs="Calibri"/>
                          <w:noProof/>
                          <w:sz w:val="18"/>
                          <w:szCs w:val="18"/>
                          <w:lang w:eastAsia="en-AU"/>
                        </w:rPr>
                        <w:t>y managing and protecting rem</w:t>
                      </w:r>
                      <w:r w:rsidRPr="00810988">
                        <w:rPr>
                          <w:rFonts w:ascii="Calibri" w:hAnsi="Calibri" w:cs="Calibri"/>
                          <w:noProof/>
                          <w:sz w:val="18"/>
                          <w:szCs w:val="18"/>
                          <w:lang w:eastAsia="en-AU"/>
                        </w:rPr>
                        <w:t xml:space="preserve">nant vegetation within the </w:t>
                      </w:r>
                      <w:r>
                        <w:rPr>
                          <w:rFonts w:ascii="Calibri" w:hAnsi="Calibri" w:cs="Calibri"/>
                          <w:b/>
                          <w:color w:val="5E9629"/>
                          <w:sz w:val="18"/>
                          <w:szCs w:val="18"/>
                        </w:rPr>
                        <w:t>K</w:t>
                      </w:r>
                      <w:r w:rsidRPr="00810988">
                        <w:rPr>
                          <w:rFonts w:ascii="Calibri" w:hAnsi="Calibri" w:cs="Calibri"/>
                          <w:b/>
                          <w:color w:val="5E9629"/>
                          <w:sz w:val="18"/>
                          <w:szCs w:val="18"/>
                        </w:rPr>
                        <w:t xml:space="preserve">ey </w:t>
                      </w:r>
                      <w:r>
                        <w:rPr>
                          <w:rFonts w:ascii="Calibri" w:hAnsi="Calibri" w:cs="Calibri"/>
                          <w:b/>
                          <w:color w:val="5E9629"/>
                          <w:sz w:val="18"/>
                          <w:szCs w:val="18"/>
                        </w:rPr>
                        <w:t>B</w:t>
                      </w:r>
                      <w:r w:rsidRPr="00810988">
                        <w:rPr>
                          <w:rFonts w:ascii="Calibri" w:hAnsi="Calibri" w:cs="Calibri"/>
                          <w:b/>
                          <w:color w:val="5E9629"/>
                          <w:sz w:val="18"/>
                          <w:szCs w:val="18"/>
                        </w:rPr>
                        <w:t xml:space="preserve">iodiversity </w:t>
                      </w:r>
                      <w:r>
                        <w:rPr>
                          <w:rFonts w:ascii="Calibri" w:hAnsi="Calibri" w:cs="Calibri"/>
                          <w:b/>
                          <w:color w:val="5E9629"/>
                          <w:sz w:val="18"/>
                          <w:szCs w:val="18"/>
                        </w:rPr>
                        <w:t>A</w:t>
                      </w:r>
                      <w:r w:rsidRPr="00810988">
                        <w:rPr>
                          <w:rFonts w:ascii="Calibri" w:hAnsi="Calibri" w:cs="Calibri"/>
                          <w:b/>
                          <w:color w:val="5E9629"/>
                          <w:sz w:val="18"/>
                          <w:szCs w:val="18"/>
                        </w:rPr>
                        <w:t>reas</w:t>
                      </w:r>
                      <w:r w:rsidRPr="00810988">
                        <w:rPr>
                          <w:rFonts w:ascii="Calibri" w:hAnsi="Calibri" w:cs="Calibri"/>
                          <w:noProof/>
                          <w:sz w:val="18"/>
                          <w:szCs w:val="18"/>
                          <w:lang w:eastAsia="en-AU"/>
                        </w:rPr>
                        <w:t xml:space="preserve"> in the Park (NS1, PLPP17</w:t>
                      </w:r>
                      <w:r>
                        <w:rPr>
                          <w:rFonts w:ascii="Calibri" w:hAnsi="Calibri" w:cs="Calibri"/>
                          <w:noProof/>
                          <w:sz w:val="18"/>
                          <w:szCs w:val="18"/>
                          <w:lang w:eastAsia="en-AU"/>
                        </w:rPr>
                        <w:t xml:space="preserve">). Remnant vegetation sites should be managed with biodiversity conservation as the primary objective. Remnant Vegetation Sites are shown as: </w:t>
                      </w:r>
                    </w:p>
                    <w:p w:rsidR="00E33076" w:rsidRDefault="00E33076" w:rsidP="00E6157B">
                      <w:pPr>
                        <w:spacing w:after="120" w:line="240" w:lineRule="auto"/>
                        <w:jc w:val="both"/>
                        <w:rPr>
                          <w:rFonts w:ascii="Calibri" w:hAnsi="Calibri" w:cs="Calibri"/>
                          <w:noProof/>
                          <w:sz w:val="18"/>
                          <w:szCs w:val="18"/>
                          <w:lang w:eastAsia="en-AU"/>
                        </w:rPr>
                      </w:pPr>
                      <w:r>
                        <w:rPr>
                          <w:rFonts w:ascii="Calibri" w:hAnsi="Calibri" w:cs="Calibri"/>
                          <w:noProof/>
                          <w:sz w:val="18"/>
                          <w:szCs w:val="18"/>
                          <w:lang w:eastAsia="en-AU"/>
                        </w:rPr>
                        <w:t xml:space="preserve">                              </w:t>
                      </w:r>
                    </w:p>
                    <w:p w:rsidR="00E33076" w:rsidRPr="00904DC8" w:rsidRDefault="00E33076" w:rsidP="00E6157B">
                      <w:pPr>
                        <w:spacing w:after="120" w:line="240" w:lineRule="auto"/>
                        <w:jc w:val="both"/>
                        <w:rPr>
                          <w:rFonts w:ascii="Calibri" w:hAnsi="Calibri" w:cs="Calibri"/>
                          <w:noProof/>
                          <w:sz w:val="18"/>
                          <w:szCs w:val="18"/>
                          <w:lang w:eastAsia="en-AU"/>
                        </w:rPr>
                      </w:pPr>
                      <w:r w:rsidRPr="00904DC8">
                        <w:rPr>
                          <w:rFonts w:ascii="Calibri" w:hAnsi="Calibri" w:cs="Calibri"/>
                          <w:sz w:val="18"/>
                          <w:szCs w:val="18"/>
                        </w:rPr>
                        <w:t>The Vegetation Management Area is subject to a management agreement, further detail is provided in section 2.2. Vegetation Management Area shown as:</w:t>
                      </w:r>
                    </w:p>
                    <w:p w:rsidR="00E33076" w:rsidRDefault="00E33076" w:rsidP="008124AF">
                      <w:pPr>
                        <w:spacing w:after="120" w:line="240" w:lineRule="auto"/>
                        <w:jc w:val="both"/>
                        <w:rPr>
                          <w:rFonts w:ascii="Calibri" w:hAnsi="Calibri" w:cs="Calibri"/>
                          <w:sz w:val="18"/>
                          <w:szCs w:val="18"/>
                        </w:rPr>
                      </w:pPr>
                    </w:p>
                    <w:p w:rsidR="00E33076" w:rsidRPr="00D523C6" w:rsidRDefault="00E33076" w:rsidP="00D523C6">
                      <w:pPr>
                        <w:spacing w:after="120" w:line="240" w:lineRule="auto"/>
                        <w:jc w:val="both"/>
                        <w:rPr>
                          <w:rFonts w:ascii="Calibri" w:hAnsi="Calibri"/>
                          <w:sz w:val="18"/>
                          <w:szCs w:val="18"/>
                        </w:rPr>
                      </w:pPr>
                      <w:r>
                        <w:rPr>
                          <w:rFonts w:ascii="Calibri" w:hAnsi="Calibri"/>
                          <w:sz w:val="18"/>
                          <w:szCs w:val="18"/>
                        </w:rPr>
                        <w:t xml:space="preserve">1.3.6 </w:t>
                      </w:r>
                      <w:r w:rsidRPr="00D523C6">
                        <w:rPr>
                          <w:rFonts w:ascii="Calibri" w:hAnsi="Calibri"/>
                          <w:sz w:val="18"/>
                          <w:szCs w:val="18"/>
                        </w:rPr>
                        <w:t>Seek opportunities to achieve additional biodiversity outcomes in the broader area by using Remnant Vegetation and Volunteer Biodiversity Sites as core areas. Key Biodiversity Area shown as:</w:t>
                      </w:r>
                    </w:p>
                    <w:p w:rsidR="00E33076" w:rsidRPr="00F0245B" w:rsidRDefault="00E33076" w:rsidP="008124AF">
                      <w:pPr>
                        <w:spacing w:after="0" w:line="240" w:lineRule="auto"/>
                        <w:jc w:val="both"/>
                        <w:rPr>
                          <w:rFonts w:ascii="Calibri" w:hAnsi="Calibri" w:cs="Calibri"/>
                          <w:sz w:val="18"/>
                          <w:szCs w:val="18"/>
                        </w:rPr>
                      </w:pPr>
                    </w:p>
                    <w:p w:rsidR="00E33076" w:rsidRPr="00B241E6" w:rsidRDefault="00E33076" w:rsidP="002F21DF">
                      <w:pPr>
                        <w:spacing w:after="120" w:line="240" w:lineRule="auto"/>
                        <w:jc w:val="both"/>
                        <w:rPr>
                          <w:rFonts w:ascii="Calibri" w:hAnsi="Calibri" w:cs="Calibri"/>
                          <w:sz w:val="18"/>
                          <w:szCs w:val="18"/>
                        </w:rPr>
                      </w:pPr>
                      <w:r>
                        <w:rPr>
                          <w:rFonts w:ascii="Calibri" w:hAnsi="Calibri" w:cs="Calibri"/>
                          <w:sz w:val="18"/>
                          <w:szCs w:val="18"/>
                        </w:rPr>
                        <w:t xml:space="preserve">1.3.7 </w:t>
                      </w:r>
                      <w:r w:rsidRPr="00B241E6">
                        <w:rPr>
                          <w:rFonts w:ascii="Calibri" w:hAnsi="Calibri" w:cs="Calibri"/>
                          <w:sz w:val="18"/>
                          <w:szCs w:val="18"/>
                        </w:rPr>
                        <w:t xml:space="preserve">Manage the </w:t>
                      </w:r>
                      <w:r>
                        <w:rPr>
                          <w:rFonts w:ascii="Calibri" w:hAnsi="Calibri" w:cs="Calibri"/>
                          <w:sz w:val="18"/>
                          <w:szCs w:val="18"/>
                        </w:rPr>
                        <w:t xml:space="preserve">habit of </w:t>
                      </w:r>
                      <w:r w:rsidRPr="00B241E6">
                        <w:rPr>
                          <w:rFonts w:ascii="Calibri" w:hAnsi="Calibri" w:cs="Calibri"/>
                          <w:sz w:val="18"/>
                          <w:szCs w:val="18"/>
                        </w:rPr>
                        <w:t xml:space="preserve">the </w:t>
                      </w:r>
                      <w:r w:rsidRPr="009D2B2C">
                        <w:rPr>
                          <w:rFonts w:ascii="Calibri" w:hAnsi="Calibri" w:cs="Calibri"/>
                          <w:b/>
                          <w:color w:val="5E9629"/>
                          <w:sz w:val="18"/>
                          <w:szCs w:val="18"/>
                        </w:rPr>
                        <w:t xml:space="preserve">Chequered Copper </w:t>
                      </w:r>
                      <w:r>
                        <w:rPr>
                          <w:rFonts w:ascii="Calibri" w:hAnsi="Calibri" w:cs="Calibri"/>
                          <w:b/>
                          <w:color w:val="5E9629"/>
                          <w:sz w:val="18"/>
                          <w:szCs w:val="18"/>
                        </w:rPr>
                        <w:t>b</w:t>
                      </w:r>
                      <w:r w:rsidRPr="009D2B2C">
                        <w:rPr>
                          <w:rFonts w:ascii="Calibri" w:hAnsi="Calibri" w:cs="Calibri"/>
                          <w:b/>
                          <w:color w:val="5E9629"/>
                          <w:sz w:val="18"/>
                          <w:szCs w:val="18"/>
                        </w:rPr>
                        <w:t xml:space="preserve">utterfly </w:t>
                      </w:r>
                      <w:r w:rsidRPr="00B241E6">
                        <w:rPr>
                          <w:rFonts w:ascii="Calibri" w:hAnsi="Calibri"/>
                          <w:sz w:val="18"/>
                          <w:szCs w:val="18"/>
                        </w:rPr>
                        <w:t>(</w:t>
                      </w:r>
                      <w:r w:rsidRPr="00B241E6">
                        <w:rPr>
                          <w:rFonts w:ascii="Calibri" w:hAnsi="Calibri"/>
                          <w:i/>
                          <w:iCs/>
                          <w:sz w:val="18"/>
                          <w:szCs w:val="18"/>
                        </w:rPr>
                        <w:t xml:space="preserve">Lucia </w:t>
                      </w:r>
                      <w:proofErr w:type="spellStart"/>
                      <w:r w:rsidRPr="00B241E6">
                        <w:rPr>
                          <w:rFonts w:ascii="Calibri" w:hAnsi="Calibri"/>
                          <w:i/>
                          <w:iCs/>
                          <w:sz w:val="18"/>
                          <w:szCs w:val="18"/>
                        </w:rPr>
                        <w:t>limbaria</w:t>
                      </w:r>
                      <w:proofErr w:type="spellEnd"/>
                      <w:r w:rsidRPr="00B241E6">
                        <w:rPr>
                          <w:rFonts w:ascii="Calibri" w:hAnsi="Calibri"/>
                          <w:i/>
                          <w:iCs/>
                          <w:sz w:val="18"/>
                          <w:szCs w:val="18"/>
                        </w:rPr>
                        <w:t>)</w:t>
                      </w:r>
                      <w:r w:rsidRPr="00B241E6">
                        <w:rPr>
                          <w:rFonts w:ascii="Calibri" w:hAnsi="Calibri"/>
                          <w:sz w:val="18"/>
                          <w:szCs w:val="18"/>
                        </w:rPr>
                        <w:t>,</w:t>
                      </w:r>
                      <w:r w:rsidRPr="00B241E6">
                        <w:rPr>
                          <w:rFonts w:ascii="Calibri" w:hAnsi="Calibri" w:cs="Calibri"/>
                          <w:sz w:val="18"/>
                          <w:szCs w:val="18"/>
                        </w:rPr>
                        <w:t xml:space="preserve"> </w:t>
                      </w:r>
                      <w:r w:rsidRPr="00B241E6">
                        <w:rPr>
                          <w:rFonts w:ascii="Calibri" w:hAnsi="Calibri"/>
                          <w:sz w:val="18"/>
                          <w:szCs w:val="18"/>
                        </w:rPr>
                        <w:t xml:space="preserve">to facilitate the conservation of the </w:t>
                      </w:r>
                      <w:r>
                        <w:rPr>
                          <w:rFonts w:ascii="Calibri" w:hAnsi="Calibri"/>
                          <w:sz w:val="18"/>
                          <w:szCs w:val="18"/>
                        </w:rPr>
                        <w:t>butterfly.</w:t>
                      </w:r>
                      <w:r w:rsidRPr="00054D57">
                        <w:rPr>
                          <w:rFonts w:ascii="Calibri" w:hAnsi="Calibri" w:cs="Calibri"/>
                          <w:sz w:val="18"/>
                          <w:szCs w:val="18"/>
                        </w:rPr>
                        <w:t xml:space="preserve"> </w:t>
                      </w:r>
                      <w:r>
                        <w:rPr>
                          <w:rFonts w:ascii="Calibri" w:hAnsi="Calibri" w:cs="Calibri"/>
                          <w:sz w:val="18"/>
                          <w:szCs w:val="18"/>
                        </w:rPr>
                        <w:t>Further detail is provided in section 2.2</w:t>
                      </w:r>
                      <w:r w:rsidRPr="00B241E6">
                        <w:rPr>
                          <w:rFonts w:ascii="Calibri" w:hAnsi="Calibri"/>
                          <w:sz w:val="18"/>
                          <w:szCs w:val="18"/>
                        </w:rPr>
                        <w:t xml:space="preserve">. </w:t>
                      </w:r>
                      <w:r w:rsidRPr="00B241E6">
                        <w:rPr>
                          <w:rFonts w:ascii="Calibri" w:hAnsi="Calibri" w:cs="Calibri"/>
                          <w:sz w:val="18"/>
                          <w:szCs w:val="18"/>
                        </w:rPr>
                        <w:t xml:space="preserve">Chequered Copper </w:t>
                      </w:r>
                      <w:r>
                        <w:rPr>
                          <w:rFonts w:ascii="Calibri" w:hAnsi="Calibri" w:cs="Calibri"/>
                          <w:sz w:val="18"/>
                          <w:szCs w:val="18"/>
                        </w:rPr>
                        <w:t>b</w:t>
                      </w:r>
                      <w:r w:rsidRPr="00B241E6">
                        <w:rPr>
                          <w:rFonts w:ascii="Calibri" w:hAnsi="Calibri" w:cs="Calibri"/>
                          <w:sz w:val="18"/>
                          <w:szCs w:val="18"/>
                        </w:rPr>
                        <w:t>utterfly habitat shown as:</w:t>
                      </w:r>
                    </w:p>
                    <w:p w:rsidR="00E33076" w:rsidRPr="006D66EC" w:rsidRDefault="00E33076" w:rsidP="00904722">
                      <w:pPr>
                        <w:pStyle w:val="ListParagraph"/>
                        <w:spacing w:after="120" w:line="240" w:lineRule="auto"/>
                        <w:ind w:left="0"/>
                        <w:contextualSpacing w:val="0"/>
                        <w:jc w:val="both"/>
                        <w:rPr>
                          <w:rFonts w:ascii="Calibri" w:hAnsi="Calibri"/>
                          <w:sz w:val="18"/>
                          <w:szCs w:val="18"/>
                        </w:rPr>
                      </w:pPr>
                    </w:p>
                    <w:p w:rsidR="00E33076" w:rsidRPr="006D66EC" w:rsidRDefault="00E33076" w:rsidP="008124AF">
                      <w:pPr>
                        <w:pStyle w:val="ListParagraph"/>
                        <w:spacing w:after="120" w:line="240" w:lineRule="auto"/>
                        <w:ind w:left="0"/>
                        <w:jc w:val="both"/>
                        <w:rPr>
                          <w:rFonts w:ascii="Calibri" w:hAnsi="Calibri"/>
                          <w:sz w:val="18"/>
                          <w:szCs w:val="18"/>
                        </w:rPr>
                      </w:pPr>
                      <w:r>
                        <w:rPr>
                          <w:rFonts w:ascii="Calibri" w:hAnsi="Calibri"/>
                          <w:sz w:val="18"/>
                          <w:szCs w:val="18"/>
                        </w:rPr>
                        <w:t xml:space="preserve">1.3.8 </w:t>
                      </w:r>
                      <w:r w:rsidRPr="006D66EC">
                        <w:rPr>
                          <w:rFonts w:ascii="Calibri" w:hAnsi="Calibri"/>
                          <w:sz w:val="18"/>
                          <w:szCs w:val="18"/>
                        </w:rPr>
                        <w:t xml:space="preserve">Continue to encourage and support the establishment and management of the </w:t>
                      </w:r>
                      <w:r w:rsidRPr="009D2B2C">
                        <w:rPr>
                          <w:rFonts w:ascii="Calibri" w:hAnsi="Calibri" w:cs="Calibri"/>
                          <w:b/>
                          <w:color w:val="5E9629"/>
                          <w:sz w:val="18"/>
                          <w:szCs w:val="18"/>
                        </w:rPr>
                        <w:t>Biodiversity Revegetation Sites</w:t>
                      </w:r>
                      <w:r w:rsidRPr="006D66EC">
                        <w:rPr>
                          <w:rFonts w:ascii="Calibri" w:hAnsi="Calibri"/>
                          <w:sz w:val="18"/>
                          <w:szCs w:val="18"/>
                        </w:rPr>
                        <w:t>.</w:t>
                      </w:r>
                      <w:r>
                        <w:rPr>
                          <w:rFonts w:ascii="Calibri" w:hAnsi="Calibri"/>
                          <w:sz w:val="18"/>
                          <w:szCs w:val="18"/>
                        </w:rPr>
                        <w:t xml:space="preserve"> </w:t>
                      </w:r>
                      <w:r w:rsidRPr="006D66EC">
                        <w:rPr>
                          <w:rFonts w:ascii="Calibri" w:hAnsi="Calibri"/>
                          <w:sz w:val="18"/>
                          <w:szCs w:val="18"/>
                        </w:rPr>
                        <w:t xml:space="preserve">Biodiversity Revegetation Site </w:t>
                      </w:r>
                      <w:r>
                        <w:rPr>
                          <w:rFonts w:ascii="Calibri" w:hAnsi="Calibri"/>
                          <w:sz w:val="18"/>
                          <w:szCs w:val="18"/>
                        </w:rPr>
                        <w:t>shown as:</w:t>
                      </w:r>
                      <w:r w:rsidRPr="006D66EC">
                        <w:rPr>
                          <w:rFonts w:ascii="Calibri" w:hAnsi="Calibri"/>
                          <w:sz w:val="18"/>
                          <w:szCs w:val="18"/>
                        </w:rPr>
                        <w:t xml:space="preserve"> </w:t>
                      </w:r>
                    </w:p>
                    <w:p w:rsidR="00E33076" w:rsidRDefault="00E33076" w:rsidP="00904722">
                      <w:pPr>
                        <w:spacing w:after="120" w:line="240" w:lineRule="auto"/>
                        <w:jc w:val="both"/>
                        <w:rPr>
                          <w:rFonts w:ascii="Calibri" w:hAnsi="Calibri" w:cs="Calibri"/>
                          <w:sz w:val="18"/>
                          <w:szCs w:val="18"/>
                        </w:rPr>
                      </w:pPr>
                    </w:p>
                    <w:p w:rsidR="00E33076" w:rsidRDefault="00E33076" w:rsidP="003D56C9">
                      <w:pPr>
                        <w:spacing w:after="0" w:line="240" w:lineRule="auto"/>
                        <w:jc w:val="both"/>
                        <w:rPr>
                          <w:rFonts w:ascii="Calibri" w:hAnsi="Calibri"/>
                          <w:color w:val="222222"/>
                          <w:sz w:val="18"/>
                          <w:szCs w:val="18"/>
                          <w:lang w:val="en"/>
                        </w:rPr>
                      </w:pPr>
                      <w:r w:rsidRPr="004E17CC">
                        <w:rPr>
                          <w:rFonts w:ascii="Calibri" w:hAnsi="Calibri" w:cs="Calibri"/>
                          <w:sz w:val="18"/>
                          <w:szCs w:val="18"/>
                        </w:rPr>
                        <w:t>1.3.</w:t>
                      </w:r>
                      <w:r>
                        <w:rPr>
                          <w:rFonts w:ascii="Calibri" w:hAnsi="Calibri" w:cs="Calibri"/>
                          <w:sz w:val="18"/>
                          <w:szCs w:val="18"/>
                        </w:rPr>
                        <w:t>9</w:t>
                      </w:r>
                      <w:r w:rsidRPr="0023591C">
                        <w:rPr>
                          <w:rFonts w:ascii="Calibri" w:hAnsi="Calibri" w:cs="Calibri"/>
                          <w:sz w:val="18"/>
                          <w:szCs w:val="18"/>
                        </w:rPr>
                        <w:t xml:space="preserve"> </w:t>
                      </w:r>
                      <w:r>
                        <w:rPr>
                          <w:rFonts w:ascii="Calibri" w:hAnsi="Calibri"/>
                          <w:color w:val="222222"/>
                          <w:sz w:val="18"/>
                          <w:szCs w:val="18"/>
                          <w:lang w:val="en"/>
                        </w:rPr>
                        <w:t>Retai</w:t>
                      </w:r>
                      <w:r w:rsidRPr="0098217D">
                        <w:rPr>
                          <w:rFonts w:ascii="Calibri" w:hAnsi="Calibri"/>
                          <w:color w:val="222222"/>
                          <w:sz w:val="18"/>
                          <w:szCs w:val="18"/>
                          <w:lang w:val="en"/>
                        </w:rPr>
                        <w:t xml:space="preserve">n the existing </w:t>
                      </w:r>
                      <w:r w:rsidRPr="009D2B2C">
                        <w:rPr>
                          <w:rFonts w:ascii="Calibri" w:hAnsi="Calibri" w:cs="Calibri"/>
                          <w:b/>
                          <w:color w:val="5E9629"/>
                          <w:sz w:val="18"/>
                          <w:szCs w:val="18"/>
                        </w:rPr>
                        <w:t>motorsport racing track</w:t>
                      </w:r>
                      <w:r w:rsidRPr="0098217D">
                        <w:rPr>
                          <w:rFonts w:ascii="Calibri" w:hAnsi="Calibri"/>
                          <w:color w:val="222222"/>
                          <w:sz w:val="18"/>
                          <w:szCs w:val="18"/>
                          <w:lang w:val="en"/>
                        </w:rPr>
                        <w:t xml:space="preserve"> </w:t>
                      </w:r>
                      <w:r>
                        <w:rPr>
                          <w:rFonts w:ascii="Calibri" w:hAnsi="Calibri"/>
                          <w:color w:val="222222"/>
                          <w:sz w:val="18"/>
                          <w:szCs w:val="18"/>
                          <w:lang w:val="en"/>
                        </w:rPr>
                        <w:t xml:space="preserve">to support a </w:t>
                      </w:r>
                      <w:r w:rsidRPr="0098217D">
                        <w:rPr>
                          <w:rFonts w:ascii="Calibri" w:hAnsi="Calibri"/>
                          <w:color w:val="222222"/>
                          <w:sz w:val="18"/>
                          <w:szCs w:val="18"/>
                          <w:lang w:val="en"/>
                        </w:rPr>
                        <w:t>diverse range of activities such as bike riding, rollerblading and pedal prix</w:t>
                      </w:r>
                      <w:r>
                        <w:rPr>
                          <w:rFonts w:ascii="Calibri" w:hAnsi="Calibri"/>
                          <w:color w:val="222222"/>
                          <w:sz w:val="18"/>
                          <w:szCs w:val="18"/>
                          <w:lang w:val="en"/>
                        </w:rPr>
                        <w:t>. (RS2) Event space shown as:</w:t>
                      </w:r>
                    </w:p>
                    <w:p w:rsidR="00E33076" w:rsidRDefault="00E33076" w:rsidP="003D56C9">
                      <w:pPr>
                        <w:spacing w:after="0" w:line="240" w:lineRule="auto"/>
                        <w:jc w:val="both"/>
                        <w:rPr>
                          <w:rFonts w:ascii="Calibri" w:hAnsi="Calibri"/>
                          <w:color w:val="222222"/>
                          <w:sz w:val="18"/>
                          <w:szCs w:val="18"/>
                          <w:lang w:val="en"/>
                        </w:rPr>
                      </w:pPr>
                    </w:p>
                    <w:p w:rsidR="00E33076" w:rsidRDefault="00E33076" w:rsidP="003D56C9">
                      <w:pPr>
                        <w:spacing w:after="60" w:line="240" w:lineRule="auto"/>
                        <w:jc w:val="both"/>
                        <w:rPr>
                          <w:rFonts w:ascii="Calibri" w:hAnsi="Calibri" w:cs="Calibri"/>
                          <w:sz w:val="18"/>
                          <w:szCs w:val="18"/>
                        </w:rPr>
                      </w:pPr>
                    </w:p>
                    <w:p w:rsidR="00E33076" w:rsidRDefault="00E33076" w:rsidP="003D56C9">
                      <w:pPr>
                        <w:spacing w:after="60" w:line="240" w:lineRule="auto"/>
                        <w:jc w:val="both"/>
                        <w:rPr>
                          <w:rFonts w:ascii="Calibri" w:hAnsi="Calibri" w:cs="Calibri"/>
                          <w:sz w:val="18"/>
                          <w:szCs w:val="18"/>
                        </w:rPr>
                      </w:pPr>
                      <w:r>
                        <w:rPr>
                          <w:rFonts w:ascii="Calibri" w:hAnsi="Calibri" w:cs="Calibri"/>
                          <w:sz w:val="18"/>
                          <w:szCs w:val="18"/>
                        </w:rPr>
                        <w:t xml:space="preserve">1.3.10 </w:t>
                      </w:r>
                      <w:r>
                        <w:rPr>
                          <w:rFonts w:ascii="Calibri" w:hAnsi="Calibri" w:cs="Calibri"/>
                          <w:noProof/>
                          <w:sz w:val="18"/>
                          <w:szCs w:val="18"/>
                          <w:lang w:eastAsia="en-AU"/>
                        </w:rPr>
                        <w:t>U</w:t>
                      </w:r>
                      <w:r w:rsidRPr="00182289">
                        <w:rPr>
                          <w:rFonts w:ascii="Calibri" w:hAnsi="Calibri" w:cs="Calibri"/>
                          <w:noProof/>
                          <w:sz w:val="18"/>
                          <w:szCs w:val="18"/>
                          <w:lang w:eastAsia="en-AU"/>
                        </w:rPr>
                        <w:t xml:space="preserve">pgrade regional sports areas </w:t>
                      </w:r>
                      <w:r>
                        <w:rPr>
                          <w:rFonts w:ascii="Calibri" w:hAnsi="Calibri" w:cs="Calibri"/>
                          <w:noProof/>
                          <w:sz w:val="18"/>
                          <w:szCs w:val="18"/>
                          <w:lang w:eastAsia="en-AU"/>
                        </w:rPr>
                        <w:t xml:space="preserve">to contain </w:t>
                      </w:r>
                      <w:r w:rsidRPr="009D2B2C">
                        <w:rPr>
                          <w:rFonts w:ascii="Calibri" w:hAnsi="Calibri" w:cs="Calibri"/>
                          <w:b/>
                          <w:color w:val="5E9629"/>
                          <w:sz w:val="18"/>
                          <w:szCs w:val="18"/>
                        </w:rPr>
                        <w:t>flexible spaces and multi-use facilities</w:t>
                      </w:r>
                      <w:r w:rsidRPr="00182289">
                        <w:rPr>
                          <w:rFonts w:ascii="Calibri" w:hAnsi="Calibri" w:cs="Calibri"/>
                          <w:noProof/>
                          <w:sz w:val="18"/>
                          <w:szCs w:val="18"/>
                          <w:lang w:eastAsia="en-AU"/>
                        </w:rPr>
                        <w:t xml:space="preserve">. </w:t>
                      </w:r>
                      <w:r>
                        <w:rPr>
                          <w:rFonts w:ascii="Calibri" w:hAnsi="Calibri" w:cs="Calibri"/>
                          <w:noProof/>
                          <w:sz w:val="18"/>
                          <w:szCs w:val="18"/>
                          <w:lang w:eastAsia="en-AU"/>
                        </w:rPr>
                        <w:t xml:space="preserve"> Provide appropriate lighting of the premuim field and playing fields to support the extended hours of use for community recreation and sport. </w:t>
                      </w:r>
                      <w:r w:rsidRPr="00182289">
                        <w:rPr>
                          <w:rFonts w:ascii="Calibri" w:hAnsi="Calibri" w:cs="Calibri"/>
                          <w:noProof/>
                          <w:sz w:val="18"/>
                          <w:szCs w:val="18"/>
                          <w:lang w:eastAsia="en-AU"/>
                        </w:rPr>
                        <w:t>(</w:t>
                      </w:r>
                      <w:r>
                        <w:rPr>
                          <w:rFonts w:ascii="Calibri" w:hAnsi="Calibri" w:cs="Calibri"/>
                          <w:noProof/>
                          <w:sz w:val="18"/>
                          <w:szCs w:val="18"/>
                          <w:lang w:eastAsia="en-AU"/>
                        </w:rPr>
                        <w:t xml:space="preserve">RP17, </w:t>
                      </w:r>
                      <w:r w:rsidRPr="00182289">
                        <w:rPr>
                          <w:rFonts w:ascii="Calibri" w:hAnsi="Calibri" w:cs="Calibri"/>
                          <w:noProof/>
                          <w:sz w:val="18"/>
                          <w:szCs w:val="18"/>
                          <w:lang w:eastAsia="en-AU"/>
                        </w:rPr>
                        <w:t>RP21)</w:t>
                      </w:r>
                    </w:p>
                    <w:p w:rsidR="00E33076" w:rsidRDefault="00E33076" w:rsidP="003D56C9">
                      <w:pPr>
                        <w:tabs>
                          <w:tab w:val="left" w:pos="4287"/>
                          <w:tab w:val="center" w:pos="11367"/>
                        </w:tabs>
                        <w:spacing w:after="60" w:line="240" w:lineRule="auto"/>
                        <w:jc w:val="both"/>
                        <w:rPr>
                          <w:rFonts w:ascii="Calibri" w:hAnsi="Calibri" w:cs="Calibri"/>
                          <w:noProof/>
                          <w:sz w:val="18"/>
                          <w:szCs w:val="18"/>
                          <w:lang w:eastAsia="en-AU"/>
                        </w:rPr>
                      </w:pPr>
                      <w:r>
                        <w:rPr>
                          <w:rFonts w:ascii="Calibri" w:hAnsi="Calibri" w:cs="Calibri"/>
                          <w:sz w:val="18"/>
                          <w:szCs w:val="18"/>
                        </w:rPr>
                        <w:t xml:space="preserve">1.3.11 </w:t>
                      </w:r>
                      <w:r>
                        <w:rPr>
                          <w:rFonts w:ascii="Calibri" w:hAnsi="Calibri" w:cs="Calibri"/>
                          <w:noProof/>
                          <w:sz w:val="18"/>
                          <w:szCs w:val="18"/>
                          <w:lang w:eastAsia="en-AU"/>
                        </w:rPr>
                        <w:t>Manage</w:t>
                      </w:r>
                      <w:r w:rsidRPr="00182289">
                        <w:rPr>
                          <w:rFonts w:ascii="Calibri" w:hAnsi="Calibri" w:cs="Calibri"/>
                          <w:noProof/>
                          <w:sz w:val="18"/>
                          <w:szCs w:val="18"/>
                          <w:lang w:eastAsia="en-AU"/>
                        </w:rPr>
                        <w:t xml:space="preserve"> the </w:t>
                      </w:r>
                      <w:r w:rsidRPr="009D2B2C">
                        <w:rPr>
                          <w:rFonts w:ascii="Calibri" w:hAnsi="Calibri" w:cs="Calibri"/>
                          <w:b/>
                          <w:color w:val="5E9629"/>
                          <w:sz w:val="18"/>
                          <w:szCs w:val="18"/>
                        </w:rPr>
                        <w:t>Park Lands Trail</w:t>
                      </w:r>
                      <w:r w:rsidRPr="00182289">
                        <w:rPr>
                          <w:rFonts w:ascii="Calibri" w:hAnsi="Calibri" w:cs="Calibri"/>
                          <w:noProof/>
                          <w:sz w:val="18"/>
                          <w:szCs w:val="18"/>
                          <w:lang w:eastAsia="en-AU"/>
                        </w:rPr>
                        <w:t xml:space="preserve"> </w:t>
                      </w:r>
                      <w:r>
                        <w:rPr>
                          <w:rFonts w:ascii="Calibri" w:hAnsi="Calibri" w:cs="Calibri"/>
                          <w:noProof/>
                          <w:sz w:val="18"/>
                          <w:szCs w:val="18"/>
                          <w:lang w:eastAsia="en-AU"/>
                        </w:rPr>
                        <w:t xml:space="preserve">and support the trail </w:t>
                      </w:r>
                      <w:r w:rsidRPr="00182289">
                        <w:rPr>
                          <w:rFonts w:ascii="Calibri" w:hAnsi="Calibri" w:cs="Calibri"/>
                          <w:noProof/>
                          <w:sz w:val="18"/>
                          <w:szCs w:val="18"/>
                          <w:lang w:eastAsia="en-AU"/>
                        </w:rPr>
                        <w:t xml:space="preserve">with </w:t>
                      </w:r>
                      <w:r>
                        <w:rPr>
                          <w:rFonts w:ascii="Calibri" w:hAnsi="Calibri" w:cs="Calibri"/>
                          <w:noProof/>
                          <w:sz w:val="18"/>
                          <w:szCs w:val="18"/>
                          <w:lang w:eastAsia="en-AU"/>
                        </w:rPr>
                        <w:t xml:space="preserve">lighting, </w:t>
                      </w:r>
                      <w:r w:rsidRPr="00182289">
                        <w:rPr>
                          <w:rFonts w:ascii="Calibri" w:hAnsi="Calibri" w:cs="Calibri"/>
                          <w:noProof/>
                          <w:sz w:val="18"/>
                          <w:szCs w:val="18"/>
                          <w:lang w:eastAsia="en-AU"/>
                        </w:rPr>
                        <w:t>facilities and signage.(RP10</w:t>
                      </w:r>
                      <w:r>
                        <w:rPr>
                          <w:rFonts w:ascii="Calibri" w:hAnsi="Calibri" w:cs="Calibri"/>
                          <w:noProof/>
                          <w:sz w:val="18"/>
                          <w:szCs w:val="18"/>
                          <w:lang w:eastAsia="en-AU"/>
                        </w:rPr>
                        <w:t>, RP11, PLPP3</w:t>
                      </w:r>
                      <w:r w:rsidRPr="00182289">
                        <w:rPr>
                          <w:rFonts w:ascii="Calibri" w:hAnsi="Calibri" w:cs="Calibri"/>
                          <w:noProof/>
                          <w:sz w:val="18"/>
                          <w:szCs w:val="18"/>
                          <w:lang w:eastAsia="en-AU"/>
                        </w:rPr>
                        <w:t>)</w:t>
                      </w:r>
                      <w:r>
                        <w:rPr>
                          <w:rFonts w:ascii="Calibri" w:hAnsi="Calibri" w:cs="Calibri"/>
                          <w:noProof/>
                          <w:sz w:val="18"/>
                          <w:szCs w:val="18"/>
                          <w:lang w:eastAsia="en-AU"/>
                        </w:rPr>
                        <w:t xml:space="preserve"> Park Lands Trail shown as:</w:t>
                      </w:r>
                    </w:p>
                    <w:p w:rsidR="00E33076" w:rsidRPr="0098217D" w:rsidRDefault="00E33076" w:rsidP="003D56C9">
                      <w:pPr>
                        <w:tabs>
                          <w:tab w:val="left" w:pos="4287"/>
                          <w:tab w:val="center" w:pos="11367"/>
                        </w:tabs>
                        <w:spacing w:after="60" w:line="240" w:lineRule="auto"/>
                        <w:jc w:val="both"/>
                        <w:rPr>
                          <w:rFonts w:ascii="Calibri" w:hAnsi="Calibri" w:cs="Calibri"/>
                          <w:noProof/>
                          <w:sz w:val="18"/>
                          <w:szCs w:val="18"/>
                          <w:lang w:eastAsia="en-AU"/>
                        </w:rPr>
                      </w:pPr>
                    </w:p>
                    <w:p w:rsidR="00E33076" w:rsidRDefault="00E33076" w:rsidP="00904DC8">
                      <w:pPr>
                        <w:spacing w:before="120" w:after="0"/>
                        <w:jc w:val="both"/>
                        <w:rPr>
                          <w:rFonts w:ascii="Calibri" w:hAnsi="Calibri" w:cs="Calibri"/>
                          <w:sz w:val="18"/>
                          <w:szCs w:val="18"/>
                        </w:rPr>
                      </w:pPr>
                      <w:r>
                        <w:rPr>
                          <w:rFonts w:ascii="Calibri" w:hAnsi="Calibri" w:cs="Calibri"/>
                          <w:sz w:val="18"/>
                          <w:szCs w:val="18"/>
                        </w:rPr>
                        <w:t xml:space="preserve">1.3.12 </w:t>
                      </w:r>
                      <w:r w:rsidRPr="002B3835">
                        <w:rPr>
                          <w:rFonts w:ascii="Calibri" w:hAnsi="Calibri" w:cs="Calibri"/>
                          <w:b/>
                          <w:color w:val="5E9629"/>
                          <w:sz w:val="18"/>
                          <w:szCs w:val="18"/>
                        </w:rPr>
                        <w:t>Lighting</w:t>
                      </w:r>
                      <w:r>
                        <w:rPr>
                          <w:rFonts w:ascii="Calibri" w:hAnsi="Calibri" w:cs="Calibri"/>
                          <w:sz w:val="18"/>
                          <w:szCs w:val="18"/>
                        </w:rPr>
                        <w:t xml:space="preserve"> should support the safe movement of pedestrians throughout the Park.</w:t>
                      </w:r>
                      <w:r w:rsidRPr="007C4B9D">
                        <w:rPr>
                          <w:rFonts w:ascii="Calibri" w:hAnsi="Calibri" w:cs="Calibri"/>
                          <w:sz w:val="18"/>
                          <w:szCs w:val="18"/>
                        </w:rPr>
                        <w:t xml:space="preserve"> </w:t>
                      </w:r>
                      <w:r>
                        <w:rPr>
                          <w:rFonts w:ascii="Calibri" w:hAnsi="Calibri" w:cs="Calibri"/>
                          <w:sz w:val="18"/>
                          <w:szCs w:val="18"/>
                        </w:rPr>
                        <w:t>(</w:t>
                      </w:r>
                      <w:proofErr w:type="spellStart"/>
                      <w:r>
                        <w:rPr>
                          <w:rFonts w:ascii="Calibri" w:hAnsi="Calibri" w:cs="Calibri"/>
                          <w:sz w:val="18"/>
                          <w:szCs w:val="18"/>
                        </w:rPr>
                        <w:t>R9</w:t>
                      </w:r>
                      <w:proofErr w:type="spellEnd"/>
                      <w:r>
                        <w:rPr>
                          <w:rFonts w:ascii="Calibri" w:hAnsi="Calibri" w:cs="Calibri"/>
                          <w:sz w:val="18"/>
                          <w:szCs w:val="18"/>
                        </w:rPr>
                        <w:t>)</w:t>
                      </w:r>
                    </w:p>
                    <w:p w:rsidR="00E33076" w:rsidRDefault="00E33076" w:rsidP="00904DC8">
                      <w:pPr>
                        <w:spacing w:before="60" w:after="0"/>
                        <w:jc w:val="both"/>
                        <w:rPr>
                          <w:rFonts w:ascii="Calibri" w:hAnsi="Calibri" w:cs="Calibri"/>
                          <w:sz w:val="18"/>
                          <w:szCs w:val="18"/>
                        </w:rPr>
                      </w:pPr>
                      <w:r>
                        <w:rPr>
                          <w:rFonts w:ascii="Calibri" w:hAnsi="Calibri" w:cs="Calibri"/>
                          <w:sz w:val="18"/>
                          <w:szCs w:val="18"/>
                        </w:rPr>
                        <w:t xml:space="preserve">1.3.13 Ensure that </w:t>
                      </w:r>
                      <w:r w:rsidRPr="002B3835">
                        <w:rPr>
                          <w:rFonts w:ascii="Calibri" w:hAnsi="Calibri" w:cs="Calibri"/>
                          <w:b/>
                          <w:color w:val="5E9629"/>
                          <w:sz w:val="18"/>
                          <w:szCs w:val="18"/>
                        </w:rPr>
                        <w:t>CPTED principles</w:t>
                      </w:r>
                      <w:r>
                        <w:rPr>
                          <w:rFonts w:ascii="Calibri" w:hAnsi="Calibri" w:cs="Calibri"/>
                          <w:sz w:val="18"/>
                          <w:szCs w:val="18"/>
                        </w:rPr>
                        <w:t xml:space="preserve"> are taken into consideration, whereby sightlines are supported through vegetation management. (</w:t>
                      </w:r>
                      <w:proofErr w:type="spellStart"/>
                      <w:r>
                        <w:rPr>
                          <w:rFonts w:ascii="Calibri" w:hAnsi="Calibri" w:cs="Calibri"/>
                          <w:sz w:val="18"/>
                          <w:szCs w:val="18"/>
                        </w:rPr>
                        <w:t>R9</w:t>
                      </w:r>
                      <w:proofErr w:type="spellEnd"/>
                      <w:r>
                        <w:rPr>
                          <w:rFonts w:ascii="Calibri" w:hAnsi="Calibri" w:cs="Calibri"/>
                          <w:sz w:val="18"/>
                          <w:szCs w:val="18"/>
                        </w:rPr>
                        <w:t>)</w:t>
                      </w:r>
                    </w:p>
                    <w:p w:rsidR="00E33076" w:rsidRPr="00E33076" w:rsidRDefault="00E33076" w:rsidP="00E33076">
                      <w:pPr>
                        <w:jc w:val="both"/>
                        <w:rPr>
                          <w:rFonts w:ascii="Calibri" w:hAnsi="Calibri" w:cs="Calibri"/>
                          <w:sz w:val="18"/>
                          <w:szCs w:val="18"/>
                        </w:rPr>
                      </w:pPr>
                      <w:r>
                        <w:rPr>
                          <w:rFonts w:ascii="Calibri" w:hAnsi="Calibri" w:cs="Calibri"/>
                          <w:sz w:val="18"/>
                          <w:szCs w:val="18"/>
                        </w:rPr>
                        <w:t xml:space="preserve">1.3.14 </w:t>
                      </w:r>
                      <w:r w:rsidRPr="00E33076">
                        <w:rPr>
                          <w:rFonts w:ascii="Calibri" w:hAnsi="Calibri" w:cs="Calibri"/>
                          <w:sz w:val="18"/>
                          <w:szCs w:val="18"/>
                        </w:rPr>
                        <w:t xml:space="preserve">Retain, conserve and pursue </w:t>
                      </w:r>
                      <w:r w:rsidRPr="00E33076">
                        <w:rPr>
                          <w:rFonts w:ascii="Calibri" w:hAnsi="Calibri" w:cs="Calibri"/>
                          <w:b/>
                          <w:color w:val="5E9629"/>
                          <w:sz w:val="18"/>
                          <w:szCs w:val="18"/>
                        </w:rPr>
                        <w:t>Local Heritage Listing</w:t>
                      </w:r>
                      <w:r>
                        <w:rPr>
                          <w:rFonts w:ascii="Calibri" w:hAnsi="Calibri" w:cs="Calibri"/>
                          <w:sz w:val="18"/>
                          <w:szCs w:val="18"/>
                        </w:rPr>
                        <w:t xml:space="preserve"> of the B</w:t>
                      </w:r>
                      <w:r w:rsidRPr="00E33076">
                        <w:rPr>
                          <w:rFonts w:ascii="Calibri" w:hAnsi="Calibri" w:cs="Calibri"/>
                          <w:sz w:val="18"/>
                          <w:szCs w:val="18"/>
                        </w:rPr>
                        <w:t>onython Park Benchmark (</w:t>
                      </w:r>
                      <w:proofErr w:type="spellStart"/>
                      <w:r w:rsidRPr="00E33076">
                        <w:rPr>
                          <w:rFonts w:ascii="Calibri" w:hAnsi="Calibri" w:cs="Calibri"/>
                          <w:sz w:val="18"/>
                          <w:szCs w:val="18"/>
                        </w:rPr>
                        <w:t>Cnr</w:t>
                      </w:r>
                      <w:proofErr w:type="spellEnd"/>
                      <w:r w:rsidRPr="00E33076">
                        <w:rPr>
                          <w:rFonts w:ascii="Calibri" w:hAnsi="Calibri" w:cs="Calibri"/>
                          <w:sz w:val="18"/>
                          <w:szCs w:val="18"/>
                        </w:rPr>
                        <w:t xml:space="preserve"> </w:t>
                      </w:r>
                      <w:proofErr w:type="spellStart"/>
                      <w:r w:rsidRPr="00E33076">
                        <w:rPr>
                          <w:rFonts w:ascii="Calibri" w:hAnsi="Calibri" w:cs="Calibri"/>
                          <w:sz w:val="18"/>
                          <w:szCs w:val="18"/>
                        </w:rPr>
                        <w:t>Brittania</w:t>
                      </w:r>
                      <w:proofErr w:type="spellEnd"/>
                      <w:r w:rsidRPr="00E33076">
                        <w:rPr>
                          <w:rFonts w:ascii="Calibri" w:hAnsi="Calibri" w:cs="Calibri"/>
                          <w:sz w:val="18"/>
                          <w:szCs w:val="18"/>
                        </w:rPr>
                        <w:t xml:space="preserve"> Roun</w:t>
                      </w:r>
                      <w:r>
                        <w:rPr>
                          <w:rFonts w:ascii="Calibri" w:hAnsi="Calibri" w:cs="Calibri"/>
                          <w:sz w:val="18"/>
                          <w:szCs w:val="18"/>
                        </w:rPr>
                        <w:t>d</w:t>
                      </w:r>
                      <w:r w:rsidRPr="00E33076">
                        <w:rPr>
                          <w:rFonts w:ascii="Calibri" w:hAnsi="Calibri" w:cs="Calibri"/>
                          <w:sz w:val="18"/>
                          <w:szCs w:val="18"/>
                        </w:rPr>
                        <w:t>about)</w:t>
                      </w:r>
                      <w:r>
                        <w:rPr>
                          <w:rFonts w:ascii="Calibri" w:hAnsi="Calibri" w:cs="Calibri"/>
                          <w:sz w:val="18"/>
                          <w:szCs w:val="18"/>
                        </w:rPr>
                        <w:t>.</w:t>
                      </w:r>
                    </w:p>
                  </w:txbxContent>
                </v:textbox>
              </v:shape>
            </w:pict>
          </mc:Fallback>
        </mc:AlternateContent>
      </w:r>
      <w:r w:rsidR="003D56C9">
        <w:rPr>
          <w:noProof/>
          <w:lang w:eastAsia="en-AU"/>
        </w:rPr>
        <w:drawing>
          <wp:anchor distT="0" distB="0" distL="114300" distR="114300" simplePos="0" relativeHeight="252093440" behindDoc="0" locked="0" layoutInCell="1" allowOverlap="1" wp14:anchorId="6ED0C488" wp14:editId="5A10969E">
            <wp:simplePos x="0" y="0"/>
            <wp:positionH relativeFrom="column">
              <wp:posOffset>4794885</wp:posOffset>
            </wp:positionH>
            <wp:positionV relativeFrom="paragraph">
              <wp:posOffset>83820</wp:posOffset>
            </wp:positionV>
            <wp:extent cx="5114925" cy="8375650"/>
            <wp:effectExtent l="0" t="0" r="9525" b="635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114925" cy="8375650"/>
                    </a:xfrm>
                    <a:prstGeom prst="rect">
                      <a:avLst/>
                    </a:prstGeom>
                  </pic:spPr>
                </pic:pic>
              </a:graphicData>
            </a:graphic>
            <wp14:sizeRelH relativeFrom="page">
              <wp14:pctWidth>0</wp14:pctWidth>
            </wp14:sizeRelH>
            <wp14:sizeRelV relativeFrom="page">
              <wp14:pctHeight>0</wp14:pctHeight>
            </wp14:sizeRelV>
          </wp:anchor>
        </w:drawing>
      </w:r>
      <w:r w:rsidR="00D1736C">
        <w:rPr>
          <w:rFonts w:ascii="Calibri" w:hAnsi="Calibri"/>
          <w:b/>
          <w:color w:val="5E9629"/>
          <w:sz w:val="28"/>
          <w:szCs w:val="28"/>
        </w:rPr>
        <w:t>1</w:t>
      </w:r>
      <w:r w:rsidR="00CB0298" w:rsidRPr="00EF5A55">
        <w:rPr>
          <w:rFonts w:ascii="Calibri" w:hAnsi="Calibri"/>
          <w:b/>
          <w:color w:val="5E9629"/>
          <w:sz w:val="28"/>
          <w:szCs w:val="28"/>
        </w:rPr>
        <w:t xml:space="preserve">.3 </w:t>
      </w:r>
      <w:r w:rsidR="00CB0298">
        <w:rPr>
          <w:rFonts w:ascii="Calibri" w:hAnsi="Calibri"/>
          <w:b/>
          <w:color w:val="5E9629"/>
          <w:sz w:val="28"/>
          <w:szCs w:val="28"/>
        </w:rPr>
        <w:tab/>
      </w:r>
      <w:r w:rsidR="00CB0298" w:rsidRPr="00EF5A55">
        <w:rPr>
          <w:rFonts w:ascii="Calibri" w:hAnsi="Calibri"/>
          <w:b/>
          <w:color w:val="5E9629"/>
          <w:sz w:val="28"/>
          <w:szCs w:val="28"/>
        </w:rPr>
        <w:t>Management Directions</w:t>
      </w:r>
      <w:r w:rsidR="00295DAE">
        <w:rPr>
          <w:rFonts w:ascii="Calibri" w:hAnsi="Calibri"/>
          <w:b/>
          <w:color w:val="5E9629"/>
          <w:sz w:val="28"/>
          <w:szCs w:val="28"/>
        </w:rPr>
        <w:t xml:space="preserve"> </w:t>
      </w:r>
    </w:p>
    <w:p w:rsidR="00CB0298" w:rsidRDefault="00CB0298" w:rsidP="00CB0298">
      <w:pPr>
        <w:tabs>
          <w:tab w:val="left" w:pos="4287"/>
          <w:tab w:val="center" w:pos="11367"/>
        </w:tabs>
        <w:ind w:left="360"/>
        <w:jc w:val="both"/>
        <w:rPr>
          <w:rFonts w:ascii="Calibri" w:hAnsi="Calibri" w:cs="Calibri"/>
          <w:b/>
          <w:noProof/>
          <w:sz w:val="20"/>
          <w:szCs w:val="20"/>
          <w:lang w:eastAsia="en-AU"/>
        </w:rPr>
      </w:pPr>
      <w:r w:rsidRPr="00121B03">
        <w:rPr>
          <w:rFonts w:ascii="Calibri" w:hAnsi="Calibri" w:cs="Calibri"/>
          <w:noProof/>
          <w:sz w:val="20"/>
          <w:szCs w:val="20"/>
          <w:lang w:eastAsia="en-AU"/>
        </w:rPr>
        <mc:AlternateContent>
          <mc:Choice Requires="wps">
            <w:drawing>
              <wp:anchor distT="0" distB="0" distL="114300" distR="114300" simplePos="0" relativeHeight="251906048" behindDoc="0" locked="0" layoutInCell="1" allowOverlap="1" wp14:anchorId="3CB5E6B8" wp14:editId="2961009B">
                <wp:simplePos x="0" y="0"/>
                <wp:positionH relativeFrom="column">
                  <wp:posOffset>3105150</wp:posOffset>
                </wp:positionH>
                <wp:positionV relativeFrom="paragraph">
                  <wp:posOffset>3110865</wp:posOffset>
                </wp:positionV>
                <wp:extent cx="31750" cy="8255"/>
                <wp:effectExtent l="0" t="0" r="6350" b="0"/>
                <wp:wrapNone/>
                <wp:docPr id="4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8255"/>
                        </a:xfrm>
                        <a:custGeom>
                          <a:avLst/>
                          <a:gdLst>
                            <a:gd name="T0" fmla="*/ 0 w 50"/>
                            <a:gd name="T1" fmla="*/ 13 h 13"/>
                            <a:gd name="T2" fmla="*/ 50 w 50"/>
                            <a:gd name="T3" fmla="*/ 0 h 13"/>
                            <a:gd name="T4" fmla="*/ 0 w 50"/>
                            <a:gd name="T5" fmla="*/ 13 h 13"/>
                          </a:gdLst>
                          <a:ahLst/>
                          <a:cxnLst>
                            <a:cxn ang="0">
                              <a:pos x="T0" y="T1"/>
                            </a:cxn>
                            <a:cxn ang="0">
                              <a:pos x="T2" y="T3"/>
                            </a:cxn>
                            <a:cxn ang="0">
                              <a:pos x="T4" y="T5"/>
                            </a:cxn>
                          </a:cxnLst>
                          <a:rect l="0" t="0" r="r" b="b"/>
                          <a:pathLst>
                            <a:path w="50" h="13">
                              <a:moveTo>
                                <a:pt x="0" y="13"/>
                              </a:moveTo>
                              <a:cubicBezTo>
                                <a:pt x="17" y="9"/>
                                <a:pt x="50" y="0"/>
                                <a:pt x="50" y="0"/>
                              </a:cubicBezTo>
                              <a:cubicBezTo>
                                <a:pt x="50" y="0"/>
                                <a:pt x="17" y="9"/>
                                <a:pt x="0" y="1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 o:spid="_x0000_s1026" style="position:absolute;margin-left:244.5pt;margin-top:244.95pt;width:2.5pt;height:.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" path="m,13c17,9,50,,50,,50,,17,9,,13xe">
                <v:path arrowok="t" o:connecttype="custom" o:connectlocs="0,8255;31750,0;0,8255" o:connectangles="0,0,0"/>
              </v:shape>
            </w:pict>
          </mc:Fallback>
        </mc:AlternateContent>
      </w:r>
    </w:p>
    <w:p w:rsidR="00CB0298" w:rsidRDefault="00CB0298" w:rsidP="00CB0298">
      <w:pPr>
        <w:tabs>
          <w:tab w:val="left" w:pos="4287"/>
          <w:tab w:val="center" w:pos="11367"/>
        </w:tabs>
        <w:ind w:left="360"/>
        <w:jc w:val="both"/>
        <w:rPr>
          <w:rFonts w:ascii="Calibri" w:hAnsi="Calibri" w:cs="Calibri"/>
          <w:b/>
          <w:noProof/>
          <w:sz w:val="20"/>
          <w:szCs w:val="20"/>
          <w:lang w:eastAsia="en-AU"/>
        </w:rPr>
      </w:pPr>
    </w:p>
    <w:p w:rsidR="00CB0298" w:rsidRPr="00383074" w:rsidRDefault="00E33076" w:rsidP="00CB0298">
      <w:pPr>
        <w:tabs>
          <w:tab w:val="left" w:pos="4287"/>
          <w:tab w:val="center" w:pos="11367"/>
        </w:tabs>
        <w:ind w:left="360"/>
        <w:rPr>
          <w:rFonts w:ascii="Calibri" w:hAnsi="Calibri" w:cs="Calibri"/>
          <w:szCs w:val="24"/>
        </w:rPr>
        <w:sectPr w:rsidR="00CB0298" w:rsidRPr="00383074" w:rsidSect="00E21A88">
          <w:headerReference w:type="default" r:id="rId15"/>
          <w:footerReference w:type="default" r:id="rId16"/>
          <w:pgSz w:w="23814" w:h="16839" w:orient="landscape" w:code="8"/>
          <w:pgMar w:top="720" w:right="720" w:bottom="720" w:left="720" w:header="708" w:footer="708" w:gutter="0"/>
          <w:cols w:space="708"/>
          <w:docGrid w:linePitch="360"/>
        </w:sectPr>
      </w:pPr>
      <w:r>
        <w:rPr>
          <w:rFonts w:ascii="Calibri" w:hAnsi="Calibri"/>
          <w:b/>
          <w:noProof/>
          <w:lang w:eastAsia="en-AU"/>
        </w:rPr>
        <mc:AlternateContent>
          <mc:Choice Requires="wps">
            <w:drawing>
              <wp:anchor distT="0" distB="0" distL="114300" distR="114300" simplePos="0" relativeHeight="252099584" behindDoc="0" locked="0" layoutInCell="1" allowOverlap="1" wp14:anchorId="316BDDC7" wp14:editId="1227DA3C">
                <wp:simplePos x="0" y="0"/>
                <wp:positionH relativeFrom="column">
                  <wp:posOffset>10020300</wp:posOffset>
                </wp:positionH>
                <wp:positionV relativeFrom="paragraph">
                  <wp:posOffset>7141210</wp:posOffset>
                </wp:positionV>
                <wp:extent cx="4152900" cy="985520"/>
                <wp:effectExtent l="0" t="0" r="19050" b="24130"/>
                <wp:wrapNone/>
                <wp:docPr id="1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985520"/>
                        </a:xfrm>
                        <a:prstGeom prst="rect">
                          <a:avLst/>
                        </a:prstGeom>
                        <a:solidFill>
                          <a:srgbClr val="FFFFFF"/>
                        </a:solidFill>
                        <a:ln w="9525">
                          <a:solidFill>
                            <a:sysClr val="window" lastClr="FFFFFF">
                              <a:lumMod val="100000"/>
                              <a:lumOff val="0"/>
                            </a:sysClr>
                          </a:solidFill>
                          <a:miter lim="800000"/>
                          <a:headEnd/>
                          <a:tailEnd/>
                        </a:ln>
                      </wps:spPr>
                      <wps:txbx>
                        <w:txbxContent>
                          <w:p w:rsidR="00E33076" w:rsidRPr="00094DB5" w:rsidRDefault="00E33076" w:rsidP="0049482B">
                            <w:pPr>
                              <w:spacing w:after="60" w:line="240" w:lineRule="auto"/>
                              <w:rPr>
                                <w:rFonts w:ascii="Calibri" w:hAnsi="Calibri" w:cs="Calibri"/>
                                <w:b/>
                                <w:sz w:val="16"/>
                                <w:szCs w:val="16"/>
                              </w:rPr>
                            </w:pPr>
                            <w:r w:rsidRPr="00094DB5">
                              <w:rPr>
                                <w:rFonts w:ascii="Calibri" w:hAnsi="Calibri" w:cs="Calibri"/>
                                <w:b/>
                                <w:sz w:val="16"/>
                                <w:szCs w:val="16"/>
                              </w:rPr>
                              <w:t>References to Adelaide Park Lands Management Strategy:</w:t>
                            </w:r>
                          </w:p>
                          <w:p w:rsidR="00E33076" w:rsidRPr="00094DB5" w:rsidRDefault="00E33076" w:rsidP="0049482B">
                            <w:pPr>
                              <w:spacing w:after="0" w:line="240" w:lineRule="auto"/>
                              <w:rPr>
                                <w:rFonts w:ascii="Calibri" w:hAnsi="Calibri" w:cs="Calibri"/>
                                <w:sz w:val="16"/>
                                <w:szCs w:val="16"/>
                              </w:rPr>
                            </w:pPr>
                            <w:r w:rsidRPr="00094DB5">
                              <w:rPr>
                                <w:rFonts w:ascii="Calibri" w:hAnsi="Calibri" w:cs="Calibri"/>
                                <w:b/>
                                <w:sz w:val="16"/>
                                <w:szCs w:val="16"/>
                              </w:rPr>
                              <w:t>R</w:t>
                            </w:r>
                            <w:r w:rsidRPr="00094DB5">
                              <w:rPr>
                                <w:rFonts w:ascii="Calibri" w:hAnsi="Calibri" w:cs="Calibri"/>
                                <w:sz w:val="16"/>
                                <w:szCs w:val="16"/>
                              </w:rPr>
                              <w:t xml:space="preserve">     -    Recreation</w:t>
                            </w:r>
                            <w:r w:rsidRPr="00094DB5">
                              <w:rPr>
                                <w:rFonts w:ascii="Calibri" w:hAnsi="Calibri" w:cs="Calibri"/>
                                <w:sz w:val="16"/>
                                <w:szCs w:val="16"/>
                              </w:rPr>
                              <w:tab/>
                            </w:r>
                            <w:r w:rsidRPr="00094DB5">
                              <w:rPr>
                                <w:rFonts w:ascii="Calibri" w:hAnsi="Calibri" w:cs="Calibri"/>
                                <w:sz w:val="16"/>
                                <w:szCs w:val="16"/>
                              </w:rPr>
                              <w:tab/>
                            </w:r>
                            <w:proofErr w:type="gramStart"/>
                            <w:r w:rsidRPr="00094DB5">
                              <w:rPr>
                                <w:rFonts w:ascii="Calibri" w:hAnsi="Calibri" w:cs="Calibri"/>
                                <w:b/>
                                <w:sz w:val="16"/>
                                <w:szCs w:val="16"/>
                              </w:rPr>
                              <w:t>PLP</w:t>
                            </w:r>
                            <w:r w:rsidRPr="00094DB5">
                              <w:rPr>
                                <w:rFonts w:ascii="Calibri" w:hAnsi="Calibri" w:cs="Calibri"/>
                                <w:sz w:val="16"/>
                                <w:szCs w:val="16"/>
                              </w:rPr>
                              <w:t xml:space="preserve">  -</w:t>
                            </w:r>
                            <w:proofErr w:type="gramEnd"/>
                            <w:r w:rsidRPr="00094DB5">
                              <w:rPr>
                                <w:rFonts w:ascii="Calibri" w:hAnsi="Calibri" w:cs="Calibri"/>
                                <w:sz w:val="16"/>
                                <w:szCs w:val="16"/>
                              </w:rPr>
                              <w:t xml:space="preserve">    Park Lands Priority</w:t>
                            </w:r>
                          </w:p>
                          <w:p w:rsidR="00E33076" w:rsidRPr="00094DB5" w:rsidRDefault="00E33076" w:rsidP="0049482B">
                            <w:pPr>
                              <w:spacing w:after="0" w:line="240" w:lineRule="auto"/>
                              <w:rPr>
                                <w:rFonts w:ascii="Calibri" w:hAnsi="Calibri" w:cs="Calibri"/>
                                <w:sz w:val="16"/>
                                <w:szCs w:val="16"/>
                              </w:rPr>
                            </w:pPr>
                            <w:r w:rsidRPr="00094DB5">
                              <w:rPr>
                                <w:rFonts w:ascii="Calibri" w:hAnsi="Calibri" w:cs="Calibri"/>
                                <w:b/>
                                <w:sz w:val="16"/>
                                <w:szCs w:val="16"/>
                              </w:rPr>
                              <w:t>H</w:t>
                            </w:r>
                            <w:r w:rsidRPr="00094DB5">
                              <w:rPr>
                                <w:rFonts w:ascii="Calibri" w:hAnsi="Calibri" w:cs="Calibri"/>
                                <w:sz w:val="16"/>
                                <w:szCs w:val="16"/>
                              </w:rPr>
                              <w:t xml:space="preserve">     -    Heritage</w:t>
                            </w:r>
                            <w:r w:rsidRPr="00094DB5">
                              <w:rPr>
                                <w:rFonts w:ascii="Calibri" w:hAnsi="Calibri" w:cs="Calibri"/>
                                <w:sz w:val="16"/>
                                <w:szCs w:val="16"/>
                              </w:rPr>
                              <w:tab/>
                            </w:r>
                            <w:r w:rsidRPr="00094DB5">
                              <w:rPr>
                                <w:rFonts w:ascii="Calibri" w:hAnsi="Calibri" w:cs="Calibri"/>
                                <w:sz w:val="16"/>
                                <w:szCs w:val="16"/>
                              </w:rPr>
                              <w:tab/>
                            </w:r>
                            <w:r w:rsidRPr="00094DB5">
                              <w:rPr>
                                <w:rFonts w:ascii="Calibri" w:hAnsi="Calibri" w:cs="Calibri"/>
                                <w:b/>
                                <w:sz w:val="16"/>
                                <w:szCs w:val="16"/>
                              </w:rPr>
                              <w:t>S</w:t>
                            </w:r>
                            <w:r w:rsidRPr="00094DB5">
                              <w:rPr>
                                <w:rFonts w:ascii="Calibri" w:hAnsi="Calibri" w:cs="Calibri"/>
                                <w:sz w:val="16"/>
                                <w:szCs w:val="16"/>
                              </w:rPr>
                              <w:t xml:space="preserve">      -     Strategy </w:t>
                            </w:r>
                          </w:p>
                          <w:p w:rsidR="00E33076" w:rsidRPr="00094DB5" w:rsidRDefault="00E33076" w:rsidP="0049482B">
                            <w:pPr>
                              <w:spacing w:after="0" w:line="240" w:lineRule="auto"/>
                              <w:rPr>
                                <w:rFonts w:ascii="Calibri" w:hAnsi="Calibri" w:cs="Calibri"/>
                                <w:sz w:val="16"/>
                                <w:szCs w:val="16"/>
                              </w:rPr>
                            </w:pPr>
                            <w:r w:rsidRPr="00094DB5">
                              <w:rPr>
                                <w:rFonts w:ascii="Calibri" w:hAnsi="Calibri" w:cs="Calibri"/>
                                <w:b/>
                                <w:sz w:val="16"/>
                                <w:szCs w:val="16"/>
                              </w:rPr>
                              <w:t>L</w:t>
                            </w:r>
                            <w:r w:rsidRPr="00094DB5">
                              <w:rPr>
                                <w:rFonts w:ascii="Calibri" w:hAnsi="Calibri" w:cs="Calibri"/>
                                <w:sz w:val="16"/>
                                <w:szCs w:val="16"/>
                              </w:rPr>
                              <w:t xml:space="preserve">      -    Landscape</w:t>
                            </w:r>
                            <w:r w:rsidRPr="00094DB5">
                              <w:rPr>
                                <w:rFonts w:ascii="Calibri" w:hAnsi="Calibri" w:cs="Calibri"/>
                                <w:sz w:val="16"/>
                                <w:szCs w:val="16"/>
                              </w:rPr>
                              <w:tab/>
                            </w:r>
                            <w:r w:rsidRPr="00094DB5">
                              <w:rPr>
                                <w:rFonts w:ascii="Calibri" w:hAnsi="Calibri" w:cs="Calibri"/>
                                <w:sz w:val="16"/>
                                <w:szCs w:val="16"/>
                              </w:rPr>
                              <w:tab/>
                            </w:r>
                            <w:proofErr w:type="gramStart"/>
                            <w:r w:rsidRPr="00094DB5">
                              <w:rPr>
                                <w:rFonts w:ascii="Calibri" w:hAnsi="Calibri" w:cs="Calibri"/>
                                <w:b/>
                                <w:sz w:val="16"/>
                                <w:szCs w:val="16"/>
                              </w:rPr>
                              <w:t>MP</w:t>
                            </w:r>
                            <w:r w:rsidRPr="00094DB5">
                              <w:rPr>
                                <w:rFonts w:ascii="Calibri" w:hAnsi="Calibri" w:cs="Calibri"/>
                                <w:sz w:val="16"/>
                                <w:szCs w:val="16"/>
                              </w:rPr>
                              <w:t xml:space="preserve">  -</w:t>
                            </w:r>
                            <w:proofErr w:type="gramEnd"/>
                            <w:r w:rsidRPr="00094DB5">
                              <w:rPr>
                                <w:rFonts w:ascii="Calibri" w:hAnsi="Calibri" w:cs="Calibri"/>
                                <w:sz w:val="16"/>
                                <w:szCs w:val="16"/>
                              </w:rPr>
                              <w:t xml:space="preserve">     Management Principles and Strategies </w:t>
                            </w:r>
                          </w:p>
                          <w:p w:rsidR="00E33076" w:rsidRPr="00094DB5" w:rsidRDefault="00E33076" w:rsidP="0049482B">
                            <w:pPr>
                              <w:spacing w:after="60" w:line="240" w:lineRule="auto"/>
                              <w:rPr>
                                <w:rFonts w:ascii="Calibri" w:hAnsi="Calibri" w:cs="Calibri"/>
                                <w:sz w:val="16"/>
                                <w:szCs w:val="16"/>
                              </w:rPr>
                            </w:pPr>
                            <w:r w:rsidRPr="00094DB5">
                              <w:rPr>
                                <w:rFonts w:ascii="Calibri" w:hAnsi="Calibri" w:cs="Calibri"/>
                                <w:b/>
                                <w:sz w:val="16"/>
                                <w:szCs w:val="16"/>
                              </w:rPr>
                              <w:t>NS</w:t>
                            </w:r>
                            <w:r w:rsidRPr="00094DB5">
                              <w:rPr>
                                <w:rFonts w:ascii="Calibri" w:hAnsi="Calibri" w:cs="Calibri"/>
                                <w:sz w:val="16"/>
                                <w:szCs w:val="16"/>
                              </w:rPr>
                              <w:t xml:space="preserve">   -    Natural Systems</w:t>
                            </w:r>
                            <w:r w:rsidRPr="00094DB5">
                              <w:rPr>
                                <w:rFonts w:ascii="Calibri" w:hAnsi="Calibri" w:cs="Calibri"/>
                                <w:sz w:val="16"/>
                                <w:szCs w:val="16"/>
                              </w:rPr>
                              <w:tab/>
                              <w:t xml:space="preserve">2     -      Number refers to relevant strategy or principle   </w:t>
                            </w:r>
                          </w:p>
                          <w:p w:rsidR="00E33076" w:rsidRPr="00D10132" w:rsidRDefault="00E33076" w:rsidP="0049482B">
                            <w:pPr>
                              <w:spacing w:after="0" w:line="240" w:lineRule="auto"/>
                              <w:rPr>
                                <w:rFonts w:ascii="Calibri" w:hAnsi="Calibri" w:cs="Calibri"/>
                                <w:sz w:val="18"/>
                                <w:szCs w:val="18"/>
                              </w:rPr>
                            </w:pPr>
                            <w:r w:rsidRPr="00094DB5">
                              <w:rPr>
                                <w:rFonts w:ascii="Calibri" w:hAnsi="Calibri" w:cs="Calibri"/>
                                <w:i/>
                                <w:sz w:val="16"/>
                                <w:szCs w:val="16"/>
                              </w:rPr>
                              <w:t>Example:</w:t>
                            </w:r>
                            <w:r w:rsidRPr="00094DB5">
                              <w:rPr>
                                <w:rFonts w:ascii="Calibri" w:hAnsi="Calibri" w:cs="Calibri"/>
                                <w:sz w:val="16"/>
                                <w:szCs w:val="16"/>
                              </w:rPr>
                              <w:t xml:space="preserve"> H.S.3&amp;4 refers to Heritage Strategies 3 &amp; 4</w:t>
                            </w:r>
                            <w:r>
                              <w:rPr>
                                <w:rFonts w:ascii="Calibri" w:hAnsi="Calibri" w:cs="Calibri"/>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1" type="#_x0000_t202" style="position:absolute;left:0;text-align:left;margin-left:789pt;margin-top:562.3pt;width:327pt;height:77.6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" strokecolor="white">
                <v:textbox>
                  <w:txbxContent>
                    <w:p w:rsidR="00E33076" w:rsidRPr="00094DB5" w:rsidRDefault="00E33076" w:rsidP="0049482B">
                      <w:pPr>
                        <w:spacing w:after="60" w:line="240" w:lineRule="auto"/>
                        <w:rPr>
                          <w:rFonts w:ascii="Calibri" w:hAnsi="Calibri" w:cs="Calibri"/>
                          <w:b/>
                          <w:sz w:val="16"/>
                          <w:szCs w:val="16"/>
                        </w:rPr>
                      </w:pPr>
                      <w:r w:rsidRPr="00094DB5">
                        <w:rPr>
                          <w:rFonts w:ascii="Calibri" w:hAnsi="Calibri" w:cs="Calibri"/>
                          <w:b/>
                          <w:sz w:val="16"/>
                          <w:szCs w:val="16"/>
                        </w:rPr>
                        <w:t>References to Adelaide Park Lands Management Strategy:</w:t>
                      </w:r>
                    </w:p>
                    <w:p w:rsidR="00E33076" w:rsidRPr="00094DB5" w:rsidRDefault="00E33076" w:rsidP="0049482B">
                      <w:pPr>
                        <w:spacing w:after="0" w:line="240" w:lineRule="auto"/>
                        <w:rPr>
                          <w:rFonts w:ascii="Calibri" w:hAnsi="Calibri" w:cs="Calibri"/>
                          <w:sz w:val="16"/>
                          <w:szCs w:val="16"/>
                        </w:rPr>
                      </w:pPr>
                      <w:r w:rsidRPr="00094DB5">
                        <w:rPr>
                          <w:rFonts w:ascii="Calibri" w:hAnsi="Calibri" w:cs="Calibri"/>
                          <w:b/>
                          <w:sz w:val="16"/>
                          <w:szCs w:val="16"/>
                        </w:rPr>
                        <w:t>R</w:t>
                      </w:r>
                      <w:r w:rsidRPr="00094DB5">
                        <w:rPr>
                          <w:rFonts w:ascii="Calibri" w:hAnsi="Calibri" w:cs="Calibri"/>
                          <w:sz w:val="16"/>
                          <w:szCs w:val="16"/>
                        </w:rPr>
                        <w:t xml:space="preserve">     -    Recreation</w:t>
                      </w:r>
                      <w:r w:rsidRPr="00094DB5">
                        <w:rPr>
                          <w:rFonts w:ascii="Calibri" w:hAnsi="Calibri" w:cs="Calibri"/>
                          <w:sz w:val="16"/>
                          <w:szCs w:val="16"/>
                        </w:rPr>
                        <w:tab/>
                      </w:r>
                      <w:r w:rsidRPr="00094DB5">
                        <w:rPr>
                          <w:rFonts w:ascii="Calibri" w:hAnsi="Calibri" w:cs="Calibri"/>
                          <w:sz w:val="16"/>
                          <w:szCs w:val="16"/>
                        </w:rPr>
                        <w:tab/>
                      </w:r>
                      <w:proofErr w:type="gramStart"/>
                      <w:r w:rsidRPr="00094DB5">
                        <w:rPr>
                          <w:rFonts w:ascii="Calibri" w:hAnsi="Calibri" w:cs="Calibri"/>
                          <w:b/>
                          <w:sz w:val="16"/>
                          <w:szCs w:val="16"/>
                        </w:rPr>
                        <w:t>PLP</w:t>
                      </w:r>
                      <w:r w:rsidRPr="00094DB5">
                        <w:rPr>
                          <w:rFonts w:ascii="Calibri" w:hAnsi="Calibri" w:cs="Calibri"/>
                          <w:sz w:val="16"/>
                          <w:szCs w:val="16"/>
                        </w:rPr>
                        <w:t xml:space="preserve">  -</w:t>
                      </w:r>
                      <w:proofErr w:type="gramEnd"/>
                      <w:r w:rsidRPr="00094DB5">
                        <w:rPr>
                          <w:rFonts w:ascii="Calibri" w:hAnsi="Calibri" w:cs="Calibri"/>
                          <w:sz w:val="16"/>
                          <w:szCs w:val="16"/>
                        </w:rPr>
                        <w:t xml:space="preserve">    Park Lands Priority</w:t>
                      </w:r>
                    </w:p>
                    <w:p w:rsidR="00E33076" w:rsidRPr="00094DB5" w:rsidRDefault="00E33076" w:rsidP="0049482B">
                      <w:pPr>
                        <w:spacing w:after="0" w:line="240" w:lineRule="auto"/>
                        <w:rPr>
                          <w:rFonts w:ascii="Calibri" w:hAnsi="Calibri" w:cs="Calibri"/>
                          <w:sz w:val="16"/>
                          <w:szCs w:val="16"/>
                        </w:rPr>
                      </w:pPr>
                      <w:r w:rsidRPr="00094DB5">
                        <w:rPr>
                          <w:rFonts w:ascii="Calibri" w:hAnsi="Calibri" w:cs="Calibri"/>
                          <w:b/>
                          <w:sz w:val="16"/>
                          <w:szCs w:val="16"/>
                        </w:rPr>
                        <w:t>H</w:t>
                      </w:r>
                      <w:r w:rsidRPr="00094DB5">
                        <w:rPr>
                          <w:rFonts w:ascii="Calibri" w:hAnsi="Calibri" w:cs="Calibri"/>
                          <w:sz w:val="16"/>
                          <w:szCs w:val="16"/>
                        </w:rPr>
                        <w:t xml:space="preserve">     -    Heritage</w:t>
                      </w:r>
                      <w:r w:rsidRPr="00094DB5">
                        <w:rPr>
                          <w:rFonts w:ascii="Calibri" w:hAnsi="Calibri" w:cs="Calibri"/>
                          <w:sz w:val="16"/>
                          <w:szCs w:val="16"/>
                        </w:rPr>
                        <w:tab/>
                      </w:r>
                      <w:r w:rsidRPr="00094DB5">
                        <w:rPr>
                          <w:rFonts w:ascii="Calibri" w:hAnsi="Calibri" w:cs="Calibri"/>
                          <w:sz w:val="16"/>
                          <w:szCs w:val="16"/>
                        </w:rPr>
                        <w:tab/>
                      </w:r>
                      <w:r w:rsidRPr="00094DB5">
                        <w:rPr>
                          <w:rFonts w:ascii="Calibri" w:hAnsi="Calibri" w:cs="Calibri"/>
                          <w:b/>
                          <w:sz w:val="16"/>
                          <w:szCs w:val="16"/>
                        </w:rPr>
                        <w:t>S</w:t>
                      </w:r>
                      <w:r w:rsidRPr="00094DB5">
                        <w:rPr>
                          <w:rFonts w:ascii="Calibri" w:hAnsi="Calibri" w:cs="Calibri"/>
                          <w:sz w:val="16"/>
                          <w:szCs w:val="16"/>
                        </w:rPr>
                        <w:t xml:space="preserve">      -     Strategy </w:t>
                      </w:r>
                    </w:p>
                    <w:p w:rsidR="00E33076" w:rsidRPr="00094DB5" w:rsidRDefault="00E33076" w:rsidP="0049482B">
                      <w:pPr>
                        <w:spacing w:after="0" w:line="240" w:lineRule="auto"/>
                        <w:rPr>
                          <w:rFonts w:ascii="Calibri" w:hAnsi="Calibri" w:cs="Calibri"/>
                          <w:sz w:val="16"/>
                          <w:szCs w:val="16"/>
                        </w:rPr>
                      </w:pPr>
                      <w:r w:rsidRPr="00094DB5">
                        <w:rPr>
                          <w:rFonts w:ascii="Calibri" w:hAnsi="Calibri" w:cs="Calibri"/>
                          <w:b/>
                          <w:sz w:val="16"/>
                          <w:szCs w:val="16"/>
                        </w:rPr>
                        <w:t>L</w:t>
                      </w:r>
                      <w:r w:rsidRPr="00094DB5">
                        <w:rPr>
                          <w:rFonts w:ascii="Calibri" w:hAnsi="Calibri" w:cs="Calibri"/>
                          <w:sz w:val="16"/>
                          <w:szCs w:val="16"/>
                        </w:rPr>
                        <w:t xml:space="preserve">      -    Landscape</w:t>
                      </w:r>
                      <w:r w:rsidRPr="00094DB5">
                        <w:rPr>
                          <w:rFonts w:ascii="Calibri" w:hAnsi="Calibri" w:cs="Calibri"/>
                          <w:sz w:val="16"/>
                          <w:szCs w:val="16"/>
                        </w:rPr>
                        <w:tab/>
                      </w:r>
                      <w:r w:rsidRPr="00094DB5">
                        <w:rPr>
                          <w:rFonts w:ascii="Calibri" w:hAnsi="Calibri" w:cs="Calibri"/>
                          <w:sz w:val="16"/>
                          <w:szCs w:val="16"/>
                        </w:rPr>
                        <w:tab/>
                      </w:r>
                      <w:proofErr w:type="gramStart"/>
                      <w:r w:rsidRPr="00094DB5">
                        <w:rPr>
                          <w:rFonts w:ascii="Calibri" w:hAnsi="Calibri" w:cs="Calibri"/>
                          <w:b/>
                          <w:sz w:val="16"/>
                          <w:szCs w:val="16"/>
                        </w:rPr>
                        <w:t>MP</w:t>
                      </w:r>
                      <w:r w:rsidRPr="00094DB5">
                        <w:rPr>
                          <w:rFonts w:ascii="Calibri" w:hAnsi="Calibri" w:cs="Calibri"/>
                          <w:sz w:val="16"/>
                          <w:szCs w:val="16"/>
                        </w:rPr>
                        <w:t xml:space="preserve">  -</w:t>
                      </w:r>
                      <w:proofErr w:type="gramEnd"/>
                      <w:r w:rsidRPr="00094DB5">
                        <w:rPr>
                          <w:rFonts w:ascii="Calibri" w:hAnsi="Calibri" w:cs="Calibri"/>
                          <w:sz w:val="16"/>
                          <w:szCs w:val="16"/>
                        </w:rPr>
                        <w:t xml:space="preserve">     Management Principles and Strategies </w:t>
                      </w:r>
                    </w:p>
                    <w:p w:rsidR="00E33076" w:rsidRPr="00094DB5" w:rsidRDefault="00E33076" w:rsidP="0049482B">
                      <w:pPr>
                        <w:spacing w:after="60" w:line="240" w:lineRule="auto"/>
                        <w:rPr>
                          <w:rFonts w:ascii="Calibri" w:hAnsi="Calibri" w:cs="Calibri"/>
                          <w:sz w:val="16"/>
                          <w:szCs w:val="16"/>
                        </w:rPr>
                      </w:pPr>
                      <w:r w:rsidRPr="00094DB5">
                        <w:rPr>
                          <w:rFonts w:ascii="Calibri" w:hAnsi="Calibri" w:cs="Calibri"/>
                          <w:b/>
                          <w:sz w:val="16"/>
                          <w:szCs w:val="16"/>
                        </w:rPr>
                        <w:t>NS</w:t>
                      </w:r>
                      <w:r w:rsidRPr="00094DB5">
                        <w:rPr>
                          <w:rFonts w:ascii="Calibri" w:hAnsi="Calibri" w:cs="Calibri"/>
                          <w:sz w:val="16"/>
                          <w:szCs w:val="16"/>
                        </w:rPr>
                        <w:t xml:space="preserve">   -    Natural Systems</w:t>
                      </w:r>
                      <w:r w:rsidRPr="00094DB5">
                        <w:rPr>
                          <w:rFonts w:ascii="Calibri" w:hAnsi="Calibri" w:cs="Calibri"/>
                          <w:sz w:val="16"/>
                          <w:szCs w:val="16"/>
                        </w:rPr>
                        <w:tab/>
                        <w:t xml:space="preserve">2     -      Number refers to relevant strategy or principle   </w:t>
                      </w:r>
                    </w:p>
                    <w:p w:rsidR="00E33076" w:rsidRPr="00D10132" w:rsidRDefault="00E33076" w:rsidP="0049482B">
                      <w:pPr>
                        <w:spacing w:after="0" w:line="240" w:lineRule="auto"/>
                        <w:rPr>
                          <w:rFonts w:ascii="Calibri" w:hAnsi="Calibri" w:cs="Calibri"/>
                          <w:sz w:val="18"/>
                          <w:szCs w:val="18"/>
                        </w:rPr>
                      </w:pPr>
                      <w:r w:rsidRPr="00094DB5">
                        <w:rPr>
                          <w:rFonts w:ascii="Calibri" w:hAnsi="Calibri" w:cs="Calibri"/>
                          <w:i/>
                          <w:sz w:val="16"/>
                          <w:szCs w:val="16"/>
                        </w:rPr>
                        <w:t>Example:</w:t>
                      </w:r>
                      <w:r w:rsidRPr="00094DB5">
                        <w:rPr>
                          <w:rFonts w:ascii="Calibri" w:hAnsi="Calibri" w:cs="Calibri"/>
                          <w:sz w:val="16"/>
                          <w:szCs w:val="16"/>
                        </w:rPr>
                        <w:t xml:space="preserve"> H.S.3&amp;4 refers to Heritage Strategies 3 &amp; 4</w:t>
                      </w:r>
                      <w:r>
                        <w:rPr>
                          <w:rFonts w:ascii="Calibri" w:hAnsi="Calibri" w:cs="Calibri"/>
                          <w:sz w:val="18"/>
                          <w:szCs w:val="18"/>
                        </w:rPr>
                        <w:t xml:space="preserve">                </w:t>
                      </w:r>
                    </w:p>
                  </w:txbxContent>
                </v:textbox>
              </v:shape>
            </w:pict>
          </mc:Fallback>
        </mc:AlternateContent>
      </w:r>
      <w:r>
        <w:rPr>
          <w:noProof/>
          <w:lang w:eastAsia="en-AU"/>
        </w:rPr>
        <mc:AlternateContent>
          <mc:Choice Requires="wps">
            <w:drawing>
              <wp:anchor distT="0" distB="0" distL="114300" distR="114300" simplePos="0" relativeHeight="252096512" behindDoc="0" locked="0" layoutInCell="1" allowOverlap="1" wp14:anchorId="223B76F7" wp14:editId="5E4FAB4F">
                <wp:simplePos x="0" y="0"/>
                <wp:positionH relativeFrom="column">
                  <wp:posOffset>12483465</wp:posOffset>
                </wp:positionH>
                <wp:positionV relativeFrom="paragraph">
                  <wp:posOffset>2127885</wp:posOffset>
                </wp:positionV>
                <wp:extent cx="635000" cy="0"/>
                <wp:effectExtent l="0" t="133350" r="0" b="133350"/>
                <wp:wrapNone/>
                <wp:docPr id="269" name="Straight Arrow Connector 269"/>
                <wp:cNvGraphicFramePr/>
                <a:graphic xmlns:a="http://schemas.openxmlformats.org/drawingml/2006/main">
                  <a:graphicData uri="http://schemas.microsoft.com/office/word/2010/wordprocessingShape">
                    <wps:wsp>
                      <wps:cNvCnPr/>
                      <wps:spPr>
                        <a:xfrm flipV="1">
                          <a:off x="0" y="0"/>
                          <a:ext cx="635000" cy="0"/>
                        </a:xfrm>
                        <a:prstGeom prst="straightConnector1">
                          <a:avLst/>
                        </a:prstGeom>
                        <a:ln w="28575">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9" o:spid="_x0000_s1026" type="#_x0000_t32" style="position:absolute;margin-left:982.95pt;margin-top:167.55pt;width:50pt;height:0;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" strokecolor="#795d9b [3047]" strokeweight="2.25pt">
                <v:stroke endarrow="open"/>
              </v:shape>
            </w:pict>
          </mc:Fallback>
        </mc:AlternateContent>
      </w:r>
      <w:r w:rsidR="00E6157B">
        <w:rPr>
          <w:noProof/>
          <w:lang w:eastAsia="en-AU"/>
        </w:rPr>
        <mc:AlternateContent>
          <mc:Choice Requires="wps">
            <w:drawing>
              <wp:anchor distT="0" distB="0" distL="114300" distR="114300" simplePos="0" relativeHeight="252097536" behindDoc="0" locked="0" layoutInCell="1" allowOverlap="1" wp14:anchorId="14FD3C6B" wp14:editId="52039562">
                <wp:simplePos x="0" y="0"/>
                <wp:positionH relativeFrom="column">
                  <wp:posOffset>-197485</wp:posOffset>
                </wp:positionH>
                <wp:positionV relativeFrom="paragraph">
                  <wp:posOffset>7077710</wp:posOffset>
                </wp:positionV>
                <wp:extent cx="858520" cy="0"/>
                <wp:effectExtent l="0" t="0" r="17780" b="19050"/>
                <wp:wrapNone/>
                <wp:docPr id="206" name="Straight Connector 206"/>
                <wp:cNvGraphicFramePr/>
                <a:graphic xmlns:a="http://schemas.openxmlformats.org/drawingml/2006/main">
                  <a:graphicData uri="http://schemas.microsoft.com/office/word/2010/wordprocessingShape">
                    <wps:wsp>
                      <wps:cNvCnPr/>
                      <wps:spPr>
                        <a:xfrm>
                          <a:off x="0" y="0"/>
                          <a:ext cx="85852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06" o:spid="_x0000_s1026" style="position:absolute;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5pt,557.3pt" to="52.05pt,5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" strokecolor="red" strokeweight="1.5pt"/>
            </w:pict>
          </mc:Fallback>
        </mc:AlternateContent>
      </w:r>
      <w:r w:rsidR="00E6157B">
        <w:rPr>
          <w:rFonts w:ascii="Calibri" w:hAnsi="Calibri"/>
          <w:b/>
          <w:noProof/>
          <w:lang w:eastAsia="en-AU"/>
        </w:rPr>
        <mc:AlternateContent>
          <mc:Choice Requires="wps">
            <w:drawing>
              <wp:anchor distT="0" distB="0" distL="114300" distR="114300" simplePos="0" relativeHeight="252103680" behindDoc="0" locked="0" layoutInCell="1" allowOverlap="1" wp14:anchorId="6E86B980" wp14:editId="418748BA">
                <wp:simplePos x="0" y="0"/>
                <wp:positionH relativeFrom="column">
                  <wp:posOffset>1387475</wp:posOffset>
                </wp:positionH>
                <wp:positionV relativeFrom="paragraph">
                  <wp:posOffset>2945765</wp:posOffset>
                </wp:positionV>
                <wp:extent cx="523240" cy="221615"/>
                <wp:effectExtent l="0" t="0" r="10160" b="26035"/>
                <wp:wrapTopAndBottom/>
                <wp:docPr id="223" name="Oval 223"/>
                <wp:cNvGraphicFramePr/>
                <a:graphic xmlns:a="http://schemas.openxmlformats.org/drawingml/2006/main">
                  <a:graphicData uri="http://schemas.microsoft.com/office/word/2010/wordprocessingShape">
                    <wps:wsp>
                      <wps:cNvSpPr/>
                      <wps:spPr>
                        <a:xfrm>
                          <a:off x="0" y="0"/>
                          <a:ext cx="523240" cy="221615"/>
                        </a:xfrm>
                        <a:prstGeom prst="ellipse">
                          <a:avLst/>
                        </a:prstGeom>
                        <a:solidFill>
                          <a:srgbClr val="FABF8E">
                            <a:alpha val="60000"/>
                          </a:srgbClr>
                        </a:solidFill>
                        <a:ln w="6350">
                          <a:solidFill>
                            <a:srgbClr val="00206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23" o:spid="_x0000_s1026" style="position:absolute;margin-left:109.25pt;margin-top:231.95pt;width:41.2pt;height:17.45pt;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" fillcolor="#fabf8e" strokecolor="#002060" strokeweight=".5pt">
                <v:fill opacity="39321f"/>
                <v:stroke dashstyle="3 1"/>
                <w10:wrap type="topAndBottom"/>
              </v:oval>
            </w:pict>
          </mc:Fallback>
        </mc:AlternateContent>
      </w:r>
      <w:r w:rsidR="00E6157B">
        <w:rPr>
          <w:rFonts w:ascii="Calibri" w:hAnsi="Calibri"/>
          <w:b/>
          <w:noProof/>
          <w:lang w:eastAsia="en-AU"/>
        </w:rPr>
        <mc:AlternateContent>
          <mc:Choice Requires="wps">
            <w:drawing>
              <wp:anchor distT="0" distB="0" distL="114300" distR="114300" simplePos="0" relativeHeight="252108800" behindDoc="0" locked="0" layoutInCell="1" allowOverlap="1" wp14:anchorId="7DFDF0B1" wp14:editId="1207B070">
                <wp:simplePos x="0" y="0"/>
                <wp:positionH relativeFrom="column">
                  <wp:posOffset>681990</wp:posOffset>
                </wp:positionH>
                <wp:positionV relativeFrom="paragraph">
                  <wp:posOffset>2954655</wp:posOffset>
                </wp:positionV>
                <wp:extent cx="490855" cy="221615"/>
                <wp:effectExtent l="0" t="0" r="23495" b="26035"/>
                <wp:wrapNone/>
                <wp:docPr id="16" name="Oval 16"/>
                <wp:cNvGraphicFramePr/>
                <a:graphic xmlns:a="http://schemas.openxmlformats.org/drawingml/2006/main">
                  <a:graphicData uri="http://schemas.microsoft.com/office/word/2010/wordprocessingShape">
                    <wps:wsp>
                      <wps:cNvSpPr/>
                      <wps:spPr>
                        <a:xfrm>
                          <a:off x="0" y="0"/>
                          <a:ext cx="490855" cy="221615"/>
                        </a:xfrm>
                        <a:prstGeom prst="ellipse">
                          <a:avLst/>
                        </a:prstGeom>
                        <a:solidFill>
                          <a:srgbClr val="11CCE5">
                            <a:alpha val="60000"/>
                          </a:srgbClr>
                        </a:solidFill>
                        <a:ln w="3175">
                          <a:solidFill>
                            <a:srgbClr val="00206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53.7pt;margin-top:232.65pt;width:38.65pt;height:17.45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" fillcolor="#11cce5" strokecolor="#002060" strokeweight=".25pt">
                <v:fill opacity="39321f"/>
                <v:stroke dashstyle="3 1"/>
              </v:oval>
            </w:pict>
          </mc:Fallback>
        </mc:AlternateContent>
      </w:r>
      <w:r w:rsidR="00E6157B">
        <w:rPr>
          <w:rFonts w:ascii="Calibri" w:hAnsi="Calibri"/>
          <w:b/>
          <w:noProof/>
          <w:lang w:eastAsia="en-AU"/>
        </w:rPr>
        <mc:AlternateContent>
          <mc:Choice Requires="wps">
            <w:drawing>
              <wp:anchor distT="0" distB="0" distL="114300" distR="114300" simplePos="0" relativeHeight="252107776" behindDoc="0" locked="0" layoutInCell="1" allowOverlap="1" wp14:anchorId="4C086F29" wp14:editId="7A9D53C1">
                <wp:simplePos x="0" y="0"/>
                <wp:positionH relativeFrom="column">
                  <wp:posOffset>-41275</wp:posOffset>
                </wp:positionH>
                <wp:positionV relativeFrom="paragraph">
                  <wp:posOffset>2954020</wp:posOffset>
                </wp:positionV>
                <wp:extent cx="523875" cy="221615"/>
                <wp:effectExtent l="0" t="0" r="28575" b="26035"/>
                <wp:wrapNone/>
                <wp:docPr id="14" name="Oval 14"/>
                <wp:cNvGraphicFramePr/>
                <a:graphic xmlns:a="http://schemas.openxmlformats.org/drawingml/2006/main">
                  <a:graphicData uri="http://schemas.microsoft.com/office/word/2010/wordprocessingShape">
                    <wps:wsp>
                      <wps:cNvSpPr/>
                      <wps:spPr>
                        <a:xfrm>
                          <a:off x="0" y="0"/>
                          <a:ext cx="523875" cy="221615"/>
                        </a:xfrm>
                        <a:prstGeom prst="ellipse">
                          <a:avLst/>
                        </a:prstGeom>
                        <a:solidFill>
                          <a:srgbClr val="F2FB9F">
                            <a:alpha val="60000"/>
                          </a:srgbClr>
                        </a:solidFill>
                        <a:ln w="3175">
                          <a:solidFill>
                            <a:srgbClr val="00206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 o:spid="_x0000_s1026" style="position:absolute;margin-left:-3.25pt;margin-top:232.6pt;width:41.25pt;height:17.45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" fillcolor="#f2fb9f" strokecolor="#002060" strokeweight=".25pt">
                <v:fill opacity="39321f"/>
                <v:stroke dashstyle="3 1"/>
              </v:oval>
            </w:pict>
          </mc:Fallback>
        </mc:AlternateContent>
      </w:r>
      <w:r w:rsidR="00E6157B">
        <w:rPr>
          <w:rFonts w:ascii="Calibri" w:hAnsi="Calibri"/>
          <w:b/>
          <w:noProof/>
          <w:lang w:eastAsia="en-AU"/>
        </w:rPr>
        <mc:AlternateContent>
          <mc:Choice Requires="wps">
            <w:drawing>
              <wp:anchor distT="0" distB="0" distL="114300" distR="114300" simplePos="0" relativeHeight="252101632" behindDoc="0" locked="0" layoutInCell="1" allowOverlap="1" wp14:anchorId="00A3077B" wp14:editId="0962B09C">
                <wp:simplePos x="0" y="0"/>
                <wp:positionH relativeFrom="column">
                  <wp:posOffset>-35560</wp:posOffset>
                </wp:positionH>
                <wp:positionV relativeFrom="paragraph">
                  <wp:posOffset>3606800</wp:posOffset>
                </wp:positionV>
                <wp:extent cx="490220" cy="177800"/>
                <wp:effectExtent l="0" t="0" r="24130" b="12700"/>
                <wp:wrapTopAndBottom/>
                <wp:docPr id="213" name="Oval 213"/>
                <wp:cNvGraphicFramePr/>
                <a:graphic xmlns:a="http://schemas.openxmlformats.org/drawingml/2006/main">
                  <a:graphicData uri="http://schemas.microsoft.com/office/word/2010/wordprocessingShape">
                    <wps:wsp>
                      <wps:cNvSpPr/>
                      <wps:spPr>
                        <a:xfrm>
                          <a:off x="0" y="0"/>
                          <a:ext cx="490220" cy="177800"/>
                        </a:xfrm>
                        <a:prstGeom prst="ellipse">
                          <a:avLst/>
                        </a:prstGeom>
                        <a:solidFill>
                          <a:srgbClr val="11CCE5">
                            <a:alpha val="60000"/>
                          </a:srgbClr>
                        </a:solidFill>
                        <a:ln w="6350">
                          <a:solidFill>
                            <a:srgbClr val="00206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13" o:spid="_x0000_s1026" style="position:absolute;margin-left:-2.8pt;margin-top:284pt;width:38.6pt;height:14pt;z-index:25210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" fillcolor="#11cce5" strokecolor="#002060" strokeweight=".5pt">
                <v:fill opacity="39321f"/>
                <v:stroke dashstyle="3 1"/>
                <w10:wrap type="topAndBottom"/>
              </v:oval>
            </w:pict>
          </mc:Fallback>
        </mc:AlternateContent>
      </w:r>
      <w:r w:rsidR="00E6157B">
        <w:rPr>
          <w:rFonts w:ascii="Calibri" w:hAnsi="Calibri"/>
          <w:b/>
          <w:noProof/>
          <w:lang w:eastAsia="en-AU"/>
        </w:rPr>
        <mc:AlternateContent>
          <mc:Choice Requires="wps">
            <w:drawing>
              <wp:anchor distT="0" distB="0" distL="114300" distR="114300" simplePos="0" relativeHeight="252100608" behindDoc="0" locked="0" layoutInCell="1" allowOverlap="1" wp14:anchorId="2A1E099F" wp14:editId="5D63D989">
                <wp:simplePos x="0" y="0"/>
                <wp:positionH relativeFrom="column">
                  <wp:posOffset>-103505</wp:posOffset>
                </wp:positionH>
                <wp:positionV relativeFrom="paragraph">
                  <wp:posOffset>5374640</wp:posOffset>
                </wp:positionV>
                <wp:extent cx="523875" cy="222250"/>
                <wp:effectExtent l="0" t="0" r="28575" b="25400"/>
                <wp:wrapTopAndBottom/>
                <wp:docPr id="212" name="Oval 212"/>
                <wp:cNvGraphicFramePr/>
                <a:graphic xmlns:a="http://schemas.openxmlformats.org/drawingml/2006/main">
                  <a:graphicData uri="http://schemas.microsoft.com/office/word/2010/wordprocessingShape">
                    <wps:wsp>
                      <wps:cNvSpPr/>
                      <wps:spPr>
                        <a:xfrm>
                          <a:off x="0" y="0"/>
                          <a:ext cx="523875" cy="222250"/>
                        </a:xfrm>
                        <a:prstGeom prst="ellipse">
                          <a:avLst/>
                        </a:prstGeom>
                        <a:solidFill>
                          <a:srgbClr val="C3D69B">
                            <a:alpha val="60000"/>
                          </a:srgbClr>
                        </a:solidFill>
                        <a:ln w="9525">
                          <a:solidFill>
                            <a:srgbClr val="00206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12" o:spid="_x0000_s1026" style="position:absolute;margin-left:-8.15pt;margin-top:423.2pt;width:41.25pt;height:17.5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" fillcolor="#c3d69b" strokecolor="#002060">
                <v:fill opacity="39321f"/>
                <v:stroke dashstyle="3 1"/>
                <w10:wrap type="topAndBottom"/>
              </v:oval>
            </w:pict>
          </mc:Fallback>
        </mc:AlternateContent>
      </w:r>
      <w:r w:rsidR="00E6157B">
        <w:rPr>
          <w:rFonts w:ascii="Calibri" w:hAnsi="Calibri"/>
          <w:b/>
          <w:noProof/>
          <w:lang w:eastAsia="en-AU"/>
        </w:rPr>
        <mc:AlternateContent>
          <mc:Choice Requires="wps">
            <w:drawing>
              <wp:anchor distT="0" distB="0" distL="114300" distR="114300" simplePos="0" relativeHeight="252104704" behindDoc="0" locked="0" layoutInCell="1" allowOverlap="1" wp14:anchorId="5A9D4AE0" wp14:editId="5F4E5D52">
                <wp:simplePos x="0" y="0"/>
                <wp:positionH relativeFrom="column">
                  <wp:posOffset>-154940</wp:posOffset>
                </wp:positionH>
                <wp:positionV relativeFrom="paragraph">
                  <wp:posOffset>5959475</wp:posOffset>
                </wp:positionV>
                <wp:extent cx="680085" cy="177800"/>
                <wp:effectExtent l="19050" t="19050" r="0" b="12700"/>
                <wp:wrapNone/>
                <wp:docPr id="288" name="Oval 288"/>
                <wp:cNvGraphicFramePr/>
                <a:graphic xmlns:a="http://schemas.openxmlformats.org/drawingml/2006/main">
                  <a:graphicData uri="http://schemas.microsoft.com/office/word/2010/wordprocessingShape">
                    <wps:wsp>
                      <wps:cNvSpPr/>
                      <wps:spPr>
                        <a:xfrm>
                          <a:off x="0" y="0"/>
                          <a:ext cx="680085" cy="177800"/>
                        </a:xfrm>
                        <a:prstGeom prst="ellipse">
                          <a:avLst/>
                        </a:pr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8" o:spid="_x0000_s1026" style="position:absolute;margin-left:-12.2pt;margin-top:469.25pt;width:53.55pt;height:14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" filled="f" strokecolor="yellow" strokeweight="2.25pt">
                <v:stroke dashstyle="dash"/>
              </v:oval>
            </w:pict>
          </mc:Fallback>
        </mc:AlternateContent>
      </w:r>
      <w:r w:rsidR="00E6157B">
        <w:rPr>
          <w:rFonts w:ascii="Calibri" w:hAnsi="Calibri"/>
          <w:b/>
          <w:noProof/>
          <w:lang w:eastAsia="en-AU"/>
        </w:rPr>
        <mc:AlternateContent>
          <mc:Choice Requires="wps">
            <w:drawing>
              <wp:anchor distT="0" distB="0" distL="114300" distR="114300" simplePos="0" relativeHeight="252102656" behindDoc="0" locked="0" layoutInCell="1" allowOverlap="1" wp14:anchorId="5C5F0CD9" wp14:editId="457CB68D">
                <wp:simplePos x="0" y="0"/>
                <wp:positionH relativeFrom="column">
                  <wp:posOffset>-63500</wp:posOffset>
                </wp:positionH>
                <wp:positionV relativeFrom="paragraph">
                  <wp:posOffset>4828540</wp:posOffset>
                </wp:positionV>
                <wp:extent cx="490220" cy="210820"/>
                <wp:effectExtent l="0" t="0" r="24130" b="17780"/>
                <wp:wrapTopAndBottom/>
                <wp:docPr id="214" name="Oval 214"/>
                <wp:cNvGraphicFramePr/>
                <a:graphic xmlns:a="http://schemas.openxmlformats.org/drawingml/2006/main">
                  <a:graphicData uri="http://schemas.microsoft.com/office/word/2010/wordprocessingShape">
                    <wps:wsp>
                      <wps:cNvSpPr/>
                      <wps:spPr>
                        <a:xfrm>
                          <a:off x="0" y="0"/>
                          <a:ext cx="490220" cy="210820"/>
                        </a:xfrm>
                        <a:prstGeom prst="ellipse">
                          <a:avLst/>
                        </a:prstGeom>
                        <a:solidFill>
                          <a:srgbClr val="F2FB9F">
                            <a:alpha val="60000"/>
                          </a:srgbClr>
                        </a:solidFill>
                        <a:ln w="6350">
                          <a:solidFill>
                            <a:srgbClr val="00206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14" o:spid="_x0000_s1026" style="position:absolute;margin-left:-5pt;margin-top:380.2pt;width:38.6pt;height:16.6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" fillcolor="#f2fb9f" strokecolor="#002060" strokeweight=".5pt">
                <v:fill opacity="39321f"/>
                <v:stroke dashstyle="3 1"/>
                <w10:wrap type="topAndBottom"/>
              </v:oval>
            </w:pict>
          </mc:Fallback>
        </mc:AlternateContent>
      </w:r>
      <w:r w:rsidR="00E6157B">
        <w:rPr>
          <w:rFonts w:ascii="Calibri" w:hAnsi="Calibri"/>
          <w:b/>
          <w:noProof/>
          <w:lang w:eastAsia="en-AU"/>
        </w:rPr>
        <mc:AlternateContent>
          <mc:Choice Requires="wps">
            <w:drawing>
              <wp:anchor distT="0" distB="0" distL="114300" distR="114300" simplePos="0" relativeHeight="252106752" behindDoc="0" locked="0" layoutInCell="1" allowOverlap="1" wp14:anchorId="5C741145" wp14:editId="6BC759EF">
                <wp:simplePos x="0" y="0"/>
                <wp:positionH relativeFrom="column">
                  <wp:posOffset>10795</wp:posOffset>
                </wp:positionH>
                <wp:positionV relativeFrom="paragraph">
                  <wp:posOffset>4235450</wp:posOffset>
                </wp:positionV>
                <wp:extent cx="668655" cy="0"/>
                <wp:effectExtent l="0" t="19050" r="17145" b="19050"/>
                <wp:wrapNone/>
                <wp:docPr id="291" name="Straight Connector 291"/>
                <wp:cNvGraphicFramePr/>
                <a:graphic xmlns:a="http://schemas.openxmlformats.org/drawingml/2006/main">
                  <a:graphicData uri="http://schemas.microsoft.com/office/word/2010/wordprocessingShape">
                    <wps:wsp>
                      <wps:cNvCnPr/>
                      <wps:spPr>
                        <a:xfrm>
                          <a:off x="0" y="0"/>
                          <a:ext cx="668655" cy="0"/>
                        </a:xfrm>
                        <a:prstGeom prst="line">
                          <a:avLst/>
                        </a:prstGeom>
                        <a:ln w="285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1" o:spid="_x0000_s1026" style="position:absolute;z-index:2521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333.5pt" to="53.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" strokecolor="red" strokeweight="2.25pt">
                <v:stroke dashstyle="dash"/>
              </v:line>
            </w:pict>
          </mc:Fallback>
        </mc:AlternateContent>
      </w:r>
      <w:r w:rsidR="002F21DF">
        <w:rPr>
          <w:rFonts w:ascii="Calibri" w:hAnsi="Calibri"/>
          <w:b/>
          <w:noProof/>
          <w:lang w:eastAsia="en-AU"/>
        </w:rPr>
        <mc:AlternateContent>
          <mc:Choice Requires="wps">
            <w:drawing>
              <wp:anchor distT="0" distB="0" distL="114300" distR="114300" simplePos="0" relativeHeight="252110848" behindDoc="0" locked="0" layoutInCell="1" allowOverlap="1" wp14:anchorId="59D205CE" wp14:editId="6935A3E6">
                <wp:simplePos x="0" y="0"/>
                <wp:positionH relativeFrom="column">
                  <wp:posOffset>6440805</wp:posOffset>
                </wp:positionH>
                <wp:positionV relativeFrom="paragraph">
                  <wp:posOffset>3322320</wp:posOffset>
                </wp:positionV>
                <wp:extent cx="3303270" cy="3918585"/>
                <wp:effectExtent l="19050" t="19050" r="11430" b="24765"/>
                <wp:wrapNone/>
                <wp:docPr id="290" name="Freeform 290"/>
                <wp:cNvGraphicFramePr/>
                <a:graphic xmlns:a="http://schemas.openxmlformats.org/drawingml/2006/main">
                  <a:graphicData uri="http://schemas.microsoft.com/office/word/2010/wordprocessingShape">
                    <wps:wsp>
                      <wps:cNvSpPr/>
                      <wps:spPr>
                        <a:xfrm>
                          <a:off x="0" y="0"/>
                          <a:ext cx="3303270" cy="3918585"/>
                        </a:xfrm>
                        <a:custGeom>
                          <a:avLst/>
                          <a:gdLst>
                            <a:gd name="connsiteX0" fmla="*/ 1628078 w 3256156"/>
                            <a:gd name="connsiteY0" fmla="*/ 501804 h 3066585"/>
                            <a:gd name="connsiteX1" fmla="*/ 1204332 w 3256156"/>
                            <a:gd name="connsiteY1" fmla="*/ 669073 h 3066585"/>
                            <a:gd name="connsiteX2" fmla="*/ 970156 w 3256156"/>
                            <a:gd name="connsiteY2" fmla="*/ 624468 h 3066585"/>
                            <a:gd name="connsiteX3" fmla="*/ 602166 w 3256156"/>
                            <a:gd name="connsiteY3" fmla="*/ 579863 h 3066585"/>
                            <a:gd name="connsiteX4" fmla="*/ 390293 w 3256156"/>
                            <a:gd name="connsiteY4" fmla="*/ 256478 h 3066585"/>
                            <a:gd name="connsiteX5" fmla="*/ 289932 w 3256156"/>
                            <a:gd name="connsiteY5" fmla="*/ 0 h 3066585"/>
                            <a:gd name="connsiteX6" fmla="*/ 22303 w 3256156"/>
                            <a:gd name="connsiteY6" fmla="*/ 0 h 3066585"/>
                            <a:gd name="connsiteX7" fmla="*/ 0 w 3256156"/>
                            <a:gd name="connsiteY7" fmla="*/ 501804 h 3066585"/>
                            <a:gd name="connsiteX8" fmla="*/ 22303 w 3256156"/>
                            <a:gd name="connsiteY8" fmla="*/ 669073 h 3066585"/>
                            <a:gd name="connsiteX9" fmla="*/ 100361 w 3256156"/>
                            <a:gd name="connsiteY9" fmla="*/ 903248 h 3066585"/>
                            <a:gd name="connsiteX10" fmla="*/ 211873 w 3256156"/>
                            <a:gd name="connsiteY10" fmla="*/ 1159726 h 3066585"/>
                            <a:gd name="connsiteX11" fmla="*/ 334537 w 3256156"/>
                            <a:gd name="connsiteY11" fmla="*/ 1271239 h 3066585"/>
                            <a:gd name="connsiteX12" fmla="*/ 457200 w 3256156"/>
                            <a:gd name="connsiteY12" fmla="*/ 1204331 h 3066585"/>
                            <a:gd name="connsiteX13" fmla="*/ 825191 w 3256156"/>
                            <a:gd name="connsiteY13" fmla="*/ 1538868 h 3066585"/>
                            <a:gd name="connsiteX14" fmla="*/ 970156 w 3256156"/>
                            <a:gd name="connsiteY14" fmla="*/ 1728439 h 3066585"/>
                            <a:gd name="connsiteX15" fmla="*/ 925552 w 3256156"/>
                            <a:gd name="connsiteY15" fmla="*/ 1828800 h 3066585"/>
                            <a:gd name="connsiteX16" fmla="*/ 1137425 w 3256156"/>
                            <a:gd name="connsiteY16" fmla="*/ 2062975 h 3066585"/>
                            <a:gd name="connsiteX17" fmla="*/ 1226634 w 3256156"/>
                            <a:gd name="connsiteY17" fmla="*/ 2486722 h 3066585"/>
                            <a:gd name="connsiteX18" fmla="*/ 1405054 w 3256156"/>
                            <a:gd name="connsiteY18" fmla="*/ 3066585 h 3066585"/>
                            <a:gd name="connsiteX19" fmla="*/ 3256156 w 3256156"/>
                            <a:gd name="connsiteY19" fmla="*/ 2921619 h 3066585"/>
                            <a:gd name="connsiteX20" fmla="*/ 3133493 w 3256156"/>
                            <a:gd name="connsiteY20" fmla="*/ 2274848 h 3066585"/>
                            <a:gd name="connsiteX21" fmla="*/ 3066586 w 3256156"/>
                            <a:gd name="connsiteY21" fmla="*/ 1360448 h 3066585"/>
                            <a:gd name="connsiteX22" fmla="*/ 2977376 w 3256156"/>
                            <a:gd name="connsiteY22" fmla="*/ 379141 h 3066585"/>
                            <a:gd name="connsiteX23" fmla="*/ 2988527 w 3256156"/>
                            <a:gd name="connsiteY23" fmla="*/ 211873 h 3066585"/>
                            <a:gd name="connsiteX24" fmla="*/ 2397513 w 3256156"/>
                            <a:gd name="connsiteY24" fmla="*/ 223024 h 3066585"/>
                            <a:gd name="connsiteX25" fmla="*/ 2096430 w 3256156"/>
                            <a:gd name="connsiteY25" fmla="*/ 312234 h 3066585"/>
                            <a:gd name="connsiteX26" fmla="*/ 1628078 w 3256156"/>
                            <a:gd name="connsiteY26" fmla="*/ 501804 h 3066585"/>
                            <a:gd name="connsiteX0" fmla="*/ 1628078 w 3256156"/>
                            <a:gd name="connsiteY0" fmla="*/ 501804 h 3066585"/>
                            <a:gd name="connsiteX1" fmla="*/ 1204332 w 3256156"/>
                            <a:gd name="connsiteY1" fmla="*/ 669073 h 3066585"/>
                            <a:gd name="connsiteX2" fmla="*/ 970156 w 3256156"/>
                            <a:gd name="connsiteY2" fmla="*/ 624468 h 3066585"/>
                            <a:gd name="connsiteX3" fmla="*/ 602166 w 3256156"/>
                            <a:gd name="connsiteY3" fmla="*/ 579863 h 3066585"/>
                            <a:gd name="connsiteX4" fmla="*/ 390293 w 3256156"/>
                            <a:gd name="connsiteY4" fmla="*/ 256478 h 3066585"/>
                            <a:gd name="connsiteX5" fmla="*/ 289932 w 3256156"/>
                            <a:gd name="connsiteY5" fmla="*/ 0 h 3066585"/>
                            <a:gd name="connsiteX6" fmla="*/ 22303 w 3256156"/>
                            <a:gd name="connsiteY6" fmla="*/ 0 h 3066585"/>
                            <a:gd name="connsiteX7" fmla="*/ 0 w 3256156"/>
                            <a:gd name="connsiteY7" fmla="*/ 501804 h 3066585"/>
                            <a:gd name="connsiteX8" fmla="*/ 22303 w 3256156"/>
                            <a:gd name="connsiteY8" fmla="*/ 669073 h 3066585"/>
                            <a:gd name="connsiteX9" fmla="*/ 100361 w 3256156"/>
                            <a:gd name="connsiteY9" fmla="*/ 903248 h 3066585"/>
                            <a:gd name="connsiteX10" fmla="*/ 211873 w 3256156"/>
                            <a:gd name="connsiteY10" fmla="*/ 1159726 h 3066585"/>
                            <a:gd name="connsiteX11" fmla="*/ 334537 w 3256156"/>
                            <a:gd name="connsiteY11" fmla="*/ 1271239 h 3066585"/>
                            <a:gd name="connsiteX12" fmla="*/ 457200 w 3256156"/>
                            <a:gd name="connsiteY12" fmla="*/ 1204331 h 3066585"/>
                            <a:gd name="connsiteX13" fmla="*/ 825191 w 3256156"/>
                            <a:gd name="connsiteY13" fmla="*/ 1538868 h 3066585"/>
                            <a:gd name="connsiteX14" fmla="*/ 970156 w 3256156"/>
                            <a:gd name="connsiteY14" fmla="*/ 1728439 h 3066585"/>
                            <a:gd name="connsiteX15" fmla="*/ 925552 w 3256156"/>
                            <a:gd name="connsiteY15" fmla="*/ 1828800 h 3066585"/>
                            <a:gd name="connsiteX16" fmla="*/ 1137425 w 3256156"/>
                            <a:gd name="connsiteY16" fmla="*/ 2062975 h 3066585"/>
                            <a:gd name="connsiteX17" fmla="*/ 1226634 w 3256156"/>
                            <a:gd name="connsiteY17" fmla="*/ 2486722 h 3066585"/>
                            <a:gd name="connsiteX18" fmla="*/ 1405054 w 3256156"/>
                            <a:gd name="connsiteY18" fmla="*/ 3066585 h 3066585"/>
                            <a:gd name="connsiteX19" fmla="*/ 3256156 w 3256156"/>
                            <a:gd name="connsiteY19" fmla="*/ 2921619 h 3066585"/>
                            <a:gd name="connsiteX20" fmla="*/ 3133493 w 3256156"/>
                            <a:gd name="connsiteY20" fmla="*/ 2274848 h 3066585"/>
                            <a:gd name="connsiteX21" fmla="*/ 3066586 w 3256156"/>
                            <a:gd name="connsiteY21" fmla="*/ 1360448 h 3066585"/>
                            <a:gd name="connsiteX22" fmla="*/ 2977376 w 3256156"/>
                            <a:gd name="connsiteY22" fmla="*/ 379141 h 3066585"/>
                            <a:gd name="connsiteX23" fmla="*/ 2988527 w 3256156"/>
                            <a:gd name="connsiteY23" fmla="*/ 211873 h 3066585"/>
                            <a:gd name="connsiteX24" fmla="*/ 2665560 w 3256156"/>
                            <a:gd name="connsiteY24" fmla="*/ 167276 h 3066585"/>
                            <a:gd name="connsiteX25" fmla="*/ 2096430 w 3256156"/>
                            <a:gd name="connsiteY25" fmla="*/ 312234 h 3066585"/>
                            <a:gd name="connsiteX26" fmla="*/ 1628078 w 3256156"/>
                            <a:gd name="connsiteY26" fmla="*/ 501804 h 3066585"/>
                            <a:gd name="connsiteX0" fmla="*/ 1628078 w 3256156"/>
                            <a:gd name="connsiteY0" fmla="*/ 501804 h 3066585"/>
                            <a:gd name="connsiteX1" fmla="*/ 1204332 w 3256156"/>
                            <a:gd name="connsiteY1" fmla="*/ 669073 h 3066585"/>
                            <a:gd name="connsiteX2" fmla="*/ 970156 w 3256156"/>
                            <a:gd name="connsiteY2" fmla="*/ 624468 h 3066585"/>
                            <a:gd name="connsiteX3" fmla="*/ 602166 w 3256156"/>
                            <a:gd name="connsiteY3" fmla="*/ 579863 h 3066585"/>
                            <a:gd name="connsiteX4" fmla="*/ 390293 w 3256156"/>
                            <a:gd name="connsiteY4" fmla="*/ 256478 h 3066585"/>
                            <a:gd name="connsiteX5" fmla="*/ 289932 w 3256156"/>
                            <a:gd name="connsiteY5" fmla="*/ 0 h 3066585"/>
                            <a:gd name="connsiteX6" fmla="*/ 22303 w 3256156"/>
                            <a:gd name="connsiteY6" fmla="*/ 0 h 3066585"/>
                            <a:gd name="connsiteX7" fmla="*/ 0 w 3256156"/>
                            <a:gd name="connsiteY7" fmla="*/ 501804 h 3066585"/>
                            <a:gd name="connsiteX8" fmla="*/ 22303 w 3256156"/>
                            <a:gd name="connsiteY8" fmla="*/ 669073 h 3066585"/>
                            <a:gd name="connsiteX9" fmla="*/ 100361 w 3256156"/>
                            <a:gd name="connsiteY9" fmla="*/ 903248 h 3066585"/>
                            <a:gd name="connsiteX10" fmla="*/ 211873 w 3256156"/>
                            <a:gd name="connsiteY10" fmla="*/ 1159726 h 3066585"/>
                            <a:gd name="connsiteX11" fmla="*/ 334537 w 3256156"/>
                            <a:gd name="connsiteY11" fmla="*/ 1271239 h 3066585"/>
                            <a:gd name="connsiteX12" fmla="*/ 457200 w 3256156"/>
                            <a:gd name="connsiteY12" fmla="*/ 1204331 h 3066585"/>
                            <a:gd name="connsiteX13" fmla="*/ 825191 w 3256156"/>
                            <a:gd name="connsiteY13" fmla="*/ 1538868 h 3066585"/>
                            <a:gd name="connsiteX14" fmla="*/ 970156 w 3256156"/>
                            <a:gd name="connsiteY14" fmla="*/ 1728439 h 3066585"/>
                            <a:gd name="connsiteX15" fmla="*/ 925552 w 3256156"/>
                            <a:gd name="connsiteY15" fmla="*/ 1828800 h 3066585"/>
                            <a:gd name="connsiteX16" fmla="*/ 1137425 w 3256156"/>
                            <a:gd name="connsiteY16" fmla="*/ 2062975 h 3066585"/>
                            <a:gd name="connsiteX17" fmla="*/ 1226634 w 3256156"/>
                            <a:gd name="connsiteY17" fmla="*/ 2486722 h 3066585"/>
                            <a:gd name="connsiteX18" fmla="*/ 1405054 w 3256156"/>
                            <a:gd name="connsiteY18" fmla="*/ 3066585 h 3066585"/>
                            <a:gd name="connsiteX19" fmla="*/ 3256156 w 3256156"/>
                            <a:gd name="connsiteY19" fmla="*/ 2921619 h 3066585"/>
                            <a:gd name="connsiteX20" fmla="*/ 3133493 w 3256156"/>
                            <a:gd name="connsiteY20" fmla="*/ 2274848 h 3066585"/>
                            <a:gd name="connsiteX21" fmla="*/ 3066586 w 3256156"/>
                            <a:gd name="connsiteY21" fmla="*/ 1360448 h 3066585"/>
                            <a:gd name="connsiteX22" fmla="*/ 2977376 w 3256156"/>
                            <a:gd name="connsiteY22" fmla="*/ 379141 h 3066585"/>
                            <a:gd name="connsiteX23" fmla="*/ 2988527 w 3256156"/>
                            <a:gd name="connsiteY23" fmla="*/ 211873 h 3066585"/>
                            <a:gd name="connsiteX24" fmla="*/ 2665978 w 3256156"/>
                            <a:gd name="connsiteY24" fmla="*/ 156134 h 3066585"/>
                            <a:gd name="connsiteX25" fmla="*/ 2096430 w 3256156"/>
                            <a:gd name="connsiteY25" fmla="*/ 312234 h 3066585"/>
                            <a:gd name="connsiteX26" fmla="*/ 1628078 w 3256156"/>
                            <a:gd name="connsiteY26" fmla="*/ 501804 h 3066585"/>
                            <a:gd name="connsiteX0" fmla="*/ 1628078 w 3256156"/>
                            <a:gd name="connsiteY0" fmla="*/ 501804 h 3066585"/>
                            <a:gd name="connsiteX1" fmla="*/ 1204332 w 3256156"/>
                            <a:gd name="connsiteY1" fmla="*/ 669073 h 3066585"/>
                            <a:gd name="connsiteX2" fmla="*/ 970156 w 3256156"/>
                            <a:gd name="connsiteY2" fmla="*/ 624468 h 3066585"/>
                            <a:gd name="connsiteX3" fmla="*/ 602166 w 3256156"/>
                            <a:gd name="connsiteY3" fmla="*/ 579863 h 3066585"/>
                            <a:gd name="connsiteX4" fmla="*/ 390293 w 3256156"/>
                            <a:gd name="connsiteY4" fmla="*/ 256478 h 3066585"/>
                            <a:gd name="connsiteX5" fmla="*/ 289932 w 3256156"/>
                            <a:gd name="connsiteY5" fmla="*/ 0 h 3066585"/>
                            <a:gd name="connsiteX6" fmla="*/ 22303 w 3256156"/>
                            <a:gd name="connsiteY6" fmla="*/ 0 h 3066585"/>
                            <a:gd name="connsiteX7" fmla="*/ 0 w 3256156"/>
                            <a:gd name="connsiteY7" fmla="*/ 501804 h 3066585"/>
                            <a:gd name="connsiteX8" fmla="*/ 22303 w 3256156"/>
                            <a:gd name="connsiteY8" fmla="*/ 669073 h 3066585"/>
                            <a:gd name="connsiteX9" fmla="*/ 100361 w 3256156"/>
                            <a:gd name="connsiteY9" fmla="*/ 903248 h 3066585"/>
                            <a:gd name="connsiteX10" fmla="*/ 211873 w 3256156"/>
                            <a:gd name="connsiteY10" fmla="*/ 1159726 h 3066585"/>
                            <a:gd name="connsiteX11" fmla="*/ 334537 w 3256156"/>
                            <a:gd name="connsiteY11" fmla="*/ 1271239 h 3066585"/>
                            <a:gd name="connsiteX12" fmla="*/ 457200 w 3256156"/>
                            <a:gd name="connsiteY12" fmla="*/ 1204331 h 3066585"/>
                            <a:gd name="connsiteX13" fmla="*/ 825191 w 3256156"/>
                            <a:gd name="connsiteY13" fmla="*/ 1538868 h 3066585"/>
                            <a:gd name="connsiteX14" fmla="*/ 970156 w 3256156"/>
                            <a:gd name="connsiteY14" fmla="*/ 1728439 h 3066585"/>
                            <a:gd name="connsiteX15" fmla="*/ 925552 w 3256156"/>
                            <a:gd name="connsiteY15" fmla="*/ 1828800 h 3066585"/>
                            <a:gd name="connsiteX16" fmla="*/ 1137425 w 3256156"/>
                            <a:gd name="connsiteY16" fmla="*/ 2062975 h 3066585"/>
                            <a:gd name="connsiteX17" fmla="*/ 1226634 w 3256156"/>
                            <a:gd name="connsiteY17" fmla="*/ 2486722 h 3066585"/>
                            <a:gd name="connsiteX18" fmla="*/ 1405054 w 3256156"/>
                            <a:gd name="connsiteY18" fmla="*/ 3066585 h 3066585"/>
                            <a:gd name="connsiteX19" fmla="*/ 3256156 w 3256156"/>
                            <a:gd name="connsiteY19" fmla="*/ 2921619 h 3066585"/>
                            <a:gd name="connsiteX20" fmla="*/ 3133493 w 3256156"/>
                            <a:gd name="connsiteY20" fmla="*/ 2274848 h 3066585"/>
                            <a:gd name="connsiteX21" fmla="*/ 3066586 w 3256156"/>
                            <a:gd name="connsiteY21" fmla="*/ 1360448 h 3066585"/>
                            <a:gd name="connsiteX22" fmla="*/ 2977376 w 3256156"/>
                            <a:gd name="connsiteY22" fmla="*/ 379141 h 3066585"/>
                            <a:gd name="connsiteX23" fmla="*/ 2988527 w 3256156"/>
                            <a:gd name="connsiteY23" fmla="*/ 211873 h 3066585"/>
                            <a:gd name="connsiteX24" fmla="*/ 2665978 w 3256156"/>
                            <a:gd name="connsiteY24" fmla="*/ 156134 h 3066585"/>
                            <a:gd name="connsiteX25" fmla="*/ 2096430 w 3256156"/>
                            <a:gd name="connsiteY25" fmla="*/ 312234 h 3066585"/>
                            <a:gd name="connsiteX26" fmla="*/ 1628078 w 3256156"/>
                            <a:gd name="connsiteY26" fmla="*/ 501804 h 3066585"/>
                            <a:gd name="connsiteX0" fmla="*/ 1628078 w 3256156"/>
                            <a:gd name="connsiteY0" fmla="*/ 692696 h 3257477"/>
                            <a:gd name="connsiteX1" fmla="*/ 1204332 w 3256156"/>
                            <a:gd name="connsiteY1" fmla="*/ 859965 h 3257477"/>
                            <a:gd name="connsiteX2" fmla="*/ 970156 w 3256156"/>
                            <a:gd name="connsiteY2" fmla="*/ 815360 h 3257477"/>
                            <a:gd name="connsiteX3" fmla="*/ 602166 w 3256156"/>
                            <a:gd name="connsiteY3" fmla="*/ 770755 h 3257477"/>
                            <a:gd name="connsiteX4" fmla="*/ 390293 w 3256156"/>
                            <a:gd name="connsiteY4" fmla="*/ 447370 h 3257477"/>
                            <a:gd name="connsiteX5" fmla="*/ 289932 w 3256156"/>
                            <a:gd name="connsiteY5" fmla="*/ 190892 h 3257477"/>
                            <a:gd name="connsiteX6" fmla="*/ 22303 w 3256156"/>
                            <a:gd name="connsiteY6" fmla="*/ 190892 h 3257477"/>
                            <a:gd name="connsiteX7" fmla="*/ 0 w 3256156"/>
                            <a:gd name="connsiteY7" fmla="*/ 692696 h 3257477"/>
                            <a:gd name="connsiteX8" fmla="*/ 22303 w 3256156"/>
                            <a:gd name="connsiteY8" fmla="*/ 859965 h 3257477"/>
                            <a:gd name="connsiteX9" fmla="*/ 100361 w 3256156"/>
                            <a:gd name="connsiteY9" fmla="*/ 1094140 h 3257477"/>
                            <a:gd name="connsiteX10" fmla="*/ 211873 w 3256156"/>
                            <a:gd name="connsiteY10" fmla="*/ 1350618 h 3257477"/>
                            <a:gd name="connsiteX11" fmla="*/ 334537 w 3256156"/>
                            <a:gd name="connsiteY11" fmla="*/ 1462131 h 3257477"/>
                            <a:gd name="connsiteX12" fmla="*/ 457200 w 3256156"/>
                            <a:gd name="connsiteY12" fmla="*/ 1395223 h 3257477"/>
                            <a:gd name="connsiteX13" fmla="*/ 825191 w 3256156"/>
                            <a:gd name="connsiteY13" fmla="*/ 1729760 h 3257477"/>
                            <a:gd name="connsiteX14" fmla="*/ 970156 w 3256156"/>
                            <a:gd name="connsiteY14" fmla="*/ 1919331 h 3257477"/>
                            <a:gd name="connsiteX15" fmla="*/ 925552 w 3256156"/>
                            <a:gd name="connsiteY15" fmla="*/ 2019692 h 3257477"/>
                            <a:gd name="connsiteX16" fmla="*/ 1137425 w 3256156"/>
                            <a:gd name="connsiteY16" fmla="*/ 2253867 h 3257477"/>
                            <a:gd name="connsiteX17" fmla="*/ 1226634 w 3256156"/>
                            <a:gd name="connsiteY17" fmla="*/ 2677614 h 3257477"/>
                            <a:gd name="connsiteX18" fmla="*/ 1405054 w 3256156"/>
                            <a:gd name="connsiteY18" fmla="*/ 3257477 h 3257477"/>
                            <a:gd name="connsiteX19" fmla="*/ 3256156 w 3256156"/>
                            <a:gd name="connsiteY19" fmla="*/ 3112511 h 3257477"/>
                            <a:gd name="connsiteX20" fmla="*/ 3133493 w 3256156"/>
                            <a:gd name="connsiteY20" fmla="*/ 2465740 h 3257477"/>
                            <a:gd name="connsiteX21" fmla="*/ 3066586 w 3256156"/>
                            <a:gd name="connsiteY21" fmla="*/ 1551340 h 3257477"/>
                            <a:gd name="connsiteX22" fmla="*/ 2977376 w 3256156"/>
                            <a:gd name="connsiteY22" fmla="*/ 570033 h 3257477"/>
                            <a:gd name="connsiteX23" fmla="*/ 2988527 w 3256156"/>
                            <a:gd name="connsiteY23" fmla="*/ 402765 h 3257477"/>
                            <a:gd name="connsiteX24" fmla="*/ 2665978 w 3256156"/>
                            <a:gd name="connsiteY24" fmla="*/ 347026 h 3257477"/>
                            <a:gd name="connsiteX25" fmla="*/ 2475960 w 3256156"/>
                            <a:gd name="connsiteY25" fmla="*/ 1310 h 3257477"/>
                            <a:gd name="connsiteX26" fmla="*/ 2096430 w 3256156"/>
                            <a:gd name="connsiteY26" fmla="*/ 503126 h 3257477"/>
                            <a:gd name="connsiteX27" fmla="*/ 1628078 w 3256156"/>
                            <a:gd name="connsiteY27" fmla="*/ 692696 h 3257477"/>
                            <a:gd name="connsiteX0" fmla="*/ 1628078 w 3256156"/>
                            <a:gd name="connsiteY0" fmla="*/ 705149 h 3269930"/>
                            <a:gd name="connsiteX1" fmla="*/ 1204332 w 3256156"/>
                            <a:gd name="connsiteY1" fmla="*/ 872418 h 3269930"/>
                            <a:gd name="connsiteX2" fmla="*/ 970156 w 3256156"/>
                            <a:gd name="connsiteY2" fmla="*/ 827813 h 3269930"/>
                            <a:gd name="connsiteX3" fmla="*/ 602166 w 3256156"/>
                            <a:gd name="connsiteY3" fmla="*/ 783208 h 3269930"/>
                            <a:gd name="connsiteX4" fmla="*/ 390293 w 3256156"/>
                            <a:gd name="connsiteY4" fmla="*/ 459823 h 3269930"/>
                            <a:gd name="connsiteX5" fmla="*/ 289932 w 3256156"/>
                            <a:gd name="connsiteY5" fmla="*/ 203345 h 3269930"/>
                            <a:gd name="connsiteX6" fmla="*/ 22303 w 3256156"/>
                            <a:gd name="connsiteY6" fmla="*/ 203345 h 3269930"/>
                            <a:gd name="connsiteX7" fmla="*/ 0 w 3256156"/>
                            <a:gd name="connsiteY7" fmla="*/ 705149 h 3269930"/>
                            <a:gd name="connsiteX8" fmla="*/ 22303 w 3256156"/>
                            <a:gd name="connsiteY8" fmla="*/ 872418 h 3269930"/>
                            <a:gd name="connsiteX9" fmla="*/ 100361 w 3256156"/>
                            <a:gd name="connsiteY9" fmla="*/ 1106593 h 3269930"/>
                            <a:gd name="connsiteX10" fmla="*/ 211873 w 3256156"/>
                            <a:gd name="connsiteY10" fmla="*/ 1363071 h 3269930"/>
                            <a:gd name="connsiteX11" fmla="*/ 334537 w 3256156"/>
                            <a:gd name="connsiteY11" fmla="*/ 1474584 h 3269930"/>
                            <a:gd name="connsiteX12" fmla="*/ 457200 w 3256156"/>
                            <a:gd name="connsiteY12" fmla="*/ 1407676 h 3269930"/>
                            <a:gd name="connsiteX13" fmla="*/ 825191 w 3256156"/>
                            <a:gd name="connsiteY13" fmla="*/ 1742213 h 3269930"/>
                            <a:gd name="connsiteX14" fmla="*/ 970156 w 3256156"/>
                            <a:gd name="connsiteY14" fmla="*/ 1931784 h 3269930"/>
                            <a:gd name="connsiteX15" fmla="*/ 925552 w 3256156"/>
                            <a:gd name="connsiteY15" fmla="*/ 2032145 h 3269930"/>
                            <a:gd name="connsiteX16" fmla="*/ 1137425 w 3256156"/>
                            <a:gd name="connsiteY16" fmla="*/ 2266320 h 3269930"/>
                            <a:gd name="connsiteX17" fmla="*/ 1226634 w 3256156"/>
                            <a:gd name="connsiteY17" fmla="*/ 2690067 h 3269930"/>
                            <a:gd name="connsiteX18" fmla="*/ 1405054 w 3256156"/>
                            <a:gd name="connsiteY18" fmla="*/ 3269930 h 3269930"/>
                            <a:gd name="connsiteX19" fmla="*/ 3256156 w 3256156"/>
                            <a:gd name="connsiteY19" fmla="*/ 3124964 h 3269930"/>
                            <a:gd name="connsiteX20" fmla="*/ 3133493 w 3256156"/>
                            <a:gd name="connsiteY20" fmla="*/ 2478193 h 3269930"/>
                            <a:gd name="connsiteX21" fmla="*/ 3066586 w 3256156"/>
                            <a:gd name="connsiteY21" fmla="*/ 1563793 h 3269930"/>
                            <a:gd name="connsiteX22" fmla="*/ 2977376 w 3256156"/>
                            <a:gd name="connsiteY22" fmla="*/ 582486 h 3269930"/>
                            <a:gd name="connsiteX23" fmla="*/ 2988527 w 3256156"/>
                            <a:gd name="connsiteY23" fmla="*/ 415218 h 3269930"/>
                            <a:gd name="connsiteX24" fmla="*/ 2665978 w 3256156"/>
                            <a:gd name="connsiteY24" fmla="*/ 359479 h 3269930"/>
                            <a:gd name="connsiteX25" fmla="*/ 2475960 w 3256156"/>
                            <a:gd name="connsiteY25" fmla="*/ 13763 h 3269930"/>
                            <a:gd name="connsiteX26" fmla="*/ 2096430 w 3256156"/>
                            <a:gd name="connsiteY26" fmla="*/ 515579 h 3269930"/>
                            <a:gd name="connsiteX27" fmla="*/ 1628078 w 3256156"/>
                            <a:gd name="connsiteY27" fmla="*/ 705149 h 3269930"/>
                            <a:gd name="connsiteX0" fmla="*/ 1628078 w 3256156"/>
                            <a:gd name="connsiteY0" fmla="*/ 753484 h 3318265"/>
                            <a:gd name="connsiteX1" fmla="*/ 1204332 w 3256156"/>
                            <a:gd name="connsiteY1" fmla="*/ 920753 h 3318265"/>
                            <a:gd name="connsiteX2" fmla="*/ 970156 w 3256156"/>
                            <a:gd name="connsiteY2" fmla="*/ 876148 h 3318265"/>
                            <a:gd name="connsiteX3" fmla="*/ 602166 w 3256156"/>
                            <a:gd name="connsiteY3" fmla="*/ 831543 h 3318265"/>
                            <a:gd name="connsiteX4" fmla="*/ 390293 w 3256156"/>
                            <a:gd name="connsiteY4" fmla="*/ 508158 h 3318265"/>
                            <a:gd name="connsiteX5" fmla="*/ 289932 w 3256156"/>
                            <a:gd name="connsiteY5" fmla="*/ 251680 h 3318265"/>
                            <a:gd name="connsiteX6" fmla="*/ 22303 w 3256156"/>
                            <a:gd name="connsiteY6" fmla="*/ 251680 h 3318265"/>
                            <a:gd name="connsiteX7" fmla="*/ 0 w 3256156"/>
                            <a:gd name="connsiteY7" fmla="*/ 753484 h 3318265"/>
                            <a:gd name="connsiteX8" fmla="*/ 22303 w 3256156"/>
                            <a:gd name="connsiteY8" fmla="*/ 920753 h 3318265"/>
                            <a:gd name="connsiteX9" fmla="*/ 100361 w 3256156"/>
                            <a:gd name="connsiteY9" fmla="*/ 1154928 h 3318265"/>
                            <a:gd name="connsiteX10" fmla="*/ 211873 w 3256156"/>
                            <a:gd name="connsiteY10" fmla="*/ 1411406 h 3318265"/>
                            <a:gd name="connsiteX11" fmla="*/ 334537 w 3256156"/>
                            <a:gd name="connsiteY11" fmla="*/ 1522919 h 3318265"/>
                            <a:gd name="connsiteX12" fmla="*/ 457200 w 3256156"/>
                            <a:gd name="connsiteY12" fmla="*/ 1456011 h 3318265"/>
                            <a:gd name="connsiteX13" fmla="*/ 825191 w 3256156"/>
                            <a:gd name="connsiteY13" fmla="*/ 1790548 h 3318265"/>
                            <a:gd name="connsiteX14" fmla="*/ 970156 w 3256156"/>
                            <a:gd name="connsiteY14" fmla="*/ 1980119 h 3318265"/>
                            <a:gd name="connsiteX15" fmla="*/ 925552 w 3256156"/>
                            <a:gd name="connsiteY15" fmla="*/ 2080480 h 3318265"/>
                            <a:gd name="connsiteX16" fmla="*/ 1137425 w 3256156"/>
                            <a:gd name="connsiteY16" fmla="*/ 2314655 h 3318265"/>
                            <a:gd name="connsiteX17" fmla="*/ 1226634 w 3256156"/>
                            <a:gd name="connsiteY17" fmla="*/ 2738402 h 3318265"/>
                            <a:gd name="connsiteX18" fmla="*/ 1405054 w 3256156"/>
                            <a:gd name="connsiteY18" fmla="*/ 3318265 h 3318265"/>
                            <a:gd name="connsiteX19" fmla="*/ 3256156 w 3256156"/>
                            <a:gd name="connsiteY19" fmla="*/ 3173299 h 3318265"/>
                            <a:gd name="connsiteX20" fmla="*/ 3133493 w 3256156"/>
                            <a:gd name="connsiteY20" fmla="*/ 2526528 h 3318265"/>
                            <a:gd name="connsiteX21" fmla="*/ 3066586 w 3256156"/>
                            <a:gd name="connsiteY21" fmla="*/ 1612128 h 3318265"/>
                            <a:gd name="connsiteX22" fmla="*/ 2977376 w 3256156"/>
                            <a:gd name="connsiteY22" fmla="*/ 630821 h 3318265"/>
                            <a:gd name="connsiteX23" fmla="*/ 2988527 w 3256156"/>
                            <a:gd name="connsiteY23" fmla="*/ 463553 h 3318265"/>
                            <a:gd name="connsiteX24" fmla="*/ 2665978 w 3256156"/>
                            <a:gd name="connsiteY24" fmla="*/ 407814 h 3318265"/>
                            <a:gd name="connsiteX25" fmla="*/ 2475960 w 3256156"/>
                            <a:gd name="connsiteY25" fmla="*/ 62098 h 3318265"/>
                            <a:gd name="connsiteX26" fmla="*/ 2063301 w 3256156"/>
                            <a:gd name="connsiteY26" fmla="*/ 59487 h 3318265"/>
                            <a:gd name="connsiteX27" fmla="*/ 1628078 w 3256156"/>
                            <a:gd name="connsiteY27" fmla="*/ 753484 h 3318265"/>
                            <a:gd name="connsiteX0" fmla="*/ 1628078 w 3256156"/>
                            <a:gd name="connsiteY0" fmla="*/ 753484 h 3318265"/>
                            <a:gd name="connsiteX1" fmla="*/ 1204332 w 3256156"/>
                            <a:gd name="connsiteY1" fmla="*/ 920753 h 3318265"/>
                            <a:gd name="connsiteX2" fmla="*/ 970156 w 3256156"/>
                            <a:gd name="connsiteY2" fmla="*/ 876148 h 3318265"/>
                            <a:gd name="connsiteX3" fmla="*/ 602166 w 3256156"/>
                            <a:gd name="connsiteY3" fmla="*/ 831543 h 3318265"/>
                            <a:gd name="connsiteX4" fmla="*/ 390293 w 3256156"/>
                            <a:gd name="connsiteY4" fmla="*/ 508158 h 3318265"/>
                            <a:gd name="connsiteX5" fmla="*/ 289932 w 3256156"/>
                            <a:gd name="connsiteY5" fmla="*/ 251680 h 3318265"/>
                            <a:gd name="connsiteX6" fmla="*/ 22303 w 3256156"/>
                            <a:gd name="connsiteY6" fmla="*/ 251680 h 3318265"/>
                            <a:gd name="connsiteX7" fmla="*/ 0 w 3256156"/>
                            <a:gd name="connsiteY7" fmla="*/ 753484 h 3318265"/>
                            <a:gd name="connsiteX8" fmla="*/ 22303 w 3256156"/>
                            <a:gd name="connsiteY8" fmla="*/ 920753 h 3318265"/>
                            <a:gd name="connsiteX9" fmla="*/ 100361 w 3256156"/>
                            <a:gd name="connsiteY9" fmla="*/ 1154928 h 3318265"/>
                            <a:gd name="connsiteX10" fmla="*/ 211873 w 3256156"/>
                            <a:gd name="connsiteY10" fmla="*/ 1411406 h 3318265"/>
                            <a:gd name="connsiteX11" fmla="*/ 334537 w 3256156"/>
                            <a:gd name="connsiteY11" fmla="*/ 1522919 h 3318265"/>
                            <a:gd name="connsiteX12" fmla="*/ 457200 w 3256156"/>
                            <a:gd name="connsiteY12" fmla="*/ 1456011 h 3318265"/>
                            <a:gd name="connsiteX13" fmla="*/ 825191 w 3256156"/>
                            <a:gd name="connsiteY13" fmla="*/ 1790548 h 3318265"/>
                            <a:gd name="connsiteX14" fmla="*/ 970156 w 3256156"/>
                            <a:gd name="connsiteY14" fmla="*/ 1980119 h 3318265"/>
                            <a:gd name="connsiteX15" fmla="*/ 925552 w 3256156"/>
                            <a:gd name="connsiteY15" fmla="*/ 2080480 h 3318265"/>
                            <a:gd name="connsiteX16" fmla="*/ 1137425 w 3256156"/>
                            <a:gd name="connsiteY16" fmla="*/ 2314655 h 3318265"/>
                            <a:gd name="connsiteX17" fmla="*/ 1226634 w 3256156"/>
                            <a:gd name="connsiteY17" fmla="*/ 2738402 h 3318265"/>
                            <a:gd name="connsiteX18" fmla="*/ 1405054 w 3256156"/>
                            <a:gd name="connsiteY18" fmla="*/ 3318265 h 3318265"/>
                            <a:gd name="connsiteX19" fmla="*/ 3256156 w 3256156"/>
                            <a:gd name="connsiteY19" fmla="*/ 3173299 h 3318265"/>
                            <a:gd name="connsiteX20" fmla="*/ 3133493 w 3256156"/>
                            <a:gd name="connsiteY20" fmla="*/ 2526528 h 3318265"/>
                            <a:gd name="connsiteX21" fmla="*/ 3066586 w 3256156"/>
                            <a:gd name="connsiteY21" fmla="*/ 1612128 h 3318265"/>
                            <a:gd name="connsiteX22" fmla="*/ 2977376 w 3256156"/>
                            <a:gd name="connsiteY22" fmla="*/ 630821 h 3318265"/>
                            <a:gd name="connsiteX23" fmla="*/ 2988527 w 3256156"/>
                            <a:gd name="connsiteY23" fmla="*/ 463553 h 3318265"/>
                            <a:gd name="connsiteX24" fmla="*/ 2665978 w 3256156"/>
                            <a:gd name="connsiteY24" fmla="*/ 407814 h 3318265"/>
                            <a:gd name="connsiteX25" fmla="*/ 2475960 w 3256156"/>
                            <a:gd name="connsiteY25" fmla="*/ 62098 h 3318265"/>
                            <a:gd name="connsiteX26" fmla="*/ 2063301 w 3256156"/>
                            <a:gd name="connsiteY26" fmla="*/ 59487 h 3318265"/>
                            <a:gd name="connsiteX27" fmla="*/ 1628078 w 3256156"/>
                            <a:gd name="connsiteY27" fmla="*/ 753484 h 3318265"/>
                            <a:gd name="connsiteX0" fmla="*/ 1628078 w 3256156"/>
                            <a:gd name="connsiteY0" fmla="*/ 753484 h 3318265"/>
                            <a:gd name="connsiteX1" fmla="*/ 1204332 w 3256156"/>
                            <a:gd name="connsiteY1" fmla="*/ 920753 h 3318265"/>
                            <a:gd name="connsiteX2" fmla="*/ 970156 w 3256156"/>
                            <a:gd name="connsiteY2" fmla="*/ 876148 h 3318265"/>
                            <a:gd name="connsiteX3" fmla="*/ 602166 w 3256156"/>
                            <a:gd name="connsiteY3" fmla="*/ 831543 h 3318265"/>
                            <a:gd name="connsiteX4" fmla="*/ 390293 w 3256156"/>
                            <a:gd name="connsiteY4" fmla="*/ 508158 h 3318265"/>
                            <a:gd name="connsiteX5" fmla="*/ 289932 w 3256156"/>
                            <a:gd name="connsiteY5" fmla="*/ 251680 h 3318265"/>
                            <a:gd name="connsiteX6" fmla="*/ 22303 w 3256156"/>
                            <a:gd name="connsiteY6" fmla="*/ 251680 h 3318265"/>
                            <a:gd name="connsiteX7" fmla="*/ 0 w 3256156"/>
                            <a:gd name="connsiteY7" fmla="*/ 753484 h 3318265"/>
                            <a:gd name="connsiteX8" fmla="*/ 22303 w 3256156"/>
                            <a:gd name="connsiteY8" fmla="*/ 920753 h 3318265"/>
                            <a:gd name="connsiteX9" fmla="*/ 100361 w 3256156"/>
                            <a:gd name="connsiteY9" fmla="*/ 1154928 h 3318265"/>
                            <a:gd name="connsiteX10" fmla="*/ 211873 w 3256156"/>
                            <a:gd name="connsiteY10" fmla="*/ 1411406 h 3318265"/>
                            <a:gd name="connsiteX11" fmla="*/ 334537 w 3256156"/>
                            <a:gd name="connsiteY11" fmla="*/ 1522919 h 3318265"/>
                            <a:gd name="connsiteX12" fmla="*/ 457200 w 3256156"/>
                            <a:gd name="connsiteY12" fmla="*/ 1456011 h 3318265"/>
                            <a:gd name="connsiteX13" fmla="*/ 825191 w 3256156"/>
                            <a:gd name="connsiteY13" fmla="*/ 1790548 h 3318265"/>
                            <a:gd name="connsiteX14" fmla="*/ 970156 w 3256156"/>
                            <a:gd name="connsiteY14" fmla="*/ 1980119 h 3318265"/>
                            <a:gd name="connsiteX15" fmla="*/ 925552 w 3256156"/>
                            <a:gd name="connsiteY15" fmla="*/ 2080480 h 3318265"/>
                            <a:gd name="connsiteX16" fmla="*/ 1137425 w 3256156"/>
                            <a:gd name="connsiteY16" fmla="*/ 2314655 h 3318265"/>
                            <a:gd name="connsiteX17" fmla="*/ 1226634 w 3256156"/>
                            <a:gd name="connsiteY17" fmla="*/ 2738402 h 3318265"/>
                            <a:gd name="connsiteX18" fmla="*/ 1405054 w 3256156"/>
                            <a:gd name="connsiteY18" fmla="*/ 3318265 h 3318265"/>
                            <a:gd name="connsiteX19" fmla="*/ 3256156 w 3256156"/>
                            <a:gd name="connsiteY19" fmla="*/ 3173299 h 3318265"/>
                            <a:gd name="connsiteX20" fmla="*/ 3133493 w 3256156"/>
                            <a:gd name="connsiteY20" fmla="*/ 2526528 h 3318265"/>
                            <a:gd name="connsiteX21" fmla="*/ 3066586 w 3256156"/>
                            <a:gd name="connsiteY21" fmla="*/ 1612128 h 3318265"/>
                            <a:gd name="connsiteX22" fmla="*/ 2977376 w 3256156"/>
                            <a:gd name="connsiteY22" fmla="*/ 630821 h 3318265"/>
                            <a:gd name="connsiteX23" fmla="*/ 2988527 w 3256156"/>
                            <a:gd name="connsiteY23" fmla="*/ 463553 h 3318265"/>
                            <a:gd name="connsiteX24" fmla="*/ 2665978 w 3256156"/>
                            <a:gd name="connsiteY24" fmla="*/ 407814 h 3318265"/>
                            <a:gd name="connsiteX25" fmla="*/ 2475960 w 3256156"/>
                            <a:gd name="connsiteY25" fmla="*/ 62098 h 3318265"/>
                            <a:gd name="connsiteX26" fmla="*/ 2063301 w 3256156"/>
                            <a:gd name="connsiteY26" fmla="*/ 59487 h 3318265"/>
                            <a:gd name="connsiteX27" fmla="*/ 1494499 w 3256156"/>
                            <a:gd name="connsiteY27" fmla="*/ 446101 h 3318265"/>
                            <a:gd name="connsiteX28" fmla="*/ 1628078 w 3256156"/>
                            <a:gd name="connsiteY28" fmla="*/ 753484 h 3318265"/>
                            <a:gd name="connsiteX0" fmla="*/ 1628078 w 3256156"/>
                            <a:gd name="connsiteY0" fmla="*/ 753484 h 3318265"/>
                            <a:gd name="connsiteX1" fmla="*/ 1204332 w 3256156"/>
                            <a:gd name="connsiteY1" fmla="*/ 920753 h 3318265"/>
                            <a:gd name="connsiteX2" fmla="*/ 970156 w 3256156"/>
                            <a:gd name="connsiteY2" fmla="*/ 876148 h 3318265"/>
                            <a:gd name="connsiteX3" fmla="*/ 602166 w 3256156"/>
                            <a:gd name="connsiteY3" fmla="*/ 831543 h 3318265"/>
                            <a:gd name="connsiteX4" fmla="*/ 390293 w 3256156"/>
                            <a:gd name="connsiteY4" fmla="*/ 508158 h 3318265"/>
                            <a:gd name="connsiteX5" fmla="*/ 289932 w 3256156"/>
                            <a:gd name="connsiteY5" fmla="*/ 251680 h 3318265"/>
                            <a:gd name="connsiteX6" fmla="*/ 22303 w 3256156"/>
                            <a:gd name="connsiteY6" fmla="*/ 251680 h 3318265"/>
                            <a:gd name="connsiteX7" fmla="*/ 0 w 3256156"/>
                            <a:gd name="connsiteY7" fmla="*/ 753484 h 3318265"/>
                            <a:gd name="connsiteX8" fmla="*/ 22303 w 3256156"/>
                            <a:gd name="connsiteY8" fmla="*/ 920753 h 3318265"/>
                            <a:gd name="connsiteX9" fmla="*/ 100361 w 3256156"/>
                            <a:gd name="connsiteY9" fmla="*/ 1154928 h 3318265"/>
                            <a:gd name="connsiteX10" fmla="*/ 211873 w 3256156"/>
                            <a:gd name="connsiteY10" fmla="*/ 1411406 h 3318265"/>
                            <a:gd name="connsiteX11" fmla="*/ 334537 w 3256156"/>
                            <a:gd name="connsiteY11" fmla="*/ 1522919 h 3318265"/>
                            <a:gd name="connsiteX12" fmla="*/ 457200 w 3256156"/>
                            <a:gd name="connsiteY12" fmla="*/ 1456011 h 3318265"/>
                            <a:gd name="connsiteX13" fmla="*/ 825191 w 3256156"/>
                            <a:gd name="connsiteY13" fmla="*/ 1790548 h 3318265"/>
                            <a:gd name="connsiteX14" fmla="*/ 970156 w 3256156"/>
                            <a:gd name="connsiteY14" fmla="*/ 1980119 h 3318265"/>
                            <a:gd name="connsiteX15" fmla="*/ 925552 w 3256156"/>
                            <a:gd name="connsiteY15" fmla="*/ 2080480 h 3318265"/>
                            <a:gd name="connsiteX16" fmla="*/ 1137425 w 3256156"/>
                            <a:gd name="connsiteY16" fmla="*/ 2314655 h 3318265"/>
                            <a:gd name="connsiteX17" fmla="*/ 1226634 w 3256156"/>
                            <a:gd name="connsiteY17" fmla="*/ 2738402 h 3318265"/>
                            <a:gd name="connsiteX18" fmla="*/ 1405054 w 3256156"/>
                            <a:gd name="connsiteY18" fmla="*/ 3318265 h 3318265"/>
                            <a:gd name="connsiteX19" fmla="*/ 3256156 w 3256156"/>
                            <a:gd name="connsiteY19" fmla="*/ 3173299 h 3318265"/>
                            <a:gd name="connsiteX20" fmla="*/ 3133493 w 3256156"/>
                            <a:gd name="connsiteY20" fmla="*/ 2526528 h 3318265"/>
                            <a:gd name="connsiteX21" fmla="*/ 3066586 w 3256156"/>
                            <a:gd name="connsiteY21" fmla="*/ 1612128 h 3318265"/>
                            <a:gd name="connsiteX22" fmla="*/ 2977376 w 3256156"/>
                            <a:gd name="connsiteY22" fmla="*/ 630821 h 3318265"/>
                            <a:gd name="connsiteX23" fmla="*/ 2988527 w 3256156"/>
                            <a:gd name="connsiteY23" fmla="*/ 463553 h 3318265"/>
                            <a:gd name="connsiteX24" fmla="*/ 2665978 w 3256156"/>
                            <a:gd name="connsiteY24" fmla="*/ 407814 h 3318265"/>
                            <a:gd name="connsiteX25" fmla="*/ 2475960 w 3256156"/>
                            <a:gd name="connsiteY25" fmla="*/ 62098 h 3318265"/>
                            <a:gd name="connsiteX26" fmla="*/ 2063301 w 3256156"/>
                            <a:gd name="connsiteY26" fmla="*/ 59487 h 3318265"/>
                            <a:gd name="connsiteX27" fmla="*/ 1561651 w 3256156"/>
                            <a:gd name="connsiteY27" fmla="*/ 435000 h 3318265"/>
                            <a:gd name="connsiteX28" fmla="*/ 1628078 w 3256156"/>
                            <a:gd name="connsiteY28" fmla="*/ 753484 h 3318265"/>
                            <a:gd name="connsiteX0" fmla="*/ 1628078 w 3256156"/>
                            <a:gd name="connsiteY0" fmla="*/ 753484 h 3318265"/>
                            <a:gd name="connsiteX1" fmla="*/ 1204332 w 3256156"/>
                            <a:gd name="connsiteY1" fmla="*/ 920753 h 3318265"/>
                            <a:gd name="connsiteX2" fmla="*/ 970156 w 3256156"/>
                            <a:gd name="connsiteY2" fmla="*/ 876148 h 3318265"/>
                            <a:gd name="connsiteX3" fmla="*/ 602166 w 3256156"/>
                            <a:gd name="connsiteY3" fmla="*/ 831543 h 3318265"/>
                            <a:gd name="connsiteX4" fmla="*/ 390293 w 3256156"/>
                            <a:gd name="connsiteY4" fmla="*/ 508158 h 3318265"/>
                            <a:gd name="connsiteX5" fmla="*/ 289932 w 3256156"/>
                            <a:gd name="connsiteY5" fmla="*/ 251680 h 3318265"/>
                            <a:gd name="connsiteX6" fmla="*/ 22303 w 3256156"/>
                            <a:gd name="connsiteY6" fmla="*/ 251680 h 3318265"/>
                            <a:gd name="connsiteX7" fmla="*/ 0 w 3256156"/>
                            <a:gd name="connsiteY7" fmla="*/ 753484 h 3318265"/>
                            <a:gd name="connsiteX8" fmla="*/ 22303 w 3256156"/>
                            <a:gd name="connsiteY8" fmla="*/ 920753 h 3318265"/>
                            <a:gd name="connsiteX9" fmla="*/ 100361 w 3256156"/>
                            <a:gd name="connsiteY9" fmla="*/ 1154928 h 3318265"/>
                            <a:gd name="connsiteX10" fmla="*/ 211873 w 3256156"/>
                            <a:gd name="connsiteY10" fmla="*/ 1411406 h 3318265"/>
                            <a:gd name="connsiteX11" fmla="*/ 334537 w 3256156"/>
                            <a:gd name="connsiteY11" fmla="*/ 1522919 h 3318265"/>
                            <a:gd name="connsiteX12" fmla="*/ 457200 w 3256156"/>
                            <a:gd name="connsiteY12" fmla="*/ 1456011 h 3318265"/>
                            <a:gd name="connsiteX13" fmla="*/ 825191 w 3256156"/>
                            <a:gd name="connsiteY13" fmla="*/ 1790548 h 3318265"/>
                            <a:gd name="connsiteX14" fmla="*/ 970156 w 3256156"/>
                            <a:gd name="connsiteY14" fmla="*/ 1980119 h 3318265"/>
                            <a:gd name="connsiteX15" fmla="*/ 925552 w 3256156"/>
                            <a:gd name="connsiteY15" fmla="*/ 2080480 h 3318265"/>
                            <a:gd name="connsiteX16" fmla="*/ 1137425 w 3256156"/>
                            <a:gd name="connsiteY16" fmla="*/ 2314655 h 3318265"/>
                            <a:gd name="connsiteX17" fmla="*/ 1226634 w 3256156"/>
                            <a:gd name="connsiteY17" fmla="*/ 2738402 h 3318265"/>
                            <a:gd name="connsiteX18" fmla="*/ 1405054 w 3256156"/>
                            <a:gd name="connsiteY18" fmla="*/ 3318265 h 3318265"/>
                            <a:gd name="connsiteX19" fmla="*/ 3256156 w 3256156"/>
                            <a:gd name="connsiteY19" fmla="*/ 3173299 h 3318265"/>
                            <a:gd name="connsiteX20" fmla="*/ 3133493 w 3256156"/>
                            <a:gd name="connsiteY20" fmla="*/ 2526528 h 3318265"/>
                            <a:gd name="connsiteX21" fmla="*/ 3066586 w 3256156"/>
                            <a:gd name="connsiteY21" fmla="*/ 1612128 h 3318265"/>
                            <a:gd name="connsiteX22" fmla="*/ 2977376 w 3256156"/>
                            <a:gd name="connsiteY22" fmla="*/ 630821 h 3318265"/>
                            <a:gd name="connsiteX23" fmla="*/ 2988527 w 3256156"/>
                            <a:gd name="connsiteY23" fmla="*/ 463553 h 3318265"/>
                            <a:gd name="connsiteX24" fmla="*/ 2665978 w 3256156"/>
                            <a:gd name="connsiteY24" fmla="*/ 407814 h 3318265"/>
                            <a:gd name="connsiteX25" fmla="*/ 2475960 w 3256156"/>
                            <a:gd name="connsiteY25" fmla="*/ 62098 h 3318265"/>
                            <a:gd name="connsiteX26" fmla="*/ 2063301 w 3256156"/>
                            <a:gd name="connsiteY26" fmla="*/ 59487 h 3318265"/>
                            <a:gd name="connsiteX27" fmla="*/ 1494978 w 3256156"/>
                            <a:gd name="connsiteY27" fmla="*/ 401593 h 3318265"/>
                            <a:gd name="connsiteX28" fmla="*/ 1628078 w 3256156"/>
                            <a:gd name="connsiteY28" fmla="*/ 753484 h 3318265"/>
                            <a:gd name="connsiteX0" fmla="*/ 1628078 w 3256156"/>
                            <a:gd name="connsiteY0" fmla="*/ 753484 h 3318265"/>
                            <a:gd name="connsiteX1" fmla="*/ 1204332 w 3256156"/>
                            <a:gd name="connsiteY1" fmla="*/ 920753 h 3318265"/>
                            <a:gd name="connsiteX2" fmla="*/ 970156 w 3256156"/>
                            <a:gd name="connsiteY2" fmla="*/ 876148 h 3318265"/>
                            <a:gd name="connsiteX3" fmla="*/ 602166 w 3256156"/>
                            <a:gd name="connsiteY3" fmla="*/ 831543 h 3318265"/>
                            <a:gd name="connsiteX4" fmla="*/ 390293 w 3256156"/>
                            <a:gd name="connsiteY4" fmla="*/ 508158 h 3318265"/>
                            <a:gd name="connsiteX5" fmla="*/ 289932 w 3256156"/>
                            <a:gd name="connsiteY5" fmla="*/ 251680 h 3318265"/>
                            <a:gd name="connsiteX6" fmla="*/ 22303 w 3256156"/>
                            <a:gd name="connsiteY6" fmla="*/ 251680 h 3318265"/>
                            <a:gd name="connsiteX7" fmla="*/ 0 w 3256156"/>
                            <a:gd name="connsiteY7" fmla="*/ 753484 h 3318265"/>
                            <a:gd name="connsiteX8" fmla="*/ 22303 w 3256156"/>
                            <a:gd name="connsiteY8" fmla="*/ 920753 h 3318265"/>
                            <a:gd name="connsiteX9" fmla="*/ 100361 w 3256156"/>
                            <a:gd name="connsiteY9" fmla="*/ 1154928 h 3318265"/>
                            <a:gd name="connsiteX10" fmla="*/ 211873 w 3256156"/>
                            <a:gd name="connsiteY10" fmla="*/ 1411406 h 3318265"/>
                            <a:gd name="connsiteX11" fmla="*/ 334537 w 3256156"/>
                            <a:gd name="connsiteY11" fmla="*/ 1522919 h 3318265"/>
                            <a:gd name="connsiteX12" fmla="*/ 457200 w 3256156"/>
                            <a:gd name="connsiteY12" fmla="*/ 1456011 h 3318265"/>
                            <a:gd name="connsiteX13" fmla="*/ 825191 w 3256156"/>
                            <a:gd name="connsiteY13" fmla="*/ 1790548 h 3318265"/>
                            <a:gd name="connsiteX14" fmla="*/ 970156 w 3256156"/>
                            <a:gd name="connsiteY14" fmla="*/ 1980119 h 3318265"/>
                            <a:gd name="connsiteX15" fmla="*/ 925552 w 3256156"/>
                            <a:gd name="connsiteY15" fmla="*/ 2080480 h 3318265"/>
                            <a:gd name="connsiteX16" fmla="*/ 1137425 w 3256156"/>
                            <a:gd name="connsiteY16" fmla="*/ 2314655 h 3318265"/>
                            <a:gd name="connsiteX17" fmla="*/ 1226634 w 3256156"/>
                            <a:gd name="connsiteY17" fmla="*/ 2738402 h 3318265"/>
                            <a:gd name="connsiteX18" fmla="*/ 1405054 w 3256156"/>
                            <a:gd name="connsiteY18" fmla="*/ 3318265 h 3318265"/>
                            <a:gd name="connsiteX19" fmla="*/ 3256156 w 3256156"/>
                            <a:gd name="connsiteY19" fmla="*/ 3173299 h 3318265"/>
                            <a:gd name="connsiteX20" fmla="*/ 3133493 w 3256156"/>
                            <a:gd name="connsiteY20" fmla="*/ 2526528 h 3318265"/>
                            <a:gd name="connsiteX21" fmla="*/ 3066586 w 3256156"/>
                            <a:gd name="connsiteY21" fmla="*/ 1612128 h 3318265"/>
                            <a:gd name="connsiteX22" fmla="*/ 2977376 w 3256156"/>
                            <a:gd name="connsiteY22" fmla="*/ 630821 h 3318265"/>
                            <a:gd name="connsiteX23" fmla="*/ 2988527 w 3256156"/>
                            <a:gd name="connsiteY23" fmla="*/ 463553 h 3318265"/>
                            <a:gd name="connsiteX24" fmla="*/ 2665978 w 3256156"/>
                            <a:gd name="connsiteY24" fmla="*/ 407814 h 3318265"/>
                            <a:gd name="connsiteX25" fmla="*/ 2475960 w 3256156"/>
                            <a:gd name="connsiteY25" fmla="*/ 62098 h 3318265"/>
                            <a:gd name="connsiteX26" fmla="*/ 2063301 w 3256156"/>
                            <a:gd name="connsiteY26" fmla="*/ 59487 h 3318265"/>
                            <a:gd name="connsiteX27" fmla="*/ 1494978 w 3256156"/>
                            <a:gd name="connsiteY27" fmla="*/ 401593 h 3318265"/>
                            <a:gd name="connsiteX28" fmla="*/ 1628078 w 3256156"/>
                            <a:gd name="connsiteY28" fmla="*/ 753484 h 3318265"/>
                            <a:gd name="connsiteX0" fmla="*/ 1628078 w 3256156"/>
                            <a:gd name="connsiteY0" fmla="*/ 753484 h 3318265"/>
                            <a:gd name="connsiteX1" fmla="*/ 1204332 w 3256156"/>
                            <a:gd name="connsiteY1" fmla="*/ 920753 h 3318265"/>
                            <a:gd name="connsiteX2" fmla="*/ 970156 w 3256156"/>
                            <a:gd name="connsiteY2" fmla="*/ 876148 h 3318265"/>
                            <a:gd name="connsiteX3" fmla="*/ 602166 w 3256156"/>
                            <a:gd name="connsiteY3" fmla="*/ 831543 h 3318265"/>
                            <a:gd name="connsiteX4" fmla="*/ 390293 w 3256156"/>
                            <a:gd name="connsiteY4" fmla="*/ 508158 h 3318265"/>
                            <a:gd name="connsiteX5" fmla="*/ 289932 w 3256156"/>
                            <a:gd name="connsiteY5" fmla="*/ 251680 h 3318265"/>
                            <a:gd name="connsiteX6" fmla="*/ 22303 w 3256156"/>
                            <a:gd name="connsiteY6" fmla="*/ 251680 h 3318265"/>
                            <a:gd name="connsiteX7" fmla="*/ 0 w 3256156"/>
                            <a:gd name="connsiteY7" fmla="*/ 753484 h 3318265"/>
                            <a:gd name="connsiteX8" fmla="*/ 22303 w 3256156"/>
                            <a:gd name="connsiteY8" fmla="*/ 920753 h 3318265"/>
                            <a:gd name="connsiteX9" fmla="*/ 100361 w 3256156"/>
                            <a:gd name="connsiteY9" fmla="*/ 1154928 h 3318265"/>
                            <a:gd name="connsiteX10" fmla="*/ 211873 w 3256156"/>
                            <a:gd name="connsiteY10" fmla="*/ 1411406 h 3318265"/>
                            <a:gd name="connsiteX11" fmla="*/ 334537 w 3256156"/>
                            <a:gd name="connsiteY11" fmla="*/ 1522919 h 3318265"/>
                            <a:gd name="connsiteX12" fmla="*/ 457200 w 3256156"/>
                            <a:gd name="connsiteY12" fmla="*/ 1456011 h 3318265"/>
                            <a:gd name="connsiteX13" fmla="*/ 825191 w 3256156"/>
                            <a:gd name="connsiteY13" fmla="*/ 1790548 h 3318265"/>
                            <a:gd name="connsiteX14" fmla="*/ 970156 w 3256156"/>
                            <a:gd name="connsiteY14" fmla="*/ 1980119 h 3318265"/>
                            <a:gd name="connsiteX15" fmla="*/ 925552 w 3256156"/>
                            <a:gd name="connsiteY15" fmla="*/ 2080480 h 3318265"/>
                            <a:gd name="connsiteX16" fmla="*/ 1137425 w 3256156"/>
                            <a:gd name="connsiteY16" fmla="*/ 2314655 h 3318265"/>
                            <a:gd name="connsiteX17" fmla="*/ 1226634 w 3256156"/>
                            <a:gd name="connsiteY17" fmla="*/ 2738402 h 3318265"/>
                            <a:gd name="connsiteX18" fmla="*/ 1405054 w 3256156"/>
                            <a:gd name="connsiteY18" fmla="*/ 3318265 h 3318265"/>
                            <a:gd name="connsiteX19" fmla="*/ 3256156 w 3256156"/>
                            <a:gd name="connsiteY19" fmla="*/ 3173299 h 3318265"/>
                            <a:gd name="connsiteX20" fmla="*/ 3133493 w 3256156"/>
                            <a:gd name="connsiteY20" fmla="*/ 2526528 h 3318265"/>
                            <a:gd name="connsiteX21" fmla="*/ 3066586 w 3256156"/>
                            <a:gd name="connsiteY21" fmla="*/ 1612128 h 3318265"/>
                            <a:gd name="connsiteX22" fmla="*/ 2977376 w 3256156"/>
                            <a:gd name="connsiteY22" fmla="*/ 630821 h 3318265"/>
                            <a:gd name="connsiteX23" fmla="*/ 2988527 w 3256156"/>
                            <a:gd name="connsiteY23" fmla="*/ 463553 h 3318265"/>
                            <a:gd name="connsiteX24" fmla="*/ 2665978 w 3256156"/>
                            <a:gd name="connsiteY24" fmla="*/ 407814 h 3318265"/>
                            <a:gd name="connsiteX25" fmla="*/ 2475960 w 3256156"/>
                            <a:gd name="connsiteY25" fmla="*/ 62098 h 3318265"/>
                            <a:gd name="connsiteX26" fmla="*/ 2063301 w 3256156"/>
                            <a:gd name="connsiteY26" fmla="*/ 59487 h 3318265"/>
                            <a:gd name="connsiteX27" fmla="*/ 1628078 w 3256156"/>
                            <a:gd name="connsiteY27" fmla="*/ 753484 h 3318265"/>
                            <a:gd name="connsiteX0" fmla="*/ 1628078 w 3256156"/>
                            <a:gd name="connsiteY0" fmla="*/ 753484 h 3318265"/>
                            <a:gd name="connsiteX1" fmla="*/ 1204332 w 3256156"/>
                            <a:gd name="connsiteY1" fmla="*/ 920753 h 3318265"/>
                            <a:gd name="connsiteX2" fmla="*/ 970156 w 3256156"/>
                            <a:gd name="connsiteY2" fmla="*/ 876148 h 3318265"/>
                            <a:gd name="connsiteX3" fmla="*/ 602166 w 3256156"/>
                            <a:gd name="connsiteY3" fmla="*/ 831543 h 3318265"/>
                            <a:gd name="connsiteX4" fmla="*/ 390293 w 3256156"/>
                            <a:gd name="connsiteY4" fmla="*/ 508158 h 3318265"/>
                            <a:gd name="connsiteX5" fmla="*/ 289932 w 3256156"/>
                            <a:gd name="connsiteY5" fmla="*/ 251680 h 3318265"/>
                            <a:gd name="connsiteX6" fmla="*/ 22303 w 3256156"/>
                            <a:gd name="connsiteY6" fmla="*/ 251680 h 3318265"/>
                            <a:gd name="connsiteX7" fmla="*/ 0 w 3256156"/>
                            <a:gd name="connsiteY7" fmla="*/ 753484 h 3318265"/>
                            <a:gd name="connsiteX8" fmla="*/ 22303 w 3256156"/>
                            <a:gd name="connsiteY8" fmla="*/ 920753 h 3318265"/>
                            <a:gd name="connsiteX9" fmla="*/ 100361 w 3256156"/>
                            <a:gd name="connsiteY9" fmla="*/ 1154928 h 3318265"/>
                            <a:gd name="connsiteX10" fmla="*/ 211873 w 3256156"/>
                            <a:gd name="connsiteY10" fmla="*/ 1411406 h 3318265"/>
                            <a:gd name="connsiteX11" fmla="*/ 334537 w 3256156"/>
                            <a:gd name="connsiteY11" fmla="*/ 1522919 h 3318265"/>
                            <a:gd name="connsiteX12" fmla="*/ 457200 w 3256156"/>
                            <a:gd name="connsiteY12" fmla="*/ 1456011 h 3318265"/>
                            <a:gd name="connsiteX13" fmla="*/ 825191 w 3256156"/>
                            <a:gd name="connsiteY13" fmla="*/ 1790548 h 3318265"/>
                            <a:gd name="connsiteX14" fmla="*/ 970156 w 3256156"/>
                            <a:gd name="connsiteY14" fmla="*/ 1980119 h 3318265"/>
                            <a:gd name="connsiteX15" fmla="*/ 925552 w 3256156"/>
                            <a:gd name="connsiteY15" fmla="*/ 2080480 h 3318265"/>
                            <a:gd name="connsiteX16" fmla="*/ 1137425 w 3256156"/>
                            <a:gd name="connsiteY16" fmla="*/ 2314655 h 3318265"/>
                            <a:gd name="connsiteX17" fmla="*/ 1226634 w 3256156"/>
                            <a:gd name="connsiteY17" fmla="*/ 2738402 h 3318265"/>
                            <a:gd name="connsiteX18" fmla="*/ 1405054 w 3256156"/>
                            <a:gd name="connsiteY18" fmla="*/ 3318265 h 3318265"/>
                            <a:gd name="connsiteX19" fmla="*/ 3256156 w 3256156"/>
                            <a:gd name="connsiteY19" fmla="*/ 3173299 h 3318265"/>
                            <a:gd name="connsiteX20" fmla="*/ 3133493 w 3256156"/>
                            <a:gd name="connsiteY20" fmla="*/ 2526528 h 3318265"/>
                            <a:gd name="connsiteX21" fmla="*/ 3066586 w 3256156"/>
                            <a:gd name="connsiteY21" fmla="*/ 1612128 h 3318265"/>
                            <a:gd name="connsiteX22" fmla="*/ 2977376 w 3256156"/>
                            <a:gd name="connsiteY22" fmla="*/ 630821 h 3318265"/>
                            <a:gd name="connsiteX23" fmla="*/ 2988527 w 3256156"/>
                            <a:gd name="connsiteY23" fmla="*/ 463553 h 3318265"/>
                            <a:gd name="connsiteX24" fmla="*/ 2665978 w 3256156"/>
                            <a:gd name="connsiteY24" fmla="*/ 407814 h 3318265"/>
                            <a:gd name="connsiteX25" fmla="*/ 2475960 w 3256156"/>
                            <a:gd name="connsiteY25" fmla="*/ 62098 h 3318265"/>
                            <a:gd name="connsiteX26" fmla="*/ 2063301 w 3256156"/>
                            <a:gd name="connsiteY26" fmla="*/ 59487 h 3318265"/>
                            <a:gd name="connsiteX27" fmla="*/ 1717288 w 3256156"/>
                            <a:gd name="connsiteY27" fmla="*/ 646770 h 3318265"/>
                            <a:gd name="connsiteX28" fmla="*/ 1628078 w 3256156"/>
                            <a:gd name="connsiteY28" fmla="*/ 753484 h 3318265"/>
                            <a:gd name="connsiteX0" fmla="*/ 1628078 w 3256156"/>
                            <a:gd name="connsiteY0" fmla="*/ 753484 h 3318265"/>
                            <a:gd name="connsiteX1" fmla="*/ 1204332 w 3256156"/>
                            <a:gd name="connsiteY1" fmla="*/ 920753 h 3318265"/>
                            <a:gd name="connsiteX2" fmla="*/ 970156 w 3256156"/>
                            <a:gd name="connsiteY2" fmla="*/ 876148 h 3318265"/>
                            <a:gd name="connsiteX3" fmla="*/ 602166 w 3256156"/>
                            <a:gd name="connsiteY3" fmla="*/ 831543 h 3318265"/>
                            <a:gd name="connsiteX4" fmla="*/ 390293 w 3256156"/>
                            <a:gd name="connsiteY4" fmla="*/ 508158 h 3318265"/>
                            <a:gd name="connsiteX5" fmla="*/ 289932 w 3256156"/>
                            <a:gd name="connsiteY5" fmla="*/ 251680 h 3318265"/>
                            <a:gd name="connsiteX6" fmla="*/ 22303 w 3256156"/>
                            <a:gd name="connsiteY6" fmla="*/ 251680 h 3318265"/>
                            <a:gd name="connsiteX7" fmla="*/ 0 w 3256156"/>
                            <a:gd name="connsiteY7" fmla="*/ 753484 h 3318265"/>
                            <a:gd name="connsiteX8" fmla="*/ 22303 w 3256156"/>
                            <a:gd name="connsiteY8" fmla="*/ 920753 h 3318265"/>
                            <a:gd name="connsiteX9" fmla="*/ 100361 w 3256156"/>
                            <a:gd name="connsiteY9" fmla="*/ 1154928 h 3318265"/>
                            <a:gd name="connsiteX10" fmla="*/ 211873 w 3256156"/>
                            <a:gd name="connsiteY10" fmla="*/ 1411406 h 3318265"/>
                            <a:gd name="connsiteX11" fmla="*/ 334537 w 3256156"/>
                            <a:gd name="connsiteY11" fmla="*/ 1522919 h 3318265"/>
                            <a:gd name="connsiteX12" fmla="*/ 457200 w 3256156"/>
                            <a:gd name="connsiteY12" fmla="*/ 1456011 h 3318265"/>
                            <a:gd name="connsiteX13" fmla="*/ 825191 w 3256156"/>
                            <a:gd name="connsiteY13" fmla="*/ 1790548 h 3318265"/>
                            <a:gd name="connsiteX14" fmla="*/ 970156 w 3256156"/>
                            <a:gd name="connsiteY14" fmla="*/ 1980119 h 3318265"/>
                            <a:gd name="connsiteX15" fmla="*/ 925552 w 3256156"/>
                            <a:gd name="connsiteY15" fmla="*/ 2080480 h 3318265"/>
                            <a:gd name="connsiteX16" fmla="*/ 1137425 w 3256156"/>
                            <a:gd name="connsiteY16" fmla="*/ 2314655 h 3318265"/>
                            <a:gd name="connsiteX17" fmla="*/ 1226634 w 3256156"/>
                            <a:gd name="connsiteY17" fmla="*/ 2738402 h 3318265"/>
                            <a:gd name="connsiteX18" fmla="*/ 1405054 w 3256156"/>
                            <a:gd name="connsiteY18" fmla="*/ 3318265 h 3318265"/>
                            <a:gd name="connsiteX19" fmla="*/ 3256156 w 3256156"/>
                            <a:gd name="connsiteY19" fmla="*/ 3173299 h 3318265"/>
                            <a:gd name="connsiteX20" fmla="*/ 3133493 w 3256156"/>
                            <a:gd name="connsiteY20" fmla="*/ 2526528 h 3318265"/>
                            <a:gd name="connsiteX21" fmla="*/ 3066586 w 3256156"/>
                            <a:gd name="connsiteY21" fmla="*/ 1612128 h 3318265"/>
                            <a:gd name="connsiteX22" fmla="*/ 2977376 w 3256156"/>
                            <a:gd name="connsiteY22" fmla="*/ 630821 h 3318265"/>
                            <a:gd name="connsiteX23" fmla="*/ 2988527 w 3256156"/>
                            <a:gd name="connsiteY23" fmla="*/ 463553 h 3318265"/>
                            <a:gd name="connsiteX24" fmla="*/ 2665978 w 3256156"/>
                            <a:gd name="connsiteY24" fmla="*/ 407814 h 3318265"/>
                            <a:gd name="connsiteX25" fmla="*/ 2475960 w 3256156"/>
                            <a:gd name="connsiteY25" fmla="*/ 62098 h 3318265"/>
                            <a:gd name="connsiteX26" fmla="*/ 2063301 w 3256156"/>
                            <a:gd name="connsiteY26" fmla="*/ 59487 h 3318265"/>
                            <a:gd name="connsiteX27" fmla="*/ 1483345 w 3256156"/>
                            <a:gd name="connsiteY27" fmla="*/ 457253 h 3318265"/>
                            <a:gd name="connsiteX28" fmla="*/ 1628078 w 3256156"/>
                            <a:gd name="connsiteY28" fmla="*/ 753484 h 3318265"/>
                            <a:gd name="connsiteX0" fmla="*/ 1628078 w 3256156"/>
                            <a:gd name="connsiteY0" fmla="*/ 753484 h 3318265"/>
                            <a:gd name="connsiteX1" fmla="*/ 1204332 w 3256156"/>
                            <a:gd name="connsiteY1" fmla="*/ 920753 h 3318265"/>
                            <a:gd name="connsiteX2" fmla="*/ 970156 w 3256156"/>
                            <a:gd name="connsiteY2" fmla="*/ 876148 h 3318265"/>
                            <a:gd name="connsiteX3" fmla="*/ 602166 w 3256156"/>
                            <a:gd name="connsiteY3" fmla="*/ 831543 h 3318265"/>
                            <a:gd name="connsiteX4" fmla="*/ 390293 w 3256156"/>
                            <a:gd name="connsiteY4" fmla="*/ 508158 h 3318265"/>
                            <a:gd name="connsiteX5" fmla="*/ 289932 w 3256156"/>
                            <a:gd name="connsiteY5" fmla="*/ 251680 h 3318265"/>
                            <a:gd name="connsiteX6" fmla="*/ 22303 w 3256156"/>
                            <a:gd name="connsiteY6" fmla="*/ 251680 h 3318265"/>
                            <a:gd name="connsiteX7" fmla="*/ 0 w 3256156"/>
                            <a:gd name="connsiteY7" fmla="*/ 753484 h 3318265"/>
                            <a:gd name="connsiteX8" fmla="*/ 22303 w 3256156"/>
                            <a:gd name="connsiteY8" fmla="*/ 920753 h 3318265"/>
                            <a:gd name="connsiteX9" fmla="*/ 100361 w 3256156"/>
                            <a:gd name="connsiteY9" fmla="*/ 1154928 h 3318265"/>
                            <a:gd name="connsiteX10" fmla="*/ 211873 w 3256156"/>
                            <a:gd name="connsiteY10" fmla="*/ 1411406 h 3318265"/>
                            <a:gd name="connsiteX11" fmla="*/ 334537 w 3256156"/>
                            <a:gd name="connsiteY11" fmla="*/ 1522919 h 3318265"/>
                            <a:gd name="connsiteX12" fmla="*/ 457200 w 3256156"/>
                            <a:gd name="connsiteY12" fmla="*/ 1456011 h 3318265"/>
                            <a:gd name="connsiteX13" fmla="*/ 825191 w 3256156"/>
                            <a:gd name="connsiteY13" fmla="*/ 1790548 h 3318265"/>
                            <a:gd name="connsiteX14" fmla="*/ 970156 w 3256156"/>
                            <a:gd name="connsiteY14" fmla="*/ 1980119 h 3318265"/>
                            <a:gd name="connsiteX15" fmla="*/ 925552 w 3256156"/>
                            <a:gd name="connsiteY15" fmla="*/ 2080480 h 3318265"/>
                            <a:gd name="connsiteX16" fmla="*/ 1137425 w 3256156"/>
                            <a:gd name="connsiteY16" fmla="*/ 2314655 h 3318265"/>
                            <a:gd name="connsiteX17" fmla="*/ 1226634 w 3256156"/>
                            <a:gd name="connsiteY17" fmla="*/ 2738402 h 3318265"/>
                            <a:gd name="connsiteX18" fmla="*/ 1405054 w 3256156"/>
                            <a:gd name="connsiteY18" fmla="*/ 3318265 h 3318265"/>
                            <a:gd name="connsiteX19" fmla="*/ 3256156 w 3256156"/>
                            <a:gd name="connsiteY19" fmla="*/ 3173299 h 3318265"/>
                            <a:gd name="connsiteX20" fmla="*/ 3133493 w 3256156"/>
                            <a:gd name="connsiteY20" fmla="*/ 2526528 h 3318265"/>
                            <a:gd name="connsiteX21" fmla="*/ 3066586 w 3256156"/>
                            <a:gd name="connsiteY21" fmla="*/ 1612128 h 3318265"/>
                            <a:gd name="connsiteX22" fmla="*/ 2977376 w 3256156"/>
                            <a:gd name="connsiteY22" fmla="*/ 630821 h 3318265"/>
                            <a:gd name="connsiteX23" fmla="*/ 2988527 w 3256156"/>
                            <a:gd name="connsiteY23" fmla="*/ 463553 h 3318265"/>
                            <a:gd name="connsiteX24" fmla="*/ 2665978 w 3256156"/>
                            <a:gd name="connsiteY24" fmla="*/ 407814 h 3318265"/>
                            <a:gd name="connsiteX25" fmla="*/ 2475960 w 3256156"/>
                            <a:gd name="connsiteY25" fmla="*/ 62098 h 3318265"/>
                            <a:gd name="connsiteX26" fmla="*/ 2063301 w 3256156"/>
                            <a:gd name="connsiteY26" fmla="*/ 59487 h 3318265"/>
                            <a:gd name="connsiteX27" fmla="*/ 1483345 w 3256156"/>
                            <a:gd name="connsiteY27" fmla="*/ 457253 h 3318265"/>
                            <a:gd name="connsiteX28" fmla="*/ 1628078 w 3256156"/>
                            <a:gd name="connsiteY28" fmla="*/ 753484 h 3318265"/>
                            <a:gd name="connsiteX0" fmla="*/ 1628078 w 3256156"/>
                            <a:gd name="connsiteY0" fmla="*/ 753484 h 3318265"/>
                            <a:gd name="connsiteX1" fmla="*/ 1204332 w 3256156"/>
                            <a:gd name="connsiteY1" fmla="*/ 920753 h 3318265"/>
                            <a:gd name="connsiteX2" fmla="*/ 970156 w 3256156"/>
                            <a:gd name="connsiteY2" fmla="*/ 876148 h 3318265"/>
                            <a:gd name="connsiteX3" fmla="*/ 602166 w 3256156"/>
                            <a:gd name="connsiteY3" fmla="*/ 831543 h 3318265"/>
                            <a:gd name="connsiteX4" fmla="*/ 390293 w 3256156"/>
                            <a:gd name="connsiteY4" fmla="*/ 508158 h 3318265"/>
                            <a:gd name="connsiteX5" fmla="*/ 289932 w 3256156"/>
                            <a:gd name="connsiteY5" fmla="*/ 251680 h 3318265"/>
                            <a:gd name="connsiteX6" fmla="*/ 22303 w 3256156"/>
                            <a:gd name="connsiteY6" fmla="*/ 251680 h 3318265"/>
                            <a:gd name="connsiteX7" fmla="*/ 0 w 3256156"/>
                            <a:gd name="connsiteY7" fmla="*/ 753484 h 3318265"/>
                            <a:gd name="connsiteX8" fmla="*/ 22303 w 3256156"/>
                            <a:gd name="connsiteY8" fmla="*/ 920753 h 3318265"/>
                            <a:gd name="connsiteX9" fmla="*/ 100361 w 3256156"/>
                            <a:gd name="connsiteY9" fmla="*/ 1154928 h 3318265"/>
                            <a:gd name="connsiteX10" fmla="*/ 211873 w 3256156"/>
                            <a:gd name="connsiteY10" fmla="*/ 1411406 h 3318265"/>
                            <a:gd name="connsiteX11" fmla="*/ 334537 w 3256156"/>
                            <a:gd name="connsiteY11" fmla="*/ 1522919 h 3318265"/>
                            <a:gd name="connsiteX12" fmla="*/ 457200 w 3256156"/>
                            <a:gd name="connsiteY12" fmla="*/ 1456011 h 3318265"/>
                            <a:gd name="connsiteX13" fmla="*/ 825191 w 3256156"/>
                            <a:gd name="connsiteY13" fmla="*/ 1790548 h 3318265"/>
                            <a:gd name="connsiteX14" fmla="*/ 970156 w 3256156"/>
                            <a:gd name="connsiteY14" fmla="*/ 1980119 h 3318265"/>
                            <a:gd name="connsiteX15" fmla="*/ 925552 w 3256156"/>
                            <a:gd name="connsiteY15" fmla="*/ 2080480 h 3318265"/>
                            <a:gd name="connsiteX16" fmla="*/ 1137425 w 3256156"/>
                            <a:gd name="connsiteY16" fmla="*/ 2314655 h 3318265"/>
                            <a:gd name="connsiteX17" fmla="*/ 1226634 w 3256156"/>
                            <a:gd name="connsiteY17" fmla="*/ 2738402 h 3318265"/>
                            <a:gd name="connsiteX18" fmla="*/ 1405054 w 3256156"/>
                            <a:gd name="connsiteY18" fmla="*/ 3318265 h 3318265"/>
                            <a:gd name="connsiteX19" fmla="*/ 3256156 w 3256156"/>
                            <a:gd name="connsiteY19" fmla="*/ 3173299 h 3318265"/>
                            <a:gd name="connsiteX20" fmla="*/ 3133493 w 3256156"/>
                            <a:gd name="connsiteY20" fmla="*/ 2526528 h 3318265"/>
                            <a:gd name="connsiteX21" fmla="*/ 3066586 w 3256156"/>
                            <a:gd name="connsiteY21" fmla="*/ 1612128 h 3318265"/>
                            <a:gd name="connsiteX22" fmla="*/ 2977376 w 3256156"/>
                            <a:gd name="connsiteY22" fmla="*/ 630821 h 3318265"/>
                            <a:gd name="connsiteX23" fmla="*/ 2988527 w 3256156"/>
                            <a:gd name="connsiteY23" fmla="*/ 463553 h 3318265"/>
                            <a:gd name="connsiteX24" fmla="*/ 2665978 w 3256156"/>
                            <a:gd name="connsiteY24" fmla="*/ 407814 h 3318265"/>
                            <a:gd name="connsiteX25" fmla="*/ 2475960 w 3256156"/>
                            <a:gd name="connsiteY25" fmla="*/ 62098 h 3318265"/>
                            <a:gd name="connsiteX26" fmla="*/ 2063301 w 3256156"/>
                            <a:gd name="connsiteY26" fmla="*/ 59487 h 3318265"/>
                            <a:gd name="connsiteX27" fmla="*/ 1528189 w 3256156"/>
                            <a:gd name="connsiteY27" fmla="*/ 468459 h 3318265"/>
                            <a:gd name="connsiteX28" fmla="*/ 1628078 w 3256156"/>
                            <a:gd name="connsiteY28" fmla="*/ 753484 h 3318265"/>
                            <a:gd name="connsiteX0" fmla="*/ 1628078 w 3256156"/>
                            <a:gd name="connsiteY0" fmla="*/ 753484 h 3318265"/>
                            <a:gd name="connsiteX1" fmla="*/ 1204332 w 3256156"/>
                            <a:gd name="connsiteY1" fmla="*/ 920753 h 3318265"/>
                            <a:gd name="connsiteX2" fmla="*/ 970156 w 3256156"/>
                            <a:gd name="connsiteY2" fmla="*/ 876148 h 3318265"/>
                            <a:gd name="connsiteX3" fmla="*/ 602166 w 3256156"/>
                            <a:gd name="connsiteY3" fmla="*/ 831543 h 3318265"/>
                            <a:gd name="connsiteX4" fmla="*/ 390293 w 3256156"/>
                            <a:gd name="connsiteY4" fmla="*/ 508158 h 3318265"/>
                            <a:gd name="connsiteX5" fmla="*/ 289932 w 3256156"/>
                            <a:gd name="connsiteY5" fmla="*/ 251680 h 3318265"/>
                            <a:gd name="connsiteX6" fmla="*/ 22303 w 3256156"/>
                            <a:gd name="connsiteY6" fmla="*/ 251680 h 3318265"/>
                            <a:gd name="connsiteX7" fmla="*/ 0 w 3256156"/>
                            <a:gd name="connsiteY7" fmla="*/ 753484 h 3318265"/>
                            <a:gd name="connsiteX8" fmla="*/ 22303 w 3256156"/>
                            <a:gd name="connsiteY8" fmla="*/ 920753 h 3318265"/>
                            <a:gd name="connsiteX9" fmla="*/ 100361 w 3256156"/>
                            <a:gd name="connsiteY9" fmla="*/ 1154928 h 3318265"/>
                            <a:gd name="connsiteX10" fmla="*/ 211873 w 3256156"/>
                            <a:gd name="connsiteY10" fmla="*/ 1411406 h 3318265"/>
                            <a:gd name="connsiteX11" fmla="*/ 334537 w 3256156"/>
                            <a:gd name="connsiteY11" fmla="*/ 1522919 h 3318265"/>
                            <a:gd name="connsiteX12" fmla="*/ 457200 w 3256156"/>
                            <a:gd name="connsiteY12" fmla="*/ 1456011 h 3318265"/>
                            <a:gd name="connsiteX13" fmla="*/ 825191 w 3256156"/>
                            <a:gd name="connsiteY13" fmla="*/ 1790548 h 3318265"/>
                            <a:gd name="connsiteX14" fmla="*/ 970156 w 3256156"/>
                            <a:gd name="connsiteY14" fmla="*/ 1980119 h 3318265"/>
                            <a:gd name="connsiteX15" fmla="*/ 925552 w 3256156"/>
                            <a:gd name="connsiteY15" fmla="*/ 2080480 h 3318265"/>
                            <a:gd name="connsiteX16" fmla="*/ 1137425 w 3256156"/>
                            <a:gd name="connsiteY16" fmla="*/ 2314655 h 3318265"/>
                            <a:gd name="connsiteX17" fmla="*/ 1226634 w 3256156"/>
                            <a:gd name="connsiteY17" fmla="*/ 2738402 h 3318265"/>
                            <a:gd name="connsiteX18" fmla="*/ 1405054 w 3256156"/>
                            <a:gd name="connsiteY18" fmla="*/ 3318265 h 3318265"/>
                            <a:gd name="connsiteX19" fmla="*/ 3256156 w 3256156"/>
                            <a:gd name="connsiteY19" fmla="*/ 3173299 h 3318265"/>
                            <a:gd name="connsiteX20" fmla="*/ 3133493 w 3256156"/>
                            <a:gd name="connsiteY20" fmla="*/ 2526528 h 3318265"/>
                            <a:gd name="connsiteX21" fmla="*/ 3066586 w 3256156"/>
                            <a:gd name="connsiteY21" fmla="*/ 1612128 h 3318265"/>
                            <a:gd name="connsiteX22" fmla="*/ 2977376 w 3256156"/>
                            <a:gd name="connsiteY22" fmla="*/ 630821 h 3318265"/>
                            <a:gd name="connsiteX23" fmla="*/ 2988527 w 3256156"/>
                            <a:gd name="connsiteY23" fmla="*/ 463553 h 3318265"/>
                            <a:gd name="connsiteX24" fmla="*/ 2665978 w 3256156"/>
                            <a:gd name="connsiteY24" fmla="*/ 407814 h 3318265"/>
                            <a:gd name="connsiteX25" fmla="*/ 2475960 w 3256156"/>
                            <a:gd name="connsiteY25" fmla="*/ 62098 h 3318265"/>
                            <a:gd name="connsiteX26" fmla="*/ 2063301 w 3256156"/>
                            <a:gd name="connsiteY26" fmla="*/ 59487 h 3318265"/>
                            <a:gd name="connsiteX27" fmla="*/ 1461511 w 3256156"/>
                            <a:gd name="connsiteY27" fmla="*/ 457362 h 3318265"/>
                            <a:gd name="connsiteX28" fmla="*/ 1628078 w 3256156"/>
                            <a:gd name="connsiteY28" fmla="*/ 753484 h 3318265"/>
                            <a:gd name="connsiteX0" fmla="*/ 1583722 w 3256156"/>
                            <a:gd name="connsiteY0" fmla="*/ 753573 h 3318265"/>
                            <a:gd name="connsiteX1" fmla="*/ 1204332 w 3256156"/>
                            <a:gd name="connsiteY1" fmla="*/ 920753 h 3318265"/>
                            <a:gd name="connsiteX2" fmla="*/ 970156 w 3256156"/>
                            <a:gd name="connsiteY2" fmla="*/ 876148 h 3318265"/>
                            <a:gd name="connsiteX3" fmla="*/ 602166 w 3256156"/>
                            <a:gd name="connsiteY3" fmla="*/ 831543 h 3318265"/>
                            <a:gd name="connsiteX4" fmla="*/ 390293 w 3256156"/>
                            <a:gd name="connsiteY4" fmla="*/ 508158 h 3318265"/>
                            <a:gd name="connsiteX5" fmla="*/ 289932 w 3256156"/>
                            <a:gd name="connsiteY5" fmla="*/ 251680 h 3318265"/>
                            <a:gd name="connsiteX6" fmla="*/ 22303 w 3256156"/>
                            <a:gd name="connsiteY6" fmla="*/ 251680 h 3318265"/>
                            <a:gd name="connsiteX7" fmla="*/ 0 w 3256156"/>
                            <a:gd name="connsiteY7" fmla="*/ 753484 h 3318265"/>
                            <a:gd name="connsiteX8" fmla="*/ 22303 w 3256156"/>
                            <a:gd name="connsiteY8" fmla="*/ 920753 h 3318265"/>
                            <a:gd name="connsiteX9" fmla="*/ 100361 w 3256156"/>
                            <a:gd name="connsiteY9" fmla="*/ 1154928 h 3318265"/>
                            <a:gd name="connsiteX10" fmla="*/ 211873 w 3256156"/>
                            <a:gd name="connsiteY10" fmla="*/ 1411406 h 3318265"/>
                            <a:gd name="connsiteX11" fmla="*/ 334537 w 3256156"/>
                            <a:gd name="connsiteY11" fmla="*/ 1522919 h 3318265"/>
                            <a:gd name="connsiteX12" fmla="*/ 457200 w 3256156"/>
                            <a:gd name="connsiteY12" fmla="*/ 1456011 h 3318265"/>
                            <a:gd name="connsiteX13" fmla="*/ 825191 w 3256156"/>
                            <a:gd name="connsiteY13" fmla="*/ 1790548 h 3318265"/>
                            <a:gd name="connsiteX14" fmla="*/ 970156 w 3256156"/>
                            <a:gd name="connsiteY14" fmla="*/ 1980119 h 3318265"/>
                            <a:gd name="connsiteX15" fmla="*/ 925552 w 3256156"/>
                            <a:gd name="connsiteY15" fmla="*/ 2080480 h 3318265"/>
                            <a:gd name="connsiteX16" fmla="*/ 1137425 w 3256156"/>
                            <a:gd name="connsiteY16" fmla="*/ 2314655 h 3318265"/>
                            <a:gd name="connsiteX17" fmla="*/ 1226634 w 3256156"/>
                            <a:gd name="connsiteY17" fmla="*/ 2738402 h 3318265"/>
                            <a:gd name="connsiteX18" fmla="*/ 1405054 w 3256156"/>
                            <a:gd name="connsiteY18" fmla="*/ 3318265 h 3318265"/>
                            <a:gd name="connsiteX19" fmla="*/ 3256156 w 3256156"/>
                            <a:gd name="connsiteY19" fmla="*/ 3173299 h 3318265"/>
                            <a:gd name="connsiteX20" fmla="*/ 3133493 w 3256156"/>
                            <a:gd name="connsiteY20" fmla="*/ 2526528 h 3318265"/>
                            <a:gd name="connsiteX21" fmla="*/ 3066586 w 3256156"/>
                            <a:gd name="connsiteY21" fmla="*/ 1612128 h 3318265"/>
                            <a:gd name="connsiteX22" fmla="*/ 2977376 w 3256156"/>
                            <a:gd name="connsiteY22" fmla="*/ 630821 h 3318265"/>
                            <a:gd name="connsiteX23" fmla="*/ 2988527 w 3256156"/>
                            <a:gd name="connsiteY23" fmla="*/ 463553 h 3318265"/>
                            <a:gd name="connsiteX24" fmla="*/ 2665978 w 3256156"/>
                            <a:gd name="connsiteY24" fmla="*/ 407814 h 3318265"/>
                            <a:gd name="connsiteX25" fmla="*/ 2475960 w 3256156"/>
                            <a:gd name="connsiteY25" fmla="*/ 62098 h 3318265"/>
                            <a:gd name="connsiteX26" fmla="*/ 2063301 w 3256156"/>
                            <a:gd name="connsiteY26" fmla="*/ 59487 h 3318265"/>
                            <a:gd name="connsiteX27" fmla="*/ 1461511 w 3256156"/>
                            <a:gd name="connsiteY27" fmla="*/ 457362 h 3318265"/>
                            <a:gd name="connsiteX28" fmla="*/ 1583722 w 3256156"/>
                            <a:gd name="connsiteY28" fmla="*/ 753573 h 3318265"/>
                            <a:gd name="connsiteX0" fmla="*/ 1583722 w 3256156"/>
                            <a:gd name="connsiteY0" fmla="*/ 753573 h 3318265"/>
                            <a:gd name="connsiteX1" fmla="*/ 1204332 w 3256156"/>
                            <a:gd name="connsiteY1" fmla="*/ 920753 h 3318265"/>
                            <a:gd name="connsiteX2" fmla="*/ 970156 w 3256156"/>
                            <a:gd name="connsiteY2" fmla="*/ 876148 h 3318265"/>
                            <a:gd name="connsiteX3" fmla="*/ 602166 w 3256156"/>
                            <a:gd name="connsiteY3" fmla="*/ 831543 h 3318265"/>
                            <a:gd name="connsiteX4" fmla="*/ 390293 w 3256156"/>
                            <a:gd name="connsiteY4" fmla="*/ 508158 h 3318265"/>
                            <a:gd name="connsiteX5" fmla="*/ 289932 w 3256156"/>
                            <a:gd name="connsiteY5" fmla="*/ 251680 h 3318265"/>
                            <a:gd name="connsiteX6" fmla="*/ 22303 w 3256156"/>
                            <a:gd name="connsiteY6" fmla="*/ 251680 h 3318265"/>
                            <a:gd name="connsiteX7" fmla="*/ 0 w 3256156"/>
                            <a:gd name="connsiteY7" fmla="*/ 753484 h 3318265"/>
                            <a:gd name="connsiteX8" fmla="*/ 22303 w 3256156"/>
                            <a:gd name="connsiteY8" fmla="*/ 920753 h 3318265"/>
                            <a:gd name="connsiteX9" fmla="*/ 100361 w 3256156"/>
                            <a:gd name="connsiteY9" fmla="*/ 1154928 h 3318265"/>
                            <a:gd name="connsiteX10" fmla="*/ 211873 w 3256156"/>
                            <a:gd name="connsiteY10" fmla="*/ 1411406 h 3318265"/>
                            <a:gd name="connsiteX11" fmla="*/ 334537 w 3256156"/>
                            <a:gd name="connsiteY11" fmla="*/ 1522919 h 3318265"/>
                            <a:gd name="connsiteX12" fmla="*/ 457200 w 3256156"/>
                            <a:gd name="connsiteY12" fmla="*/ 1456011 h 3318265"/>
                            <a:gd name="connsiteX13" fmla="*/ 825191 w 3256156"/>
                            <a:gd name="connsiteY13" fmla="*/ 1790548 h 3318265"/>
                            <a:gd name="connsiteX14" fmla="*/ 970156 w 3256156"/>
                            <a:gd name="connsiteY14" fmla="*/ 1980119 h 3318265"/>
                            <a:gd name="connsiteX15" fmla="*/ 925552 w 3256156"/>
                            <a:gd name="connsiteY15" fmla="*/ 2080480 h 3318265"/>
                            <a:gd name="connsiteX16" fmla="*/ 1137425 w 3256156"/>
                            <a:gd name="connsiteY16" fmla="*/ 2314655 h 3318265"/>
                            <a:gd name="connsiteX17" fmla="*/ 1226634 w 3256156"/>
                            <a:gd name="connsiteY17" fmla="*/ 2738402 h 3318265"/>
                            <a:gd name="connsiteX18" fmla="*/ 1405054 w 3256156"/>
                            <a:gd name="connsiteY18" fmla="*/ 3318265 h 3318265"/>
                            <a:gd name="connsiteX19" fmla="*/ 3256156 w 3256156"/>
                            <a:gd name="connsiteY19" fmla="*/ 3173299 h 3318265"/>
                            <a:gd name="connsiteX20" fmla="*/ 3133493 w 3256156"/>
                            <a:gd name="connsiteY20" fmla="*/ 2526528 h 3318265"/>
                            <a:gd name="connsiteX21" fmla="*/ 3066586 w 3256156"/>
                            <a:gd name="connsiteY21" fmla="*/ 1612128 h 3318265"/>
                            <a:gd name="connsiteX22" fmla="*/ 2977376 w 3256156"/>
                            <a:gd name="connsiteY22" fmla="*/ 630821 h 3318265"/>
                            <a:gd name="connsiteX23" fmla="*/ 2988527 w 3256156"/>
                            <a:gd name="connsiteY23" fmla="*/ 463553 h 3318265"/>
                            <a:gd name="connsiteX24" fmla="*/ 2665978 w 3256156"/>
                            <a:gd name="connsiteY24" fmla="*/ 407814 h 3318265"/>
                            <a:gd name="connsiteX25" fmla="*/ 2475960 w 3256156"/>
                            <a:gd name="connsiteY25" fmla="*/ 62098 h 3318265"/>
                            <a:gd name="connsiteX26" fmla="*/ 2063301 w 3256156"/>
                            <a:gd name="connsiteY26" fmla="*/ 59487 h 3318265"/>
                            <a:gd name="connsiteX27" fmla="*/ 1417128 w 3256156"/>
                            <a:gd name="connsiteY27" fmla="*/ 457416 h 3318265"/>
                            <a:gd name="connsiteX28" fmla="*/ 1583722 w 3256156"/>
                            <a:gd name="connsiteY28" fmla="*/ 753573 h 3318265"/>
                            <a:gd name="connsiteX0" fmla="*/ 1583722 w 3256156"/>
                            <a:gd name="connsiteY0" fmla="*/ 753573 h 3318265"/>
                            <a:gd name="connsiteX1" fmla="*/ 1204332 w 3256156"/>
                            <a:gd name="connsiteY1" fmla="*/ 920753 h 3318265"/>
                            <a:gd name="connsiteX2" fmla="*/ 970156 w 3256156"/>
                            <a:gd name="connsiteY2" fmla="*/ 876148 h 3318265"/>
                            <a:gd name="connsiteX3" fmla="*/ 602166 w 3256156"/>
                            <a:gd name="connsiteY3" fmla="*/ 831543 h 3318265"/>
                            <a:gd name="connsiteX4" fmla="*/ 390293 w 3256156"/>
                            <a:gd name="connsiteY4" fmla="*/ 508158 h 3318265"/>
                            <a:gd name="connsiteX5" fmla="*/ 289932 w 3256156"/>
                            <a:gd name="connsiteY5" fmla="*/ 251680 h 3318265"/>
                            <a:gd name="connsiteX6" fmla="*/ 22303 w 3256156"/>
                            <a:gd name="connsiteY6" fmla="*/ 251680 h 3318265"/>
                            <a:gd name="connsiteX7" fmla="*/ 0 w 3256156"/>
                            <a:gd name="connsiteY7" fmla="*/ 753484 h 3318265"/>
                            <a:gd name="connsiteX8" fmla="*/ 22303 w 3256156"/>
                            <a:gd name="connsiteY8" fmla="*/ 920753 h 3318265"/>
                            <a:gd name="connsiteX9" fmla="*/ 100361 w 3256156"/>
                            <a:gd name="connsiteY9" fmla="*/ 1154928 h 3318265"/>
                            <a:gd name="connsiteX10" fmla="*/ 211873 w 3256156"/>
                            <a:gd name="connsiteY10" fmla="*/ 1411406 h 3318265"/>
                            <a:gd name="connsiteX11" fmla="*/ 334537 w 3256156"/>
                            <a:gd name="connsiteY11" fmla="*/ 1522919 h 3318265"/>
                            <a:gd name="connsiteX12" fmla="*/ 457200 w 3256156"/>
                            <a:gd name="connsiteY12" fmla="*/ 1456011 h 3318265"/>
                            <a:gd name="connsiteX13" fmla="*/ 825191 w 3256156"/>
                            <a:gd name="connsiteY13" fmla="*/ 1790548 h 3318265"/>
                            <a:gd name="connsiteX14" fmla="*/ 970156 w 3256156"/>
                            <a:gd name="connsiteY14" fmla="*/ 1980119 h 3318265"/>
                            <a:gd name="connsiteX15" fmla="*/ 925552 w 3256156"/>
                            <a:gd name="connsiteY15" fmla="*/ 2080480 h 3318265"/>
                            <a:gd name="connsiteX16" fmla="*/ 1137425 w 3256156"/>
                            <a:gd name="connsiteY16" fmla="*/ 2314655 h 3318265"/>
                            <a:gd name="connsiteX17" fmla="*/ 1226634 w 3256156"/>
                            <a:gd name="connsiteY17" fmla="*/ 2738402 h 3318265"/>
                            <a:gd name="connsiteX18" fmla="*/ 1405054 w 3256156"/>
                            <a:gd name="connsiteY18" fmla="*/ 3318265 h 3318265"/>
                            <a:gd name="connsiteX19" fmla="*/ 3256156 w 3256156"/>
                            <a:gd name="connsiteY19" fmla="*/ 3173299 h 3318265"/>
                            <a:gd name="connsiteX20" fmla="*/ 3133493 w 3256156"/>
                            <a:gd name="connsiteY20" fmla="*/ 2526528 h 3318265"/>
                            <a:gd name="connsiteX21" fmla="*/ 3066586 w 3256156"/>
                            <a:gd name="connsiteY21" fmla="*/ 1612128 h 3318265"/>
                            <a:gd name="connsiteX22" fmla="*/ 2977376 w 3256156"/>
                            <a:gd name="connsiteY22" fmla="*/ 630821 h 3318265"/>
                            <a:gd name="connsiteX23" fmla="*/ 2988527 w 3256156"/>
                            <a:gd name="connsiteY23" fmla="*/ 463553 h 3318265"/>
                            <a:gd name="connsiteX24" fmla="*/ 2665978 w 3256156"/>
                            <a:gd name="connsiteY24" fmla="*/ 407814 h 3318265"/>
                            <a:gd name="connsiteX25" fmla="*/ 2475960 w 3256156"/>
                            <a:gd name="connsiteY25" fmla="*/ 62098 h 3318265"/>
                            <a:gd name="connsiteX26" fmla="*/ 2063301 w 3256156"/>
                            <a:gd name="connsiteY26" fmla="*/ 59487 h 3318265"/>
                            <a:gd name="connsiteX27" fmla="*/ 1417128 w 3256156"/>
                            <a:gd name="connsiteY27" fmla="*/ 457416 h 3318265"/>
                            <a:gd name="connsiteX28" fmla="*/ 1516804 w 3256156"/>
                            <a:gd name="connsiteY28" fmla="*/ 602237 h 3318265"/>
                            <a:gd name="connsiteX29" fmla="*/ 1583722 w 3256156"/>
                            <a:gd name="connsiteY29" fmla="*/ 753573 h 3318265"/>
                            <a:gd name="connsiteX0" fmla="*/ 1583722 w 3256156"/>
                            <a:gd name="connsiteY0" fmla="*/ 753573 h 3318265"/>
                            <a:gd name="connsiteX1" fmla="*/ 1204332 w 3256156"/>
                            <a:gd name="connsiteY1" fmla="*/ 920753 h 3318265"/>
                            <a:gd name="connsiteX2" fmla="*/ 970156 w 3256156"/>
                            <a:gd name="connsiteY2" fmla="*/ 876148 h 3318265"/>
                            <a:gd name="connsiteX3" fmla="*/ 602166 w 3256156"/>
                            <a:gd name="connsiteY3" fmla="*/ 831543 h 3318265"/>
                            <a:gd name="connsiteX4" fmla="*/ 390293 w 3256156"/>
                            <a:gd name="connsiteY4" fmla="*/ 508158 h 3318265"/>
                            <a:gd name="connsiteX5" fmla="*/ 289932 w 3256156"/>
                            <a:gd name="connsiteY5" fmla="*/ 251680 h 3318265"/>
                            <a:gd name="connsiteX6" fmla="*/ 22303 w 3256156"/>
                            <a:gd name="connsiteY6" fmla="*/ 251680 h 3318265"/>
                            <a:gd name="connsiteX7" fmla="*/ 0 w 3256156"/>
                            <a:gd name="connsiteY7" fmla="*/ 753484 h 3318265"/>
                            <a:gd name="connsiteX8" fmla="*/ 22303 w 3256156"/>
                            <a:gd name="connsiteY8" fmla="*/ 920753 h 3318265"/>
                            <a:gd name="connsiteX9" fmla="*/ 100361 w 3256156"/>
                            <a:gd name="connsiteY9" fmla="*/ 1154928 h 3318265"/>
                            <a:gd name="connsiteX10" fmla="*/ 211873 w 3256156"/>
                            <a:gd name="connsiteY10" fmla="*/ 1411406 h 3318265"/>
                            <a:gd name="connsiteX11" fmla="*/ 334537 w 3256156"/>
                            <a:gd name="connsiteY11" fmla="*/ 1522919 h 3318265"/>
                            <a:gd name="connsiteX12" fmla="*/ 457200 w 3256156"/>
                            <a:gd name="connsiteY12" fmla="*/ 1456011 h 3318265"/>
                            <a:gd name="connsiteX13" fmla="*/ 825191 w 3256156"/>
                            <a:gd name="connsiteY13" fmla="*/ 1790548 h 3318265"/>
                            <a:gd name="connsiteX14" fmla="*/ 970156 w 3256156"/>
                            <a:gd name="connsiteY14" fmla="*/ 1980119 h 3318265"/>
                            <a:gd name="connsiteX15" fmla="*/ 925552 w 3256156"/>
                            <a:gd name="connsiteY15" fmla="*/ 2080480 h 3318265"/>
                            <a:gd name="connsiteX16" fmla="*/ 1137425 w 3256156"/>
                            <a:gd name="connsiteY16" fmla="*/ 2314655 h 3318265"/>
                            <a:gd name="connsiteX17" fmla="*/ 1226634 w 3256156"/>
                            <a:gd name="connsiteY17" fmla="*/ 2738402 h 3318265"/>
                            <a:gd name="connsiteX18" fmla="*/ 1405054 w 3256156"/>
                            <a:gd name="connsiteY18" fmla="*/ 3318265 h 3318265"/>
                            <a:gd name="connsiteX19" fmla="*/ 3256156 w 3256156"/>
                            <a:gd name="connsiteY19" fmla="*/ 3173299 h 3318265"/>
                            <a:gd name="connsiteX20" fmla="*/ 3133493 w 3256156"/>
                            <a:gd name="connsiteY20" fmla="*/ 2526528 h 3318265"/>
                            <a:gd name="connsiteX21" fmla="*/ 3066586 w 3256156"/>
                            <a:gd name="connsiteY21" fmla="*/ 1612128 h 3318265"/>
                            <a:gd name="connsiteX22" fmla="*/ 2977376 w 3256156"/>
                            <a:gd name="connsiteY22" fmla="*/ 630821 h 3318265"/>
                            <a:gd name="connsiteX23" fmla="*/ 2988527 w 3256156"/>
                            <a:gd name="connsiteY23" fmla="*/ 463553 h 3318265"/>
                            <a:gd name="connsiteX24" fmla="*/ 2665978 w 3256156"/>
                            <a:gd name="connsiteY24" fmla="*/ 407814 h 3318265"/>
                            <a:gd name="connsiteX25" fmla="*/ 2475960 w 3256156"/>
                            <a:gd name="connsiteY25" fmla="*/ 62098 h 3318265"/>
                            <a:gd name="connsiteX26" fmla="*/ 2063301 w 3256156"/>
                            <a:gd name="connsiteY26" fmla="*/ 59487 h 3318265"/>
                            <a:gd name="connsiteX27" fmla="*/ 1473115 w 3256156"/>
                            <a:gd name="connsiteY27" fmla="*/ 457470 h 3318265"/>
                            <a:gd name="connsiteX28" fmla="*/ 1516804 w 3256156"/>
                            <a:gd name="connsiteY28" fmla="*/ 602237 h 3318265"/>
                            <a:gd name="connsiteX29" fmla="*/ 1583722 w 3256156"/>
                            <a:gd name="connsiteY29" fmla="*/ 753573 h 3318265"/>
                            <a:gd name="connsiteX0" fmla="*/ 1583722 w 3256156"/>
                            <a:gd name="connsiteY0" fmla="*/ 753573 h 3318265"/>
                            <a:gd name="connsiteX1" fmla="*/ 1204332 w 3256156"/>
                            <a:gd name="connsiteY1" fmla="*/ 920753 h 3318265"/>
                            <a:gd name="connsiteX2" fmla="*/ 970156 w 3256156"/>
                            <a:gd name="connsiteY2" fmla="*/ 876148 h 3318265"/>
                            <a:gd name="connsiteX3" fmla="*/ 602166 w 3256156"/>
                            <a:gd name="connsiteY3" fmla="*/ 831543 h 3318265"/>
                            <a:gd name="connsiteX4" fmla="*/ 390293 w 3256156"/>
                            <a:gd name="connsiteY4" fmla="*/ 508158 h 3318265"/>
                            <a:gd name="connsiteX5" fmla="*/ 289932 w 3256156"/>
                            <a:gd name="connsiteY5" fmla="*/ 251680 h 3318265"/>
                            <a:gd name="connsiteX6" fmla="*/ 22303 w 3256156"/>
                            <a:gd name="connsiteY6" fmla="*/ 251680 h 3318265"/>
                            <a:gd name="connsiteX7" fmla="*/ 0 w 3256156"/>
                            <a:gd name="connsiteY7" fmla="*/ 753484 h 3318265"/>
                            <a:gd name="connsiteX8" fmla="*/ 22303 w 3256156"/>
                            <a:gd name="connsiteY8" fmla="*/ 920753 h 3318265"/>
                            <a:gd name="connsiteX9" fmla="*/ 100361 w 3256156"/>
                            <a:gd name="connsiteY9" fmla="*/ 1154928 h 3318265"/>
                            <a:gd name="connsiteX10" fmla="*/ 211873 w 3256156"/>
                            <a:gd name="connsiteY10" fmla="*/ 1411406 h 3318265"/>
                            <a:gd name="connsiteX11" fmla="*/ 334537 w 3256156"/>
                            <a:gd name="connsiteY11" fmla="*/ 1522919 h 3318265"/>
                            <a:gd name="connsiteX12" fmla="*/ 457200 w 3256156"/>
                            <a:gd name="connsiteY12" fmla="*/ 1456011 h 3318265"/>
                            <a:gd name="connsiteX13" fmla="*/ 825191 w 3256156"/>
                            <a:gd name="connsiteY13" fmla="*/ 1790548 h 3318265"/>
                            <a:gd name="connsiteX14" fmla="*/ 970156 w 3256156"/>
                            <a:gd name="connsiteY14" fmla="*/ 1980119 h 3318265"/>
                            <a:gd name="connsiteX15" fmla="*/ 925552 w 3256156"/>
                            <a:gd name="connsiteY15" fmla="*/ 2080480 h 3318265"/>
                            <a:gd name="connsiteX16" fmla="*/ 1137425 w 3256156"/>
                            <a:gd name="connsiteY16" fmla="*/ 2314655 h 3318265"/>
                            <a:gd name="connsiteX17" fmla="*/ 1226634 w 3256156"/>
                            <a:gd name="connsiteY17" fmla="*/ 2738402 h 3318265"/>
                            <a:gd name="connsiteX18" fmla="*/ 1405054 w 3256156"/>
                            <a:gd name="connsiteY18" fmla="*/ 3318265 h 3318265"/>
                            <a:gd name="connsiteX19" fmla="*/ 3256156 w 3256156"/>
                            <a:gd name="connsiteY19" fmla="*/ 3173299 h 3318265"/>
                            <a:gd name="connsiteX20" fmla="*/ 3133493 w 3256156"/>
                            <a:gd name="connsiteY20" fmla="*/ 2526528 h 3318265"/>
                            <a:gd name="connsiteX21" fmla="*/ 3066586 w 3256156"/>
                            <a:gd name="connsiteY21" fmla="*/ 1612128 h 3318265"/>
                            <a:gd name="connsiteX22" fmla="*/ 2977376 w 3256156"/>
                            <a:gd name="connsiteY22" fmla="*/ 630821 h 3318265"/>
                            <a:gd name="connsiteX23" fmla="*/ 2988527 w 3256156"/>
                            <a:gd name="connsiteY23" fmla="*/ 463553 h 3318265"/>
                            <a:gd name="connsiteX24" fmla="*/ 2665978 w 3256156"/>
                            <a:gd name="connsiteY24" fmla="*/ 407814 h 3318265"/>
                            <a:gd name="connsiteX25" fmla="*/ 2475960 w 3256156"/>
                            <a:gd name="connsiteY25" fmla="*/ 62098 h 3318265"/>
                            <a:gd name="connsiteX26" fmla="*/ 2063301 w 3256156"/>
                            <a:gd name="connsiteY26" fmla="*/ 59487 h 3318265"/>
                            <a:gd name="connsiteX27" fmla="*/ 1473115 w 3256156"/>
                            <a:gd name="connsiteY27" fmla="*/ 457470 h 3318265"/>
                            <a:gd name="connsiteX28" fmla="*/ 1516804 w 3256156"/>
                            <a:gd name="connsiteY28" fmla="*/ 602237 h 3318265"/>
                            <a:gd name="connsiteX29" fmla="*/ 1583722 w 3256156"/>
                            <a:gd name="connsiteY29" fmla="*/ 753573 h 3318265"/>
                            <a:gd name="connsiteX0" fmla="*/ 1583722 w 3256156"/>
                            <a:gd name="connsiteY0" fmla="*/ 753573 h 3318265"/>
                            <a:gd name="connsiteX1" fmla="*/ 1204332 w 3256156"/>
                            <a:gd name="connsiteY1" fmla="*/ 920753 h 3318265"/>
                            <a:gd name="connsiteX2" fmla="*/ 970156 w 3256156"/>
                            <a:gd name="connsiteY2" fmla="*/ 876148 h 3318265"/>
                            <a:gd name="connsiteX3" fmla="*/ 602166 w 3256156"/>
                            <a:gd name="connsiteY3" fmla="*/ 831543 h 3318265"/>
                            <a:gd name="connsiteX4" fmla="*/ 390293 w 3256156"/>
                            <a:gd name="connsiteY4" fmla="*/ 508158 h 3318265"/>
                            <a:gd name="connsiteX5" fmla="*/ 289932 w 3256156"/>
                            <a:gd name="connsiteY5" fmla="*/ 251680 h 3318265"/>
                            <a:gd name="connsiteX6" fmla="*/ 22303 w 3256156"/>
                            <a:gd name="connsiteY6" fmla="*/ 251680 h 3318265"/>
                            <a:gd name="connsiteX7" fmla="*/ 0 w 3256156"/>
                            <a:gd name="connsiteY7" fmla="*/ 753484 h 3318265"/>
                            <a:gd name="connsiteX8" fmla="*/ 22303 w 3256156"/>
                            <a:gd name="connsiteY8" fmla="*/ 920753 h 3318265"/>
                            <a:gd name="connsiteX9" fmla="*/ 100361 w 3256156"/>
                            <a:gd name="connsiteY9" fmla="*/ 1154928 h 3318265"/>
                            <a:gd name="connsiteX10" fmla="*/ 211873 w 3256156"/>
                            <a:gd name="connsiteY10" fmla="*/ 1411406 h 3318265"/>
                            <a:gd name="connsiteX11" fmla="*/ 334537 w 3256156"/>
                            <a:gd name="connsiteY11" fmla="*/ 1522919 h 3318265"/>
                            <a:gd name="connsiteX12" fmla="*/ 457200 w 3256156"/>
                            <a:gd name="connsiteY12" fmla="*/ 1456011 h 3318265"/>
                            <a:gd name="connsiteX13" fmla="*/ 825191 w 3256156"/>
                            <a:gd name="connsiteY13" fmla="*/ 1790548 h 3318265"/>
                            <a:gd name="connsiteX14" fmla="*/ 970156 w 3256156"/>
                            <a:gd name="connsiteY14" fmla="*/ 1980119 h 3318265"/>
                            <a:gd name="connsiteX15" fmla="*/ 925552 w 3256156"/>
                            <a:gd name="connsiteY15" fmla="*/ 2080480 h 3318265"/>
                            <a:gd name="connsiteX16" fmla="*/ 1137425 w 3256156"/>
                            <a:gd name="connsiteY16" fmla="*/ 2314655 h 3318265"/>
                            <a:gd name="connsiteX17" fmla="*/ 1226634 w 3256156"/>
                            <a:gd name="connsiteY17" fmla="*/ 2738402 h 3318265"/>
                            <a:gd name="connsiteX18" fmla="*/ 1405054 w 3256156"/>
                            <a:gd name="connsiteY18" fmla="*/ 3318265 h 3318265"/>
                            <a:gd name="connsiteX19" fmla="*/ 3256156 w 3256156"/>
                            <a:gd name="connsiteY19" fmla="*/ 3173299 h 3318265"/>
                            <a:gd name="connsiteX20" fmla="*/ 3133493 w 3256156"/>
                            <a:gd name="connsiteY20" fmla="*/ 2526528 h 3318265"/>
                            <a:gd name="connsiteX21" fmla="*/ 3066586 w 3256156"/>
                            <a:gd name="connsiteY21" fmla="*/ 1612128 h 3318265"/>
                            <a:gd name="connsiteX22" fmla="*/ 2977376 w 3256156"/>
                            <a:gd name="connsiteY22" fmla="*/ 630821 h 3318265"/>
                            <a:gd name="connsiteX23" fmla="*/ 2988527 w 3256156"/>
                            <a:gd name="connsiteY23" fmla="*/ 463553 h 3318265"/>
                            <a:gd name="connsiteX24" fmla="*/ 2665978 w 3256156"/>
                            <a:gd name="connsiteY24" fmla="*/ 407814 h 3318265"/>
                            <a:gd name="connsiteX25" fmla="*/ 2475960 w 3256156"/>
                            <a:gd name="connsiteY25" fmla="*/ 62098 h 3318265"/>
                            <a:gd name="connsiteX26" fmla="*/ 2063301 w 3256156"/>
                            <a:gd name="connsiteY26" fmla="*/ 59487 h 3318265"/>
                            <a:gd name="connsiteX27" fmla="*/ 1473115 w 3256156"/>
                            <a:gd name="connsiteY27" fmla="*/ 457470 h 3318265"/>
                            <a:gd name="connsiteX28" fmla="*/ 1516804 w 3256156"/>
                            <a:gd name="connsiteY28" fmla="*/ 602237 h 3318265"/>
                            <a:gd name="connsiteX29" fmla="*/ 1583722 w 3256156"/>
                            <a:gd name="connsiteY29" fmla="*/ 753573 h 3318265"/>
                            <a:gd name="connsiteX0" fmla="*/ 1583722 w 3256156"/>
                            <a:gd name="connsiteY0" fmla="*/ 757540 h 3322232"/>
                            <a:gd name="connsiteX1" fmla="*/ 1204332 w 3256156"/>
                            <a:gd name="connsiteY1" fmla="*/ 924720 h 3322232"/>
                            <a:gd name="connsiteX2" fmla="*/ 970156 w 3256156"/>
                            <a:gd name="connsiteY2" fmla="*/ 880115 h 3322232"/>
                            <a:gd name="connsiteX3" fmla="*/ 602166 w 3256156"/>
                            <a:gd name="connsiteY3" fmla="*/ 835510 h 3322232"/>
                            <a:gd name="connsiteX4" fmla="*/ 390293 w 3256156"/>
                            <a:gd name="connsiteY4" fmla="*/ 512125 h 3322232"/>
                            <a:gd name="connsiteX5" fmla="*/ 289932 w 3256156"/>
                            <a:gd name="connsiteY5" fmla="*/ 255647 h 3322232"/>
                            <a:gd name="connsiteX6" fmla="*/ 22303 w 3256156"/>
                            <a:gd name="connsiteY6" fmla="*/ 255647 h 3322232"/>
                            <a:gd name="connsiteX7" fmla="*/ 0 w 3256156"/>
                            <a:gd name="connsiteY7" fmla="*/ 757451 h 3322232"/>
                            <a:gd name="connsiteX8" fmla="*/ 22303 w 3256156"/>
                            <a:gd name="connsiteY8" fmla="*/ 924720 h 3322232"/>
                            <a:gd name="connsiteX9" fmla="*/ 100361 w 3256156"/>
                            <a:gd name="connsiteY9" fmla="*/ 1158895 h 3322232"/>
                            <a:gd name="connsiteX10" fmla="*/ 211873 w 3256156"/>
                            <a:gd name="connsiteY10" fmla="*/ 1415373 h 3322232"/>
                            <a:gd name="connsiteX11" fmla="*/ 334537 w 3256156"/>
                            <a:gd name="connsiteY11" fmla="*/ 1526886 h 3322232"/>
                            <a:gd name="connsiteX12" fmla="*/ 457200 w 3256156"/>
                            <a:gd name="connsiteY12" fmla="*/ 1459978 h 3322232"/>
                            <a:gd name="connsiteX13" fmla="*/ 825191 w 3256156"/>
                            <a:gd name="connsiteY13" fmla="*/ 1794515 h 3322232"/>
                            <a:gd name="connsiteX14" fmla="*/ 970156 w 3256156"/>
                            <a:gd name="connsiteY14" fmla="*/ 1984086 h 3322232"/>
                            <a:gd name="connsiteX15" fmla="*/ 925552 w 3256156"/>
                            <a:gd name="connsiteY15" fmla="*/ 2084447 h 3322232"/>
                            <a:gd name="connsiteX16" fmla="*/ 1137425 w 3256156"/>
                            <a:gd name="connsiteY16" fmla="*/ 2318622 h 3322232"/>
                            <a:gd name="connsiteX17" fmla="*/ 1226634 w 3256156"/>
                            <a:gd name="connsiteY17" fmla="*/ 2742369 h 3322232"/>
                            <a:gd name="connsiteX18" fmla="*/ 1405054 w 3256156"/>
                            <a:gd name="connsiteY18" fmla="*/ 3322232 h 3322232"/>
                            <a:gd name="connsiteX19" fmla="*/ 3256156 w 3256156"/>
                            <a:gd name="connsiteY19" fmla="*/ 3177266 h 3322232"/>
                            <a:gd name="connsiteX20" fmla="*/ 3133493 w 3256156"/>
                            <a:gd name="connsiteY20" fmla="*/ 2530495 h 3322232"/>
                            <a:gd name="connsiteX21" fmla="*/ 3066586 w 3256156"/>
                            <a:gd name="connsiteY21" fmla="*/ 1616095 h 3322232"/>
                            <a:gd name="connsiteX22" fmla="*/ 2977376 w 3256156"/>
                            <a:gd name="connsiteY22" fmla="*/ 634788 h 3322232"/>
                            <a:gd name="connsiteX23" fmla="*/ 2988527 w 3256156"/>
                            <a:gd name="connsiteY23" fmla="*/ 467520 h 3322232"/>
                            <a:gd name="connsiteX24" fmla="*/ 2665978 w 3256156"/>
                            <a:gd name="connsiteY24" fmla="*/ 411781 h 3322232"/>
                            <a:gd name="connsiteX25" fmla="*/ 2520961 w 3256156"/>
                            <a:gd name="connsiteY25" fmla="*/ 59730 h 3322232"/>
                            <a:gd name="connsiteX26" fmla="*/ 2063301 w 3256156"/>
                            <a:gd name="connsiteY26" fmla="*/ 63454 h 3322232"/>
                            <a:gd name="connsiteX27" fmla="*/ 1473115 w 3256156"/>
                            <a:gd name="connsiteY27" fmla="*/ 461437 h 3322232"/>
                            <a:gd name="connsiteX28" fmla="*/ 1516804 w 3256156"/>
                            <a:gd name="connsiteY28" fmla="*/ 606204 h 3322232"/>
                            <a:gd name="connsiteX29" fmla="*/ 1583722 w 3256156"/>
                            <a:gd name="connsiteY29" fmla="*/ 757540 h 3322232"/>
                            <a:gd name="connsiteX0" fmla="*/ 1583722 w 3256156"/>
                            <a:gd name="connsiteY0" fmla="*/ 743386 h 3308078"/>
                            <a:gd name="connsiteX1" fmla="*/ 1204332 w 3256156"/>
                            <a:gd name="connsiteY1" fmla="*/ 910566 h 3308078"/>
                            <a:gd name="connsiteX2" fmla="*/ 970156 w 3256156"/>
                            <a:gd name="connsiteY2" fmla="*/ 865961 h 3308078"/>
                            <a:gd name="connsiteX3" fmla="*/ 602166 w 3256156"/>
                            <a:gd name="connsiteY3" fmla="*/ 821356 h 3308078"/>
                            <a:gd name="connsiteX4" fmla="*/ 390293 w 3256156"/>
                            <a:gd name="connsiteY4" fmla="*/ 497971 h 3308078"/>
                            <a:gd name="connsiteX5" fmla="*/ 289932 w 3256156"/>
                            <a:gd name="connsiteY5" fmla="*/ 241493 h 3308078"/>
                            <a:gd name="connsiteX6" fmla="*/ 22303 w 3256156"/>
                            <a:gd name="connsiteY6" fmla="*/ 241493 h 3308078"/>
                            <a:gd name="connsiteX7" fmla="*/ 0 w 3256156"/>
                            <a:gd name="connsiteY7" fmla="*/ 743297 h 3308078"/>
                            <a:gd name="connsiteX8" fmla="*/ 22303 w 3256156"/>
                            <a:gd name="connsiteY8" fmla="*/ 910566 h 3308078"/>
                            <a:gd name="connsiteX9" fmla="*/ 100361 w 3256156"/>
                            <a:gd name="connsiteY9" fmla="*/ 1144741 h 3308078"/>
                            <a:gd name="connsiteX10" fmla="*/ 211873 w 3256156"/>
                            <a:gd name="connsiteY10" fmla="*/ 1401219 h 3308078"/>
                            <a:gd name="connsiteX11" fmla="*/ 334537 w 3256156"/>
                            <a:gd name="connsiteY11" fmla="*/ 1512732 h 3308078"/>
                            <a:gd name="connsiteX12" fmla="*/ 457200 w 3256156"/>
                            <a:gd name="connsiteY12" fmla="*/ 1445824 h 3308078"/>
                            <a:gd name="connsiteX13" fmla="*/ 825191 w 3256156"/>
                            <a:gd name="connsiteY13" fmla="*/ 1780361 h 3308078"/>
                            <a:gd name="connsiteX14" fmla="*/ 970156 w 3256156"/>
                            <a:gd name="connsiteY14" fmla="*/ 1969932 h 3308078"/>
                            <a:gd name="connsiteX15" fmla="*/ 925552 w 3256156"/>
                            <a:gd name="connsiteY15" fmla="*/ 2070293 h 3308078"/>
                            <a:gd name="connsiteX16" fmla="*/ 1137425 w 3256156"/>
                            <a:gd name="connsiteY16" fmla="*/ 2304468 h 3308078"/>
                            <a:gd name="connsiteX17" fmla="*/ 1226634 w 3256156"/>
                            <a:gd name="connsiteY17" fmla="*/ 2728215 h 3308078"/>
                            <a:gd name="connsiteX18" fmla="*/ 1405054 w 3256156"/>
                            <a:gd name="connsiteY18" fmla="*/ 3308078 h 3308078"/>
                            <a:gd name="connsiteX19" fmla="*/ 3256156 w 3256156"/>
                            <a:gd name="connsiteY19" fmla="*/ 3163112 h 3308078"/>
                            <a:gd name="connsiteX20" fmla="*/ 3133493 w 3256156"/>
                            <a:gd name="connsiteY20" fmla="*/ 2516341 h 3308078"/>
                            <a:gd name="connsiteX21" fmla="*/ 3066586 w 3256156"/>
                            <a:gd name="connsiteY21" fmla="*/ 1601941 h 3308078"/>
                            <a:gd name="connsiteX22" fmla="*/ 2977376 w 3256156"/>
                            <a:gd name="connsiteY22" fmla="*/ 620634 h 3308078"/>
                            <a:gd name="connsiteX23" fmla="*/ 2988527 w 3256156"/>
                            <a:gd name="connsiteY23" fmla="*/ 453366 h 3308078"/>
                            <a:gd name="connsiteX24" fmla="*/ 2665978 w 3256156"/>
                            <a:gd name="connsiteY24" fmla="*/ 397627 h 3308078"/>
                            <a:gd name="connsiteX25" fmla="*/ 2520961 w 3256156"/>
                            <a:gd name="connsiteY25" fmla="*/ 45576 h 3308078"/>
                            <a:gd name="connsiteX26" fmla="*/ 2063301 w 3256156"/>
                            <a:gd name="connsiteY26" fmla="*/ 49300 h 3308078"/>
                            <a:gd name="connsiteX27" fmla="*/ 1473115 w 3256156"/>
                            <a:gd name="connsiteY27" fmla="*/ 447283 h 3308078"/>
                            <a:gd name="connsiteX28" fmla="*/ 1516804 w 3256156"/>
                            <a:gd name="connsiteY28" fmla="*/ 592050 h 3308078"/>
                            <a:gd name="connsiteX29" fmla="*/ 1583722 w 3256156"/>
                            <a:gd name="connsiteY29" fmla="*/ 743386 h 3308078"/>
                            <a:gd name="connsiteX0" fmla="*/ 1583722 w 3256156"/>
                            <a:gd name="connsiteY0" fmla="*/ 743386 h 3308078"/>
                            <a:gd name="connsiteX1" fmla="*/ 1204332 w 3256156"/>
                            <a:gd name="connsiteY1" fmla="*/ 910566 h 3308078"/>
                            <a:gd name="connsiteX2" fmla="*/ 970156 w 3256156"/>
                            <a:gd name="connsiteY2" fmla="*/ 865961 h 3308078"/>
                            <a:gd name="connsiteX3" fmla="*/ 602166 w 3256156"/>
                            <a:gd name="connsiteY3" fmla="*/ 821356 h 3308078"/>
                            <a:gd name="connsiteX4" fmla="*/ 390293 w 3256156"/>
                            <a:gd name="connsiteY4" fmla="*/ 497971 h 3308078"/>
                            <a:gd name="connsiteX5" fmla="*/ 289932 w 3256156"/>
                            <a:gd name="connsiteY5" fmla="*/ 241493 h 3308078"/>
                            <a:gd name="connsiteX6" fmla="*/ 22303 w 3256156"/>
                            <a:gd name="connsiteY6" fmla="*/ 241493 h 3308078"/>
                            <a:gd name="connsiteX7" fmla="*/ 0 w 3256156"/>
                            <a:gd name="connsiteY7" fmla="*/ 743297 h 3308078"/>
                            <a:gd name="connsiteX8" fmla="*/ 22303 w 3256156"/>
                            <a:gd name="connsiteY8" fmla="*/ 910566 h 3308078"/>
                            <a:gd name="connsiteX9" fmla="*/ 100361 w 3256156"/>
                            <a:gd name="connsiteY9" fmla="*/ 1144741 h 3308078"/>
                            <a:gd name="connsiteX10" fmla="*/ 211873 w 3256156"/>
                            <a:gd name="connsiteY10" fmla="*/ 1401219 h 3308078"/>
                            <a:gd name="connsiteX11" fmla="*/ 334537 w 3256156"/>
                            <a:gd name="connsiteY11" fmla="*/ 1512732 h 3308078"/>
                            <a:gd name="connsiteX12" fmla="*/ 457200 w 3256156"/>
                            <a:gd name="connsiteY12" fmla="*/ 1445824 h 3308078"/>
                            <a:gd name="connsiteX13" fmla="*/ 825191 w 3256156"/>
                            <a:gd name="connsiteY13" fmla="*/ 1780361 h 3308078"/>
                            <a:gd name="connsiteX14" fmla="*/ 970156 w 3256156"/>
                            <a:gd name="connsiteY14" fmla="*/ 1969932 h 3308078"/>
                            <a:gd name="connsiteX15" fmla="*/ 925552 w 3256156"/>
                            <a:gd name="connsiteY15" fmla="*/ 2070293 h 3308078"/>
                            <a:gd name="connsiteX16" fmla="*/ 1137425 w 3256156"/>
                            <a:gd name="connsiteY16" fmla="*/ 2304468 h 3308078"/>
                            <a:gd name="connsiteX17" fmla="*/ 1226634 w 3256156"/>
                            <a:gd name="connsiteY17" fmla="*/ 2728215 h 3308078"/>
                            <a:gd name="connsiteX18" fmla="*/ 1405054 w 3256156"/>
                            <a:gd name="connsiteY18" fmla="*/ 3308078 h 3308078"/>
                            <a:gd name="connsiteX19" fmla="*/ 3256156 w 3256156"/>
                            <a:gd name="connsiteY19" fmla="*/ 3163112 h 3308078"/>
                            <a:gd name="connsiteX20" fmla="*/ 3133493 w 3256156"/>
                            <a:gd name="connsiteY20" fmla="*/ 2516341 h 3308078"/>
                            <a:gd name="connsiteX21" fmla="*/ 3066586 w 3256156"/>
                            <a:gd name="connsiteY21" fmla="*/ 1601941 h 3308078"/>
                            <a:gd name="connsiteX22" fmla="*/ 2977376 w 3256156"/>
                            <a:gd name="connsiteY22" fmla="*/ 620634 h 3308078"/>
                            <a:gd name="connsiteX23" fmla="*/ 2988527 w 3256156"/>
                            <a:gd name="connsiteY23" fmla="*/ 453366 h 3308078"/>
                            <a:gd name="connsiteX24" fmla="*/ 2665978 w 3256156"/>
                            <a:gd name="connsiteY24" fmla="*/ 397627 h 3308078"/>
                            <a:gd name="connsiteX25" fmla="*/ 2520961 w 3256156"/>
                            <a:gd name="connsiteY25" fmla="*/ 45576 h 3308078"/>
                            <a:gd name="connsiteX26" fmla="*/ 2063301 w 3256156"/>
                            <a:gd name="connsiteY26" fmla="*/ 49300 h 3308078"/>
                            <a:gd name="connsiteX27" fmla="*/ 1751017 w 3256156"/>
                            <a:gd name="connsiteY27" fmla="*/ 223050 h 3308078"/>
                            <a:gd name="connsiteX28" fmla="*/ 1473115 w 3256156"/>
                            <a:gd name="connsiteY28" fmla="*/ 447283 h 3308078"/>
                            <a:gd name="connsiteX29" fmla="*/ 1516804 w 3256156"/>
                            <a:gd name="connsiteY29" fmla="*/ 592050 h 3308078"/>
                            <a:gd name="connsiteX30" fmla="*/ 1583722 w 3256156"/>
                            <a:gd name="connsiteY30" fmla="*/ 743386 h 3308078"/>
                            <a:gd name="connsiteX0" fmla="*/ 1583722 w 3256156"/>
                            <a:gd name="connsiteY0" fmla="*/ 743386 h 3308078"/>
                            <a:gd name="connsiteX1" fmla="*/ 1204332 w 3256156"/>
                            <a:gd name="connsiteY1" fmla="*/ 910566 h 3308078"/>
                            <a:gd name="connsiteX2" fmla="*/ 970156 w 3256156"/>
                            <a:gd name="connsiteY2" fmla="*/ 865961 h 3308078"/>
                            <a:gd name="connsiteX3" fmla="*/ 602166 w 3256156"/>
                            <a:gd name="connsiteY3" fmla="*/ 821356 h 3308078"/>
                            <a:gd name="connsiteX4" fmla="*/ 390293 w 3256156"/>
                            <a:gd name="connsiteY4" fmla="*/ 497971 h 3308078"/>
                            <a:gd name="connsiteX5" fmla="*/ 289932 w 3256156"/>
                            <a:gd name="connsiteY5" fmla="*/ 241493 h 3308078"/>
                            <a:gd name="connsiteX6" fmla="*/ 22303 w 3256156"/>
                            <a:gd name="connsiteY6" fmla="*/ 241493 h 3308078"/>
                            <a:gd name="connsiteX7" fmla="*/ 0 w 3256156"/>
                            <a:gd name="connsiteY7" fmla="*/ 743297 h 3308078"/>
                            <a:gd name="connsiteX8" fmla="*/ 22303 w 3256156"/>
                            <a:gd name="connsiteY8" fmla="*/ 910566 h 3308078"/>
                            <a:gd name="connsiteX9" fmla="*/ 100361 w 3256156"/>
                            <a:gd name="connsiteY9" fmla="*/ 1144741 h 3308078"/>
                            <a:gd name="connsiteX10" fmla="*/ 211873 w 3256156"/>
                            <a:gd name="connsiteY10" fmla="*/ 1401219 h 3308078"/>
                            <a:gd name="connsiteX11" fmla="*/ 334537 w 3256156"/>
                            <a:gd name="connsiteY11" fmla="*/ 1512732 h 3308078"/>
                            <a:gd name="connsiteX12" fmla="*/ 457200 w 3256156"/>
                            <a:gd name="connsiteY12" fmla="*/ 1445824 h 3308078"/>
                            <a:gd name="connsiteX13" fmla="*/ 825191 w 3256156"/>
                            <a:gd name="connsiteY13" fmla="*/ 1780361 h 3308078"/>
                            <a:gd name="connsiteX14" fmla="*/ 970156 w 3256156"/>
                            <a:gd name="connsiteY14" fmla="*/ 1969932 h 3308078"/>
                            <a:gd name="connsiteX15" fmla="*/ 925552 w 3256156"/>
                            <a:gd name="connsiteY15" fmla="*/ 2070293 h 3308078"/>
                            <a:gd name="connsiteX16" fmla="*/ 1137425 w 3256156"/>
                            <a:gd name="connsiteY16" fmla="*/ 2304468 h 3308078"/>
                            <a:gd name="connsiteX17" fmla="*/ 1226634 w 3256156"/>
                            <a:gd name="connsiteY17" fmla="*/ 2728215 h 3308078"/>
                            <a:gd name="connsiteX18" fmla="*/ 1405054 w 3256156"/>
                            <a:gd name="connsiteY18" fmla="*/ 3308078 h 3308078"/>
                            <a:gd name="connsiteX19" fmla="*/ 3256156 w 3256156"/>
                            <a:gd name="connsiteY19" fmla="*/ 3163112 h 3308078"/>
                            <a:gd name="connsiteX20" fmla="*/ 3133493 w 3256156"/>
                            <a:gd name="connsiteY20" fmla="*/ 2516341 h 3308078"/>
                            <a:gd name="connsiteX21" fmla="*/ 3066586 w 3256156"/>
                            <a:gd name="connsiteY21" fmla="*/ 1601941 h 3308078"/>
                            <a:gd name="connsiteX22" fmla="*/ 2977376 w 3256156"/>
                            <a:gd name="connsiteY22" fmla="*/ 620634 h 3308078"/>
                            <a:gd name="connsiteX23" fmla="*/ 2988527 w 3256156"/>
                            <a:gd name="connsiteY23" fmla="*/ 453366 h 3308078"/>
                            <a:gd name="connsiteX24" fmla="*/ 2665978 w 3256156"/>
                            <a:gd name="connsiteY24" fmla="*/ 397627 h 3308078"/>
                            <a:gd name="connsiteX25" fmla="*/ 2520961 w 3256156"/>
                            <a:gd name="connsiteY25" fmla="*/ 45576 h 3308078"/>
                            <a:gd name="connsiteX26" fmla="*/ 2063301 w 3256156"/>
                            <a:gd name="connsiteY26" fmla="*/ 49300 h 3308078"/>
                            <a:gd name="connsiteX27" fmla="*/ 1773597 w 3256156"/>
                            <a:gd name="connsiteY27" fmla="*/ 222472 h 3308078"/>
                            <a:gd name="connsiteX28" fmla="*/ 1473115 w 3256156"/>
                            <a:gd name="connsiteY28" fmla="*/ 447283 h 3308078"/>
                            <a:gd name="connsiteX29" fmla="*/ 1516804 w 3256156"/>
                            <a:gd name="connsiteY29" fmla="*/ 592050 h 3308078"/>
                            <a:gd name="connsiteX30" fmla="*/ 1583722 w 3256156"/>
                            <a:gd name="connsiteY30" fmla="*/ 743386 h 3308078"/>
                            <a:gd name="connsiteX0" fmla="*/ 1583722 w 3256156"/>
                            <a:gd name="connsiteY0" fmla="*/ 743386 h 3308078"/>
                            <a:gd name="connsiteX1" fmla="*/ 1204332 w 3256156"/>
                            <a:gd name="connsiteY1" fmla="*/ 910566 h 3308078"/>
                            <a:gd name="connsiteX2" fmla="*/ 970156 w 3256156"/>
                            <a:gd name="connsiteY2" fmla="*/ 865961 h 3308078"/>
                            <a:gd name="connsiteX3" fmla="*/ 602166 w 3256156"/>
                            <a:gd name="connsiteY3" fmla="*/ 821356 h 3308078"/>
                            <a:gd name="connsiteX4" fmla="*/ 390293 w 3256156"/>
                            <a:gd name="connsiteY4" fmla="*/ 497971 h 3308078"/>
                            <a:gd name="connsiteX5" fmla="*/ 289932 w 3256156"/>
                            <a:gd name="connsiteY5" fmla="*/ 241493 h 3308078"/>
                            <a:gd name="connsiteX6" fmla="*/ 22303 w 3256156"/>
                            <a:gd name="connsiteY6" fmla="*/ 241493 h 3308078"/>
                            <a:gd name="connsiteX7" fmla="*/ 0 w 3256156"/>
                            <a:gd name="connsiteY7" fmla="*/ 743297 h 3308078"/>
                            <a:gd name="connsiteX8" fmla="*/ 22303 w 3256156"/>
                            <a:gd name="connsiteY8" fmla="*/ 910566 h 3308078"/>
                            <a:gd name="connsiteX9" fmla="*/ 100361 w 3256156"/>
                            <a:gd name="connsiteY9" fmla="*/ 1144741 h 3308078"/>
                            <a:gd name="connsiteX10" fmla="*/ 211873 w 3256156"/>
                            <a:gd name="connsiteY10" fmla="*/ 1401219 h 3308078"/>
                            <a:gd name="connsiteX11" fmla="*/ 334537 w 3256156"/>
                            <a:gd name="connsiteY11" fmla="*/ 1512732 h 3308078"/>
                            <a:gd name="connsiteX12" fmla="*/ 457200 w 3256156"/>
                            <a:gd name="connsiteY12" fmla="*/ 1445824 h 3308078"/>
                            <a:gd name="connsiteX13" fmla="*/ 825191 w 3256156"/>
                            <a:gd name="connsiteY13" fmla="*/ 1780361 h 3308078"/>
                            <a:gd name="connsiteX14" fmla="*/ 970156 w 3256156"/>
                            <a:gd name="connsiteY14" fmla="*/ 1969932 h 3308078"/>
                            <a:gd name="connsiteX15" fmla="*/ 925552 w 3256156"/>
                            <a:gd name="connsiteY15" fmla="*/ 2070293 h 3308078"/>
                            <a:gd name="connsiteX16" fmla="*/ 1137425 w 3256156"/>
                            <a:gd name="connsiteY16" fmla="*/ 2304468 h 3308078"/>
                            <a:gd name="connsiteX17" fmla="*/ 1226634 w 3256156"/>
                            <a:gd name="connsiteY17" fmla="*/ 2728215 h 3308078"/>
                            <a:gd name="connsiteX18" fmla="*/ 1405054 w 3256156"/>
                            <a:gd name="connsiteY18" fmla="*/ 3308078 h 3308078"/>
                            <a:gd name="connsiteX19" fmla="*/ 3256156 w 3256156"/>
                            <a:gd name="connsiteY19" fmla="*/ 3163112 h 3308078"/>
                            <a:gd name="connsiteX20" fmla="*/ 3133493 w 3256156"/>
                            <a:gd name="connsiteY20" fmla="*/ 2516341 h 3308078"/>
                            <a:gd name="connsiteX21" fmla="*/ 3066586 w 3256156"/>
                            <a:gd name="connsiteY21" fmla="*/ 1601941 h 3308078"/>
                            <a:gd name="connsiteX22" fmla="*/ 2977376 w 3256156"/>
                            <a:gd name="connsiteY22" fmla="*/ 620634 h 3308078"/>
                            <a:gd name="connsiteX23" fmla="*/ 2988527 w 3256156"/>
                            <a:gd name="connsiteY23" fmla="*/ 453366 h 3308078"/>
                            <a:gd name="connsiteX24" fmla="*/ 2665978 w 3256156"/>
                            <a:gd name="connsiteY24" fmla="*/ 397627 h 3308078"/>
                            <a:gd name="connsiteX25" fmla="*/ 2520961 w 3256156"/>
                            <a:gd name="connsiteY25" fmla="*/ 45576 h 3308078"/>
                            <a:gd name="connsiteX26" fmla="*/ 2063301 w 3256156"/>
                            <a:gd name="connsiteY26" fmla="*/ 49300 h 3308078"/>
                            <a:gd name="connsiteX27" fmla="*/ 1773597 w 3256156"/>
                            <a:gd name="connsiteY27" fmla="*/ 222472 h 3308078"/>
                            <a:gd name="connsiteX28" fmla="*/ 1473115 w 3256156"/>
                            <a:gd name="connsiteY28" fmla="*/ 447283 h 3308078"/>
                            <a:gd name="connsiteX29" fmla="*/ 1516804 w 3256156"/>
                            <a:gd name="connsiteY29" fmla="*/ 592050 h 3308078"/>
                            <a:gd name="connsiteX30" fmla="*/ 1583722 w 3256156"/>
                            <a:gd name="connsiteY30" fmla="*/ 743386 h 3308078"/>
                            <a:gd name="connsiteX0" fmla="*/ 1583722 w 3256156"/>
                            <a:gd name="connsiteY0" fmla="*/ 743386 h 3308078"/>
                            <a:gd name="connsiteX1" fmla="*/ 1204332 w 3256156"/>
                            <a:gd name="connsiteY1" fmla="*/ 910566 h 3308078"/>
                            <a:gd name="connsiteX2" fmla="*/ 970156 w 3256156"/>
                            <a:gd name="connsiteY2" fmla="*/ 865961 h 3308078"/>
                            <a:gd name="connsiteX3" fmla="*/ 602166 w 3256156"/>
                            <a:gd name="connsiteY3" fmla="*/ 821356 h 3308078"/>
                            <a:gd name="connsiteX4" fmla="*/ 390293 w 3256156"/>
                            <a:gd name="connsiteY4" fmla="*/ 497971 h 3308078"/>
                            <a:gd name="connsiteX5" fmla="*/ 289932 w 3256156"/>
                            <a:gd name="connsiteY5" fmla="*/ 241493 h 3308078"/>
                            <a:gd name="connsiteX6" fmla="*/ 22303 w 3256156"/>
                            <a:gd name="connsiteY6" fmla="*/ 241493 h 3308078"/>
                            <a:gd name="connsiteX7" fmla="*/ 0 w 3256156"/>
                            <a:gd name="connsiteY7" fmla="*/ 743297 h 3308078"/>
                            <a:gd name="connsiteX8" fmla="*/ 22303 w 3256156"/>
                            <a:gd name="connsiteY8" fmla="*/ 910566 h 3308078"/>
                            <a:gd name="connsiteX9" fmla="*/ 100361 w 3256156"/>
                            <a:gd name="connsiteY9" fmla="*/ 1144741 h 3308078"/>
                            <a:gd name="connsiteX10" fmla="*/ 211873 w 3256156"/>
                            <a:gd name="connsiteY10" fmla="*/ 1401219 h 3308078"/>
                            <a:gd name="connsiteX11" fmla="*/ 334537 w 3256156"/>
                            <a:gd name="connsiteY11" fmla="*/ 1512732 h 3308078"/>
                            <a:gd name="connsiteX12" fmla="*/ 457200 w 3256156"/>
                            <a:gd name="connsiteY12" fmla="*/ 1445824 h 3308078"/>
                            <a:gd name="connsiteX13" fmla="*/ 825191 w 3256156"/>
                            <a:gd name="connsiteY13" fmla="*/ 1780361 h 3308078"/>
                            <a:gd name="connsiteX14" fmla="*/ 970156 w 3256156"/>
                            <a:gd name="connsiteY14" fmla="*/ 1969932 h 3308078"/>
                            <a:gd name="connsiteX15" fmla="*/ 925552 w 3256156"/>
                            <a:gd name="connsiteY15" fmla="*/ 2070293 h 3308078"/>
                            <a:gd name="connsiteX16" fmla="*/ 1137425 w 3256156"/>
                            <a:gd name="connsiteY16" fmla="*/ 2304468 h 3308078"/>
                            <a:gd name="connsiteX17" fmla="*/ 1226634 w 3256156"/>
                            <a:gd name="connsiteY17" fmla="*/ 2728215 h 3308078"/>
                            <a:gd name="connsiteX18" fmla="*/ 1405054 w 3256156"/>
                            <a:gd name="connsiteY18" fmla="*/ 3308078 h 3308078"/>
                            <a:gd name="connsiteX19" fmla="*/ 3256156 w 3256156"/>
                            <a:gd name="connsiteY19" fmla="*/ 3163112 h 3308078"/>
                            <a:gd name="connsiteX20" fmla="*/ 3133493 w 3256156"/>
                            <a:gd name="connsiteY20" fmla="*/ 2516341 h 3308078"/>
                            <a:gd name="connsiteX21" fmla="*/ 3066586 w 3256156"/>
                            <a:gd name="connsiteY21" fmla="*/ 1601941 h 3308078"/>
                            <a:gd name="connsiteX22" fmla="*/ 2977376 w 3256156"/>
                            <a:gd name="connsiteY22" fmla="*/ 620634 h 3308078"/>
                            <a:gd name="connsiteX23" fmla="*/ 2988527 w 3256156"/>
                            <a:gd name="connsiteY23" fmla="*/ 453366 h 3308078"/>
                            <a:gd name="connsiteX24" fmla="*/ 2665978 w 3256156"/>
                            <a:gd name="connsiteY24" fmla="*/ 397627 h 3308078"/>
                            <a:gd name="connsiteX25" fmla="*/ 2520961 w 3256156"/>
                            <a:gd name="connsiteY25" fmla="*/ 45576 h 3308078"/>
                            <a:gd name="connsiteX26" fmla="*/ 2063301 w 3256156"/>
                            <a:gd name="connsiteY26" fmla="*/ 49300 h 3308078"/>
                            <a:gd name="connsiteX27" fmla="*/ 1785028 w 3256156"/>
                            <a:gd name="connsiteY27" fmla="*/ 278312 h 3308078"/>
                            <a:gd name="connsiteX28" fmla="*/ 1473115 w 3256156"/>
                            <a:gd name="connsiteY28" fmla="*/ 447283 h 3308078"/>
                            <a:gd name="connsiteX29" fmla="*/ 1516804 w 3256156"/>
                            <a:gd name="connsiteY29" fmla="*/ 592050 h 3308078"/>
                            <a:gd name="connsiteX30" fmla="*/ 1583722 w 3256156"/>
                            <a:gd name="connsiteY30" fmla="*/ 743386 h 3308078"/>
                            <a:gd name="connsiteX0" fmla="*/ 1583722 w 3256156"/>
                            <a:gd name="connsiteY0" fmla="*/ 745359 h 3310051"/>
                            <a:gd name="connsiteX1" fmla="*/ 1204332 w 3256156"/>
                            <a:gd name="connsiteY1" fmla="*/ 912539 h 3310051"/>
                            <a:gd name="connsiteX2" fmla="*/ 970156 w 3256156"/>
                            <a:gd name="connsiteY2" fmla="*/ 867934 h 3310051"/>
                            <a:gd name="connsiteX3" fmla="*/ 602166 w 3256156"/>
                            <a:gd name="connsiteY3" fmla="*/ 823329 h 3310051"/>
                            <a:gd name="connsiteX4" fmla="*/ 390293 w 3256156"/>
                            <a:gd name="connsiteY4" fmla="*/ 499944 h 3310051"/>
                            <a:gd name="connsiteX5" fmla="*/ 289932 w 3256156"/>
                            <a:gd name="connsiteY5" fmla="*/ 243466 h 3310051"/>
                            <a:gd name="connsiteX6" fmla="*/ 22303 w 3256156"/>
                            <a:gd name="connsiteY6" fmla="*/ 243466 h 3310051"/>
                            <a:gd name="connsiteX7" fmla="*/ 0 w 3256156"/>
                            <a:gd name="connsiteY7" fmla="*/ 745270 h 3310051"/>
                            <a:gd name="connsiteX8" fmla="*/ 22303 w 3256156"/>
                            <a:gd name="connsiteY8" fmla="*/ 912539 h 3310051"/>
                            <a:gd name="connsiteX9" fmla="*/ 100361 w 3256156"/>
                            <a:gd name="connsiteY9" fmla="*/ 1146714 h 3310051"/>
                            <a:gd name="connsiteX10" fmla="*/ 211873 w 3256156"/>
                            <a:gd name="connsiteY10" fmla="*/ 1403192 h 3310051"/>
                            <a:gd name="connsiteX11" fmla="*/ 334537 w 3256156"/>
                            <a:gd name="connsiteY11" fmla="*/ 1514705 h 3310051"/>
                            <a:gd name="connsiteX12" fmla="*/ 457200 w 3256156"/>
                            <a:gd name="connsiteY12" fmla="*/ 1447797 h 3310051"/>
                            <a:gd name="connsiteX13" fmla="*/ 825191 w 3256156"/>
                            <a:gd name="connsiteY13" fmla="*/ 1782334 h 3310051"/>
                            <a:gd name="connsiteX14" fmla="*/ 970156 w 3256156"/>
                            <a:gd name="connsiteY14" fmla="*/ 1971905 h 3310051"/>
                            <a:gd name="connsiteX15" fmla="*/ 925552 w 3256156"/>
                            <a:gd name="connsiteY15" fmla="*/ 2072266 h 3310051"/>
                            <a:gd name="connsiteX16" fmla="*/ 1137425 w 3256156"/>
                            <a:gd name="connsiteY16" fmla="*/ 2306441 h 3310051"/>
                            <a:gd name="connsiteX17" fmla="*/ 1226634 w 3256156"/>
                            <a:gd name="connsiteY17" fmla="*/ 2730188 h 3310051"/>
                            <a:gd name="connsiteX18" fmla="*/ 1405054 w 3256156"/>
                            <a:gd name="connsiteY18" fmla="*/ 3310051 h 3310051"/>
                            <a:gd name="connsiteX19" fmla="*/ 3256156 w 3256156"/>
                            <a:gd name="connsiteY19" fmla="*/ 3165085 h 3310051"/>
                            <a:gd name="connsiteX20" fmla="*/ 3133493 w 3256156"/>
                            <a:gd name="connsiteY20" fmla="*/ 2518314 h 3310051"/>
                            <a:gd name="connsiteX21" fmla="*/ 3066586 w 3256156"/>
                            <a:gd name="connsiteY21" fmla="*/ 1603914 h 3310051"/>
                            <a:gd name="connsiteX22" fmla="*/ 2977376 w 3256156"/>
                            <a:gd name="connsiteY22" fmla="*/ 622607 h 3310051"/>
                            <a:gd name="connsiteX23" fmla="*/ 2988527 w 3256156"/>
                            <a:gd name="connsiteY23" fmla="*/ 455339 h 3310051"/>
                            <a:gd name="connsiteX24" fmla="*/ 2665978 w 3256156"/>
                            <a:gd name="connsiteY24" fmla="*/ 399600 h 3310051"/>
                            <a:gd name="connsiteX25" fmla="*/ 2520961 w 3256156"/>
                            <a:gd name="connsiteY25" fmla="*/ 47549 h 3310051"/>
                            <a:gd name="connsiteX26" fmla="*/ 2119391 w 3256156"/>
                            <a:gd name="connsiteY26" fmla="*/ 46591 h 3310051"/>
                            <a:gd name="connsiteX27" fmla="*/ 1785028 w 3256156"/>
                            <a:gd name="connsiteY27" fmla="*/ 280285 h 3310051"/>
                            <a:gd name="connsiteX28" fmla="*/ 1473115 w 3256156"/>
                            <a:gd name="connsiteY28" fmla="*/ 449256 h 3310051"/>
                            <a:gd name="connsiteX29" fmla="*/ 1516804 w 3256156"/>
                            <a:gd name="connsiteY29" fmla="*/ 594023 h 3310051"/>
                            <a:gd name="connsiteX30" fmla="*/ 1583722 w 3256156"/>
                            <a:gd name="connsiteY30" fmla="*/ 745359 h 3310051"/>
                            <a:gd name="connsiteX0" fmla="*/ 1583722 w 3256156"/>
                            <a:gd name="connsiteY0" fmla="*/ 745359 h 3310051"/>
                            <a:gd name="connsiteX1" fmla="*/ 1204332 w 3256156"/>
                            <a:gd name="connsiteY1" fmla="*/ 912539 h 3310051"/>
                            <a:gd name="connsiteX2" fmla="*/ 970156 w 3256156"/>
                            <a:gd name="connsiteY2" fmla="*/ 867934 h 3310051"/>
                            <a:gd name="connsiteX3" fmla="*/ 602166 w 3256156"/>
                            <a:gd name="connsiteY3" fmla="*/ 823329 h 3310051"/>
                            <a:gd name="connsiteX4" fmla="*/ 390293 w 3256156"/>
                            <a:gd name="connsiteY4" fmla="*/ 499944 h 3310051"/>
                            <a:gd name="connsiteX5" fmla="*/ 289932 w 3256156"/>
                            <a:gd name="connsiteY5" fmla="*/ 243466 h 3310051"/>
                            <a:gd name="connsiteX6" fmla="*/ 22303 w 3256156"/>
                            <a:gd name="connsiteY6" fmla="*/ 243466 h 3310051"/>
                            <a:gd name="connsiteX7" fmla="*/ 0 w 3256156"/>
                            <a:gd name="connsiteY7" fmla="*/ 745270 h 3310051"/>
                            <a:gd name="connsiteX8" fmla="*/ 22303 w 3256156"/>
                            <a:gd name="connsiteY8" fmla="*/ 912539 h 3310051"/>
                            <a:gd name="connsiteX9" fmla="*/ 100361 w 3256156"/>
                            <a:gd name="connsiteY9" fmla="*/ 1146714 h 3310051"/>
                            <a:gd name="connsiteX10" fmla="*/ 211873 w 3256156"/>
                            <a:gd name="connsiteY10" fmla="*/ 1403192 h 3310051"/>
                            <a:gd name="connsiteX11" fmla="*/ 334537 w 3256156"/>
                            <a:gd name="connsiteY11" fmla="*/ 1514705 h 3310051"/>
                            <a:gd name="connsiteX12" fmla="*/ 457200 w 3256156"/>
                            <a:gd name="connsiteY12" fmla="*/ 1447797 h 3310051"/>
                            <a:gd name="connsiteX13" fmla="*/ 825191 w 3256156"/>
                            <a:gd name="connsiteY13" fmla="*/ 1782334 h 3310051"/>
                            <a:gd name="connsiteX14" fmla="*/ 970156 w 3256156"/>
                            <a:gd name="connsiteY14" fmla="*/ 1971905 h 3310051"/>
                            <a:gd name="connsiteX15" fmla="*/ 925552 w 3256156"/>
                            <a:gd name="connsiteY15" fmla="*/ 2072266 h 3310051"/>
                            <a:gd name="connsiteX16" fmla="*/ 1137425 w 3256156"/>
                            <a:gd name="connsiteY16" fmla="*/ 2306441 h 3310051"/>
                            <a:gd name="connsiteX17" fmla="*/ 1226634 w 3256156"/>
                            <a:gd name="connsiteY17" fmla="*/ 2730188 h 3310051"/>
                            <a:gd name="connsiteX18" fmla="*/ 1405054 w 3256156"/>
                            <a:gd name="connsiteY18" fmla="*/ 3310051 h 3310051"/>
                            <a:gd name="connsiteX19" fmla="*/ 3256156 w 3256156"/>
                            <a:gd name="connsiteY19" fmla="*/ 3165085 h 3310051"/>
                            <a:gd name="connsiteX20" fmla="*/ 3133493 w 3256156"/>
                            <a:gd name="connsiteY20" fmla="*/ 2518314 h 3310051"/>
                            <a:gd name="connsiteX21" fmla="*/ 3066586 w 3256156"/>
                            <a:gd name="connsiteY21" fmla="*/ 1603914 h 3310051"/>
                            <a:gd name="connsiteX22" fmla="*/ 2977376 w 3256156"/>
                            <a:gd name="connsiteY22" fmla="*/ 622607 h 3310051"/>
                            <a:gd name="connsiteX23" fmla="*/ 2988527 w 3256156"/>
                            <a:gd name="connsiteY23" fmla="*/ 455339 h 3310051"/>
                            <a:gd name="connsiteX24" fmla="*/ 2665978 w 3256156"/>
                            <a:gd name="connsiteY24" fmla="*/ 399600 h 3310051"/>
                            <a:gd name="connsiteX25" fmla="*/ 2520961 w 3256156"/>
                            <a:gd name="connsiteY25" fmla="*/ 47549 h 3310051"/>
                            <a:gd name="connsiteX26" fmla="*/ 2119391 w 3256156"/>
                            <a:gd name="connsiteY26" fmla="*/ 46591 h 3310051"/>
                            <a:gd name="connsiteX27" fmla="*/ 1785028 w 3256156"/>
                            <a:gd name="connsiteY27" fmla="*/ 280285 h 3310051"/>
                            <a:gd name="connsiteX28" fmla="*/ 1473115 w 3256156"/>
                            <a:gd name="connsiteY28" fmla="*/ 449256 h 3310051"/>
                            <a:gd name="connsiteX29" fmla="*/ 1516804 w 3256156"/>
                            <a:gd name="connsiteY29" fmla="*/ 594023 h 3310051"/>
                            <a:gd name="connsiteX30" fmla="*/ 1583722 w 3256156"/>
                            <a:gd name="connsiteY30" fmla="*/ 745359 h 3310051"/>
                            <a:gd name="connsiteX0" fmla="*/ 1583722 w 3256156"/>
                            <a:gd name="connsiteY0" fmla="*/ 745359 h 3310051"/>
                            <a:gd name="connsiteX1" fmla="*/ 1204332 w 3256156"/>
                            <a:gd name="connsiteY1" fmla="*/ 912539 h 3310051"/>
                            <a:gd name="connsiteX2" fmla="*/ 970156 w 3256156"/>
                            <a:gd name="connsiteY2" fmla="*/ 867934 h 3310051"/>
                            <a:gd name="connsiteX3" fmla="*/ 602166 w 3256156"/>
                            <a:gd name="connsiteY3" fmla="*/ 823329 h 3310051"/>
                            <a:gd name="connsiteX4" fmla="*/ 390293 w 3256156"/>
                            <a:gd name="connsiteY4" fmla="*/ 499944 h 3310051"/>
                            <a:gd name="connsiteX5" fmla="*/ 289932 w 3256156"/>
                            <a:gd name="connsiteY5" fmla="*/ 243466 h 3310051"/>
                            <a:gd name="connsiteX6" fmla="*/ 22303 w 3256156"/>
                            <a:gd name="connsiteY6" fmla="*/ 243466 h 3310051"/>
                            <a:gd name="connsiteX7" fmla="*/ 0 w 3256156"/>
                            <a:gd name="connsiteY7" fmla="*/ 745270 h 3310051"/>
                            <a:gd name="connsiteX8" fmla="*/ 22303 w 3256156"/>
                            <a:gd name="connsiteY8" fmla="*/ 912539 h 3310051"/>
                            <a:gd name="connsiteX9" fmla="*/ 100361 w 3256156"/>
                            <a:gd name="connsiteY9" fmla="*/ 1146714 h 3310051"/>
                            <a:gd name="connsiteX10" fmla="*/ 211873 w 3256156"/>
                            <a:gd name="connsiteY10" fmla="*/ 1403192 h 3310051"/>
                            <a:gd name="connsiteX11" fmla="*/ 334537 w 3256156"/>
                            <a:gd name="connsiteY11" fmla="*/ 1514705 h 3310051"/>
                            <a:gd name="connsiteX12" fmla="*/ 457200 w 3256156"/>
                            <a:gd name="connsiteY12" fmla="*/ 1447797 h 3310051"/>
                            <a:gd name="connsiteX13" fmla="*/ 825191 w 3256156"/>
                            <a:gd name="connsiteY13" fmla="*/ 1782334 h 3310051"/>
                            <a:gd name="connsiteX14" fmla="*/ 970156 w 3256156"/>
                            <a:gd name="connsiteY14" fmla="*/ 1971905 h 3310051"/>
                            <a:gd name="connsiteX15" fmla="*/ 925552 w 3256156"/>
                            <a:gd name="connsiteY15" fmla="*/ 2072266 h 3310051"/>
                            <a:gd name="connsiteX16" fmla="*/ 1137425 w 3256156"/>
                            <a:gd name="connsiteY16" fmla="*/ 2306441 h 3310051"/>
                            <a:gd name="connsiteX17" fmla="*/ 1226634 w 3256156"/>
                            <a:gd name="connsiteY17" fmla="*/ 2730188 h 3310051"/>
                            <a:gd name="connsiteX18" fmla="*/ 1405054 w 3256156"/>
                            <a:gd name="connsiteY18" fmla="*/ 3310051 h 3310051"/>
                            <a:gd name="connsiteX19" fmla="*/ 3256156 w 3256156"/>
                            <a:gd name="connsiteY19" fmla="*/ 3165085 h 3310051"/>
                            <a:gd name="connsiteX20" fmla="*/ 3133493 w 3256156"/>
                            <a:gd name="connsiteY20" fmla="*/ 2518314 h 3310051"/>
                            <a:gd name="connsiteX21" fmla="*/ 3066586 w 3256156"/>
                            <a:gd name="connsiteY21" fmla="*/ 1603914 h 3310051"/>
                            <a:gd name="connsiteX22" fmla="*/ 2977376 w 3256156"/>
                            <a:gd name="connsiteY22" fmla="*/ 622607 h 3310051"/>
                            <a:gd name="connsiteX23" fmla="*/ 2988527 w 3256156"/>
                            <a:gd name="connsiteY23" fmla="*/ 455339 h 3310051"/>
                            <a:gd name="connsiteX24" fmla="*/ 2665978 w 3256156"/>
                            <a:gd name="connsiteY24" fmla="*/ 399600 h 3310051"/>
                            <a:gd name="connsiteX25" fmla="*/ 2520961 w 3256156"/>
                            <a:gd name="connsiteY25" fmla="*/ 47549 h 3310051"/>
                            <a:gd name="connsiteX26" fmla="*/ 2119391 w 3256156"/>
                            <a:gd name="connsiteY26" fmla="*/ 46591 h 3310051"/>
                            <a:gd name="connsiteX27" fmla="*/ 1785028 w 3256156"/>
                            <a:gd name="connsiteY27" fmla="*/ 280285 h 3310051"/>
                            <a:gd name="connsiteX28" fmla="*/ 1473115 w 3256156"/>
                            <a:gd name="connsiteY28" fmla="*/ 449256 h 3310051"/>
                            <a:gd name="connsiteX29" fmla="*/ 1516804 w 3256156"/>
                            <a:gd name="connsiteY29" fmla="*/ 594023 h 3310051"/>
                            <a:gd name="connsiteX30" fmla="*/ 1583722 w 3256156"/>
                            <a:gd name="connsiteY30" fmla="*/ 745359 h 3310051"/>
                            <a:gd name="connsiteX0" fmla="*/ 1583722 w 3256156"/>
                            <a:gd name="connsiteY0" fmla="*/ 745359 h 3310051"/>
                            <a:gd name="connsiteX1" fmla="*/ 1204332 w 3256156"/>
                            <a:gd name="connsiteY1" fmla="*/ 912539 h 3310051"/>
                            <a:gd name="connsiteX2" fmla="*/ 970156 w 3256156"/>
                            <a:gd name="connsiteY2" fmla="*/ 867934 h 3310051"/>
                            <a:gd name="connsiteX3" fmla="*/ 602166 w 3256156"/>
                            <a:gd name="connsiteY3" fmla="*/ 823329 h 3310051"/>
                            <a:gd name="connsiteX4" fmla="*/ 390293 w 3256156"/>
                            <a:gd name="connsiteY4" fmla="*/ 499944 h 3310051"/>
                            <a:gd name="connsiteX5" fmla="*/ 289932 w 3256156"/>
                            <a:gd name="connsiteY5" fmla="*/ 243466 h 3310051"/>
                            <a:gd name="connsiteX6" fmla="*/ 22303 w 3256156"/>
                            <a:gd name="connsiteY6" fmla="*/ 243466 h 3310051"/>
                            <a:gd name="connsiteX7" fmla="*/ 0 w 3256156"/>
                            <a:gd name="connsiteY7" fmla="*/ 745270 h 3310051"/>
                            <a:gd name="connsiteX8" fmla="*/ 22303 w 3256156"/>
                            <a:gd name="connsiteY8" fmla="*/ 912539 h 3310051"/>
                            <a:gd name="connsiteX9" fmla="*/ 100361 w 3256156"/>
                            <a:gd name="connsiteY9" fmla="*/ 1146714 h 3310051"/>
                            <a:gd name="connsiteX10" fmla="*/ 211873 w 3256156"/>
                            <a:gd name="connsiteY10" fmla="*/ 1403192 h 3310051"/>
                            <a:gd name="connsiteX11" fmla="*/ 334537 w 3256156"/>
                            <a:gd name="connsiteY11" fmla="*/ 1514705 h 3310051"/>
                            <a:gd name="connsiteX12" fmla="*/ 457200 w 3256156"/>
                            <a:gd name="connsiteY12" fmla="*/ 1447797 h 3310051"/>
                            <a:gd name="connsiteX13" fmla="*/ 825191 w 3256156"/>
                            <a:gd name="connsiteY13" fmla="*/ 1782334 h 3310051"/>
                            <a:gd name="connsiteX14" fmla="*/ 970156 w 3256156"/>
                            <a:gd name="connsiteY14" fmla="*/ 1971905 h 3310051"/>
                            <a:gd name="connsiteX15" fmla="*/ 925552 w 3256156"/>
                            <a:gd name="connsiteY15" fmla="*/ 2072266 h 3310051"/>
                            <a:gd name="connsiteX16" fmla="*/ 1137425 w 3256156"/>
                            <a:gd name="connsiteY16" fmla="*/ 2306441 h 3310051"/>
                            <a:gd name="connsiteX17" fmla="*/ 1226634 w 3256156"/>
                            <a:gd name="connsiteY17" fmla="*/ 2730188 h 3310051"/>
                            <a:gd name="connsiteX18" fmla="*/ 1405054 w 3256156"/>
                            <a:gd name="connsiteY18" fmla="*/ 3310051 h 3310051"/>
                            <a:gd name="connsiteX19" fmla="*/ 3256156 w 3256156"/>
                            <a:gd name="connsiteY19" fmla="*/ 3165085 h 3310051"/>
                            <a:gd name="connsiteX20" fmla="*/ 3133493 w 3256156"/>
                            <a:gd name="connsiteY20" fmla="*/ 2518314 h 3310051"/>
                            <a:gd name="connsiteX21" fmla="*/ 3066586 w 3256156"/>
                            <a:gd name="connsiteY21" fmla="*/ 1603914 h 3310051"/>
                            <a:gd name="connsiteX22" fmla="*/ 2977376 w 3256156"/>
                            <a:gd name="connsiteY22" fmla="*/ 622607 h 3310051"/>
                            <a:gd name="connsiteX23" fmla="*/ 2988527 w 3256156"/>
                            <a:gd name="connsiteY23" fmla="*/ 455339 h 3310051"/>
                            <a:gd name="connsiteX24" fmla="*/ 2665978 w 3256156"/>
                            <a:gd name="connsiteY24" fmla="*/ 399600 h 3310051"/>
                            <a:gd name="connsiteX25" fmla="*/ 2520961 w 3256156"/>
                            <a:gd name="connsiteY25" fmla="*/ 47549 h 3310051"/>
                            <a:gd name="connsiteX26" fmla="*/ 2119391 w 3256156"/>
                            <a:gd name="connsiteY26" fmla="*/ 46591 h 3310051"/>
                            <a:gd name="connsiteX27" fmla="*/ 1785028 w 3256156"/>
                            <a:gd name="connsiteY27" fmla="*/ 280285 h 3310051"/>
                            <a:gd name="connsiteX28" fmla="*/ 1462193 w 3256156"/>
                            <a:gd name="connsiteY28" fmla="*/ 427009 h 3310051"/>
                            <a:gd name="connsiteX29" fmla="*/ 1516804 w 3256156"/>
                            <a:gd name="connsiteY29" fmla="*/ 594023 h 3310051"/>
                            <a:gd name="connsiteX30" fmla="*/ 1583722 w 3256156"/>
                            <a:gd name="connsiteY30" fmla="*/ 745359 h 3310051"/>
                            <a:gd name="connsiteX0" fmla="*/ 1583722 w 3256156"/>
                            <a:gd name="connsiteY0" fmla="*/ 745359 h 3310051"/>
                            <a:gd name="connsiteX1" fmla="*/ 1204332 w 3256156"/>
                            <a:gd name="connsiteY1" fmla="*/ 912539 h 3310051"/>
                            <a:gd name="connsiteX2" fmla="*/ 970156 w 3256156"/>
                            <a:gd name="connsiteY2" fmla="*/ 867934 h 3310051"/>
                            <a:gd name="connsiteX3" fmla="*/ 602166 w 3256156"/>
                            <a:gd name="connsiteY3" fmla="*/ 823329 h 3310051"/>
                            <a:gd name="connsiteX4" fmla="*/ 390293 w 3256156"/>
                            <a:gd name="connsiteY4" fmla="*/ 499944 h 3310051"/>
                            <a:gd name="connsiteX5" fmla="*/ 289932 w 3256156"/>
                            <a:gd name="connsiteY5" fmla="*/ 243466 h 3310051"/>
                            <a:gd name="connsiteX6" fmla="*/ 22303 w 3256156"/>
                            <a:gd name="connsiteY6" fmla="*/ 243466 h 3310051"/>
                            <a:gd name="connsiteX7" fmla="*/ 0 w 3256156"/>
                            <a:gd name="connsiteY7" fmla="*/ 745270 h 3310051"/>
                            <a:gd name="connsiteX8" fmla="*/ 22303 w 3256156"/>
                            <a:gd name="connsiteY8" fmla="*/ 912539 h 3310051"/>
                            <a:gd name="connsiteX9" fmla="*/ 100361 w 3256156"/>
                            <a:gd name="connsiteY9" fmla="*/ 1146714 h 3310051"/>
                            <a:gd name="connsiteX10" fmla="*/ 211873 w 3256156"/>
                            <a:gd name="connsiteY10" fmla="*/ 1403192 h 3310051"/>
                            <a:gd name="connsiteX11" fmla="*/ 334537 w 3256156"/>
                            <a:gd name="connsiteY11" fmla="*/ 1514705 h 3310051"/>
                            <a:gd name="connsiteX12" fmla="*/ 457200 w 3256156"/>
                            <a:gd name="connsiteY12" fmla="*/ 1447797 h 3310051"/>
                            <a:gd name="connsiteX13" fmla="*/ 825191 w 3256156"/>
                            <a:gd name="connsiteY13" fmla="*/ 1782334 h 3310051"/>
                            <a:gd name="connsiteX14" fmla="*/ 970156 w 3256156"/>
                            <a:gd name="connsiteY14" fmla="*/ 1971905 h 3310051"/>
                            <a:gd name="connsiteX15" fmla="*/ 925552 w 3256156"/>
                            <a:gd name="connsiteY15" fmla="*/ 2072266 h 3310051"/>
                            <a:gd name="connsiteX16" fmla="*/ 1137425 w 3256156"/>
                            <a:gd name="connsiteY16" fmla="*/ 2306441 h 3310051"/>
                            <a:gd name="connsiteX17" fmla="*/ 1226634 w 3256156"/>
                            <a:gd name="connsiteY17" fmla="*/ 2730188 h 3310051"/>
                            <a:gd name="connsiteX18" fmla="*/ 1405054 w 3256156"/>
                            <a:gd name="connsiteY18" fmla="*/ 3310051 h 3310051"/>
                            <a:gd name="connsiteX19" fmla="*/ 3256156 w 3256156"/>
                            <a:gd name="connsiteY19" fmla="*/ 3165085 h 3310051"/>
                            <a:gd name="connsiteX20" fmla="*/ 3133493 w 3256156"/>
                            <a:gd name="connsiteY20" fmla="*/ 2518314 h 3310051"/>
                            <a:gd name="connsiteX21" fmla="*/ 3066586 w 3256156"/>
                            <a:gd name="connsiteY21" fmla="*/ 1603914 h 3310051"/>
                            <a:gd name="connsiteX22" fmla="*/ 2977376 w 3256156"/>
                            <a:gd name="connsiteY22" fmla="*/ 622607 h 3310051"/>
                            <a:gd name="connsiteX23" fmla="*/ 2988527 w 3256156"/>
                            <a:gd name="connsiteY23" fmla="*/ 455339 h 3310051"/>
                            <a:gd name="connsiteX24" fmla="*/ 2665978 w 3256156"/>
                            <a:gd name="connsiteY24" fmla="*/ 399600 h 3310051"/>
                            <a:gd name="connsiteX25" fmla="*/ 2520961 w 3256156"/>
                            <a:gd name="connsiteY25" fmla="*/ 47549 h 3310051"/>
                            <a:gd name="connsiteX26" fmla="*/ 2119391 w 3256156"/>
                            <a:gd name="connsiteY26" fmla="*/ 46591 h 3310051"/>
                            <a:gd name="connsiteX27" fmla="*/ 1785028 w 3256156"/>
                            <a:gd name="connsiteY27" fmla="*/ 280285 h 3310051"/>
                            <a:gd name="connsiteX28" fmla="*/ 1462193 w 3256156"/>
                            <a:gd name="connsiteY28" fmla="*/ 427009 h 3310051"/>
                            <a:gd name="connsiteX29" fmla="*/ 1516804 w 3256156"/>
                            <a:gd name="connsiteY29" fmla="*/ 594023 h 3310051"/>
                            <a:gd name="connsiteX30" fmla="*/ 1583722 w 3256156"/>
                            <a:gd name="connsiteY30" fmla="*/ 745359 h 3310051"/>
                            <a:gd name="connsiteX0" fmla="*/ 1517053 w 3256156"/>
                            <a:gd name="connsiteY0" fmla="*/ 745456 h 3310051"/>
                            <a:gd name="connsiteX1" fmla="*/ 1204332 w 3256156"/>
                            <a:gd name="connsiteY1" fmla="*/ 912539 h 3310051"/>
                            <a:gd name="connsiteX2" fmla="*/ 970156 w 3256156"/>
                            <a:gd name="connsiteY2" fmla="*/ 867934 h 3310051"/>
                            <a:gd name="connsiteX3" fmla="*/ 602166 w 3256156"/>
                            <a:gd name="connsiteY3" fmla="*/ 823329 h 3310051"/>
                            <a:gd name="connsiteX4" fmla="*/ 390293 w 3256156"/>
                            <a:gd name="connsiteY4" fmla="*/ 499944 h 3310051"/>
                            <a:gd name="connsiteX5" fmla="*/ 289932 w 3256156"/>
                            <a:gd name="connsiteY5" fmla="*/ 243466 h 3310051"/>
                            <a:gd name="connsiteX6" fmla="*/ 22303 w 3256156"/>
                            <a:gd name="connsiteY6" fmla="*/ 243466 h 3310051"/>
                            <a:gd name="connsiteX7" fmla="*/ 0 w 3256156"/>
                            <a:gd name="connsiteY7" fmla="*/ 745270 h 3310051"/>
                            <a:gd name="connsiteX8" fmla="*/ 22303 w 3256156"/>
                            <a:gd name="connsiteY8" fmla="*/ 912539 h 3310051"/>
                            <a:gd name="connsiteX9" fmla="*/ 100361 w 3256156"/>
                            <a:gd name="connsiteY9" fmla="*/ 1146714 h 3310051"/>
                            <a:gd name="connsiteX10" fmla="*/ 211873 w 3256156"/>
                            <a:gd name="connsiteY10" fmla="*/ 1403192 h 3310051"/>
                            <a:gd name="connsiteX11" fmla="*/ 334537 w 3256156"/>
                            <a:gd name="connsiteY11" fmla="*/ 1514705 h 3310051"/>
                            <a:gd name="connsiteX12" fmla="*/ 457200 w 3256156"/>
                            <a:gd name="connsiteY12" fmla="*/ 1447797 h 3310051"/>
                            <a:gd name="connsiteX13" fmla="*/ 825191 w 3256156"/>
                            <a:gd name="connsiteY13" fmla="*/ 1782334 h 3310051"/>
                            <a:gd name="connsiteX14" fmla="*/ 970156 w 3256156"/>
                            <a:gd name="connsiteY14" fmla="*/ 1971905 h 3310051"/>
                            <a:gd name="connsiteX15" fmla="*/ 925552 w 3256156"/>
                            <a:gd name="connsiteY15" fmla="*/ 2072266 h 3310051"/>
                            <a:gd name="connsiteX16" fmla="*/ 1137425 w 3256156"/>
                            <a:gd name="connsiteY16" fmla="*/ 2306441 h 3310051"/>
                            <a:gd name="connsiteX17" fmla="*/ 1226634 w 3256156"/>
                            <a:gd name="connsiteY17" fmla="*/ 2730188 h 3310051"/>
                            <a:gd name="connsiteX18" fmla="*/ 1405054 w 3256156"/>
                            <a:gd name="connsiteY18" fmla="*/ 3310051 h 3310051"/>
                            <a:gd name="connsiteX19" fmla="*/ 3256156 w 3256156"/>
                            <a:gd name="connsiteY19" fmla="*/ 3165085 h 3310051"/>
                            <a:gd name="connsiteX20" fmla="*/ 3133493 w 3256156"/>
                            <a:gd name="connsiteY20" fmla="*/ 2518314 h 3310051"/>
                            <a:gd name="connsiteX21" fmla="*/ 3066586 w 3256156"/>
                            <a:gd name="connsiteY21" fmla="*/ 1603914 h 3310051"/>
                            <a:gd name="connsiteX22" fmla="*/ 2977376 w 3256156"/>
                            <a:gd name="connsiteY22" fmla="*/ 622607 h 3310051"/>
                            <a:gd name="connsiteX23" fmla="*/ 2988527 w 3256156"/>
                            <a:gd name="connsiteY23" fmla="*/ 455339 h 3310051"/>
                            <a:gd name="connsiteX24" fmla="*/ 2665978 w 3256156"/>
                            <a:gd name="connsiteY24" fmla="*/ 399600 h 3310051"/>
                            <a:gd name="connsiteX25" fmla="*/ 2520961 w 3256156"/>
                            <a:gd name="connsiteY25" fmla="*/ 47549 h 3310051"/>
                            <a:gd name="connsiteX26" fmla="*/ 2119391 w 3256156"/>
                            <a:gd name="connsiteY26" fmla="*/ 46591 h 3310051"/>
                            <a:gd name="connsiteX27" fmla="*/ 1785028 w 3256156"/>
                            <a:gd name="connsiteY27" fmla="*/ 280285 h 3310051"/>
                            <a:gd name="connsiteX28" fmla="*/ 1462193 w 3256156"/>
                            <a:gd name="connsiteY28" fmla="*/ 427009 h 3310051"/>
                            <a:gd name="connsiteX29" fmla="*/ 1516804 w 3256156"/>
                            <a:gd name="connsiteY29" fmla="*/ 594023 h 3310051"/>
                            <a:gd name="connsiteX30" fmla="*/ 1517053 w 3256156"/>
                            <a:gd name="connsiteY30" fmla="*/ 745456 h 3310051"/>
                            <a:gd name="connsiteX0" fmla="*/ 1517053 w 3256156"/>
                            <a:gd name="connsiteY0" fmla="*/ 745456 h 3310051"/>
                            <a:gd name="connsiteX1" fmla="*/ 1204332 w 3256156"/>
                            <a:gd name="connsiteY1" fmla="*/ 912539 h 3310051"/>
                            <a:gd name="connsiteX2" fmla="*/ 970156 w 3256156"/>
                            <a:gd name="connsiteY2" fmla="*/ 867934 h 3310051"/>
                            <a:gd name="connsiteX3" fmla="*/ 602166 w 3256156"/>
                            <a:gd name="connsiteY3" fmla="*/ 823329 h 3310051"/>
                            <a:gd name="connsiteX4" fmla="*/ 390293 w 3256156"/>
                            <a:gd name="connsiteY4" fmla="*/ 499944 h 3310051"/>
                            <a:gd name="connsiteX5" fmla="*/ 289932 w 3256156"/>
                            <a:gd name="connsiteY5" fmla="*/ 243466 h 3310051"/>
                            <a:gd name="connsiteX6" fmla="*/ 22303 w 3256156"/>
                            <a:gd name="connsiteY6" fmla="*/ 243466 h 3310051"/>
                            <a:gd name="connsiteX7" fmla="*/ 0 w 3256156"/>
                            <a:gd name="connsiteY7" fmla="*/ 745270 h 3310051"/>
                            <a:gd name="connsiteX8" fmla="*/ 22303 w 3256156"/>
                            <a:gd name="connsiteY8" fmla="*/ 912539 h 3310051"/>
                            <a:gd name="connsiteX9" fmla="*/ 100361 w 3256156"/>
                            <a:gd name="connsiteY9" fmla="*/ 1146714 h 3310051"/>
                            <a:gd name="connsiteX10" fmla="*/ 211873 w 3256156"/>
                            <a:gd name="connsiteY10" fmla="*/ 1403192 h 3310051"/>
                            <a:gd name="connsiteX11" fmla="*/ 334537 w 3256156"/>
                            <a:gd name="connsiteY11" fmla="*/ 1514705 h 3310051"/>
                            <a:gd name="connsiteX12" fmla="*/ 457200 w 3256156"/>
                            <a:gd name="connsiteY12" fmla="*/ 1447797 h 3310051"/>
                            <a:gd name="connsiteX13" fmla="*/ 825191 w 3256156"/>
                            <a:gd name="connsiteY13" fmla="*/ 1782334 h 3310051"/>
                            <a:gd name="connsiteX14" fmla="*/ 970156 w 3256156"/>
                            <a:gd name="connsiteY14" fmla="*/ 1971905 h 3310051"/>
                            <a:gd name="connsiteX15" fmla="*/ 925552 w 3256156"/>
                            <a:gd name="connsiteY15" fmla="*/ 2072266 h 3310051"/>
                            <a:gd name="connsiteX16" fmla="*/ 1137425 w 3256156"/>
                            <a:gd name="connsiteY16" fmla="*/ 2306441 h 3310051"/>
                            <a:gd name="connsiteX17" fmla="*/ 1371815 w 3256156"/>
                            <a:gd name="connsiteY17" fmla="*/ 2685933 h 3310051"/>
                            <a:gd name="connsiteX18" fmla="*/ 1405054 w 3256156"/>
                            <a:gd name="connsiteY18" fmla="*/ 3310051 h 3310051"/>
                            <a:gd name="connsiteX19" fmla="*/ 3256156 w 3256156"/>
                            <a:gd name="connsiteY19" fmla="*/ 3165085 h 3310051"/>
                            <a:gd name="connsiteX20" fmla="*/ 3133493 w 3256156"/>
                            <a:gd name="connsiteY20" fmla="*/ 2518314 h 3310051"/>
                            <a:gd name="connsiteX21" fmla="*/ 3066586 w 3256156"/>
                            <a:gd name="connsiteY21" fmla="*/ 1603914 h 3310051"/>
                            <a:gd name="connsiteX22" fmla="*/ 2977376 w 3256156"/>
                            <a:gd name="connsiteY22" fmla="*/ 622607 h 3310051"/>
                            <a:gd name="connsiteX23" fmla="*/ 2988527 w 3256156"/>
                            <a:gd name="connsiteY23" fmla="*/ 455339 h 3310051"/>
                            <a:gd name="connsiteX24" fmla="*/ 2665978 w 3256156"/>
                            <a:gd name="connsiteY24" fmla="*/ 399600 h 3310051"/>
                            <a:gd name="connsiteX25" fmla="*/ 2520961 w 3256156"/>
                            <a:gd name="connsiteY25" fmla="*/ 47549 h 3310051"/>
                            <a:gd name="connsiteX26" fmla="*/ 2119391 w 3256156"/>
                            <a:gd name="connsiteY26" fmla="*/ 46591 h 3310051"/>
                            <a:gd name="connsiteX27" fmla="*/ 1785028 w 3256156"/>
                            <a:gd name="connsiteY27" fmla="*/ 280285 h 3310051"/>
                            <a:gd name="connsiteX28" fmla="*/ 1462193 w 3256156"/>
                            <a:gd name="connsiteY28" fmla="*/ 427009 h 3310051"/>
                            <a:gd name="connsiteX29" fmla="*/ 1516804 w 3256156"/>
                            <a:gd name="connsiteY29" fmla="*/ 594023 h 3310051"/>
                            <a:gd name="connsiteX30" fmla="*/ 1517053 w 3256156"/>
                            <a:gd name="connsiteY30" fmla="*/ 745456 h 3310051"/>
                            <a:gd name="connsiteX0" fmla="*/ 1517053 w 3256156"/>
                            <a:gd name="connsiteY0" fmla="*/ 745456 h 3310051"/>
                            <a:gd name="connsiteX1" fmla="*/ 1204332 w 3256156"/>
                            <a:gd name="connsiteY1" fmla="*/ 912539 h 3310051"/>
                            <a:gd name="connsiteX2" fmla="*/ 970156 w 3256156"/>
                            <a:gd name="connsiteY2" fmla="*/ 867934 h 3310051"/>
                            <a:gd name="connsiteX3" fmla="*/ 602166 w 3256156"/>
                            <a:gd name="connsiteY3" fmla="*/ 823329 h 3310051"/>
                            <a:gd name="connsiteX4" fmla="*/ 390293 w 3256156"/>
                            <a:gd name="connsiteY4" fmla="*/ 499944 h 3310051"/>
                            <a:gd name="connsiteX5" fmla="*/ 289932 w 3256156"/>
                            <a:gd name="connsiteY5" fmla="*/ 243466 h 3310051"/>
                            <a:gd name="connsiteX6" fmla="*/ 22303 w 3256156"/>
                            <a:gd name="connsiteY6" fmla="*/ 243466 h 3310051"/>
                            <a:gd name="connsiteX7" fmla="*/ 0 w 3256156"/>
                            <a:gd name="connsiteY7" fmla="*/ 745270 h 3310051"/>
                            <a:gd name="connsiteX8" fmla="*/ 22303 w 3256156"/>
                            <a:gd name="connsiteY8" fmla="*/ 912539 h 3310051"/>
                            <a:gd name="connsiteX9" fmla="*/ 100361 w 3256156"/>
                            <a:gd name="connsiteY9" fmla="*/ 1146714 h 3310051"/>
                            <a:gd name="connsiteX10" fmla="*/ 211873 w 3256156"/>
                            <a:gd name="connsiteY10" fmla="*/ 1403192 h 3310051"/>
                            <a:gd name="connsiteX11" fmla="*/ 334537 w 3256156"/>
                            <a:gd name="connsiteY11" fmla="*/ 1514705 h 3310051"/>
                            <a:gd name="connsiteX12" fmla="*/ 457200 w 3256156"/>
                            <a:gd name="connsiteY12" fmla="*/ 1447797 h 3310051"/>
                            <a:gd name="connsiteX13" fmla="*/ 825191 w 3256156"/>
                            <a:gd name="connsiteY13" fmla="*/ 1782334 h 3310051"/>
                            <a:gd name="connsiteX14" fmla="*/ 970156 w 3256156"/>
                            <a:gd name="connsiteY14" fmla="*/ 1971905 h 3310051"/>
                            <a:gd name="connsiteX15" fmla="*/ 970309 w 3256156"/>
                            <a:gd name="connsiteY15" fmla="*/ 2072536 h 3310051"/>
                            <a:gd name="connsiteX16" fmla="*/ 1137425 w 3256156"/>
                            <a:gd name="connsiteY16" fmla="*/ 2306441 h 3310051"/>
                            <a:gd name="connsiteX17" fmla="*/ 1371815 w 3256156"/>
                            <a:gd name="connsiteY17" fmla="*/ 2685933 h 3310051"/>
                            <a:gd name="connsiteX18" fmla="*/ 1405054 w 3256156"/>
                            <a:gd name="connsiteY18" fmla="*/ 3310051 h 3310051"/>
                            <a:gd name="connsiteX19" fmla="*/ 3256156 w 3256156"/>
                            <a:gd name="connsiteY19" fmla="*/ 3165085 h 3310051"/>
                            <a:gd name="connsiteX20" fmla="*/ 3133493 w 3256156"/>
                            <a:gd name="connsiteY20" fmla="*/ 2518314 h 3310051"/>
                            <a:gd name="connsiteX21" fmla="*/ 3066586 w 3256156"/>
                            <a:gd name="connsiteY21" fmla="*/ 1603914 h 3310051"/>
                            <a:gd name="connsiteX22" fmla="*/ 2977376 w 3256156"/>
                            <a:gd name="connsiteY22" fmla="*/ 622607 h 3310051"/>
                            <a:gd name="connsiteX23" fmla="*/ 2988527 w 3256156"/>
                            <a:gd name="connsiteY23" fmla="*/ 455339 h 3310051"/>
                            <a:gd name="connsiteX24" fmla="*/ 2665978 w 3256156"/>
                            <a:gd name="connsiteY24" fmla="*/ 399600 h 3310051"/>
                            <a:gd name="connsiteX25" fmla="*/ 2520961 w 3256156"/>
                            <a:gd name="connsiteY25" fmla="*/ 47549 h 3310051"/>
                            <a:gd name="connsiteX26" fmla="*/ 2119391 w 3256156"/>
                            <a:gd name="connsiteY26" fmla="*/ 46591 h 3310051"/>
                            <a:gd name="connsiteX27" fmla="*/ 1785028 w 3256156"/>
                            <a:gd name="connsiteY27" fmla="*/ 280285 h 3310051"/>
                            <a:gd name="connsiteX28" fmla="*/ 1462193 w 3256156"/>
                            <a:gd name="connsiteY28" fmla="*/ 427009 h 3310051"/>
                            <a:gd name="connsiteX29" fmla="*/ 1516804 w 3256156"/>
                            <a:gd name="connsiteY29" fmla="*/ 594023 h 3310051"/>
                            <a:gd name="connsiteX30" fmla="*/ 1517053 w 3256156"/>
                            <a:gd name="connsiteY30" fmla="*/ 745456 h 3310051"/>
                            <a:gd name="connsiteX0" fmla="*/ 1517053 w 3256156"/>
                            <a:gd name="connsiteY0" fmla="*/ 745456 h 3310051"/>
                            <a:gd name="connsiteX1" fmla="*/ 1204332 w 3256156"/>
                            <a:gd name="connsiteY1" fmla="*/ 912539 h 3310051"/>
                            <a:gd name="connsiteX2" fmla="*/ 970156 w 3256156"/>
                            <a:gd name="connsiteY2" fmla="*/ 867934 h 3310051"/>
                            <a:gd name="connsiteX3" fmla="*/ 602166 w 3256156"/>
                            <a:gd name="connsiteY3" fmla="*/ 823329 h 3310051"/>
                            <a:gd name="connsiteX4" fmla="*/ 390293 w 3256156"/>
                            <a:gd name="connsiteY4" fmla="*/ 499944 h 3310051"/>
                            <a:gd name="connsiteX5" fmla="*/ 289932 w 3256156"/>
                            <a:gd name="connsiteY5" fmla="*/ 243466 h 3310051"/>
                            <a:gd name="connsiteX6" fmla="*/ 22303 w 3256156"/>
                            <a:gd name="connsiteY6" fmla="*/ 243466 h 3310051"/>
                            <a:gd name="connsiteX7" fmla="*/ 0 w 3256156"/>
                            <a:gd name="connsiteY7" fmla="*/ 745270 h 3310051"/>
                            <a:gd name="connsiteX8" fmla="*/ 22303 w 3256156"/>
                            <a:gd name="connsiteY8" fmla="*/ 912539 h 3310051"/>
                            <a:gd name="connsiteX9" fmla="*/ 100361 w 3256156"/>
                            <a:gd name="connsiteY9" fmla="*/ 1146714 h 3310051"/>
                            <a:gd name="connsiteX10" fmla="*/ 211873 w 3256156"/>
                            <a:gd name="connsiteY10" fmla="*/ 1403192 h 3310051"/>
                            <a:gd name="connsiteX11" fmla="*/ 334537 w 3256156"/>
                            <a:gd name="connsiteY11" fmla="*/ 1514705 h 3310051"/>
                            <a:gd name="connsiteX12" fmla="*/ 457200 w 3256156"/>
                            <a:gd name="connsiteY12" fmla="*/ 1447797 h 3310051"/>
                            <a:gd name="connsiteX13" fmla="*/ 825191 w 3256156"/>
                            <a:gd name="connsiteY13" fmla="*/ 1782334 h 3310051"/>
                            <a:gd name="connsiteX14" fmla="*/ 970156 w 3256156"/>
                            <a:gd name="connsiteY14" fmla="*/ 1971905 h 3310051"/>
                            <a:gd name="connsiteX15" fmla="*/ 970309 w 3256156"/>
                            <a:gd name="connsiteY15" fmla="*/ 2072536 h 3310051"/>
                            <a:gd name="connsiteX16" fmla="*/ 1137425 w 3256156"/>
                            <a:gd name="connsiteY16" fmla="*/ 2306441 h 3310051"/>
                            <a:gd name="connsiteX17" fmla="*/ 1371815 w 3256156"/>
                            <a:gd name="connsiteY17" fmla="*/ 2685933 h 3310051"/>
                            <a:gd name="connsiteX18" fmla="*/ 1483345 w 3256156"/>
                            <a:gd name="connsiteY18" fmla="*/ 3310051 h 3310051"/>
                            <a:gd name="connsiteX19" fmla="*/ 3256156 w 3256156"/>
                            <a:gd name="connsiteY19" fmla="*/ 3165085 h 3310051"/>
                            <a:gd name="connsiteX20" fmla="*/ 3133493 w 3256156"/>
                            <a:gd name="connsiteY20" fmla="*/ 2518314 h 3310051"/>
                            <a:gd name="connsiteX21" fmla="*/ 3066586 w 3256156"/>
                            <a:gd name="connsiteY21" fmla="*/ 1603914 h 3310051"/>
                            <a:gd name="connsiteX22" fmla="*/ 2977376 w 3256156"/>
                            <a:gd name="connsiteY22" fmla="*/ 622607 h 3310051"/>
                            <a:gd name="connsiteX23" fmla="*/ 2988527 w 3256156"/>
                            <a:gd name="connsiteY23" fmla="*/ 455339 h 3310051"/>
                            <a:gd name="connsiteX24" fmla="*/ 2665978 w 3256156"/>
                            <a:gd name="connsiteY24" fmla="*/ 399600 h 3310051"/>
                            <a:gd name="connsiteX25" fmla="*/ 2520961 w 3256156"/>
                            <a:gd name="connsiteY25" fmla="*/ 47549 h 3310051"/>
                            <a:gd name="connsiteX26" fmla="*/ 2119391 w 3256156"/>
                            <a:gd name="connsiteY26" fmla="*/ 46591 h 3310051"/>
                            <a:gd name="connsiteX27" fmla="*/ 1785028 w 3256156"/>
                            <a:gd name="connsiteY27" fmla="*/ 280285 h 3310051"/>
                            <a:gd name="connsiteX28" fmla="*/ 1462193 w 3256156"/>
                            <a:gd name="connsiteY28" fmla="*/ 427009 h 3310051"/>
                            <a:gd name="connsiteX29" fmla="*/ 1516804 w 3256156"/>
                            <a:gd name="connsiteY29" fmla="*/ 594023 h 3310051"/>
                            <a:gd name="connsiteX30" fmla="*/ 1517053 w 3256156"/>
                            <a:gd name="connsiteY30" fmla="*/ 745456 h 3310051"/>
                            <a:gd name="connsiteX0" fmla="*/ 1517053 w 3256156"/>
                            <a:gd name="connsiteY0" fmla="*/ 745456 h 3310051"/>
                            <a:gd name="connsiteX1" fmla="*/ 1204332 w 3256156"/>
                            <a:gd name="connsiteY1" fmla="*/ 912539 h 3310051"/>
                            <a:gd name="connsiteX2" fmla="*/ 970156 w 3256156"/>
                            <a:gd name="connsiteY2" fmla="*/ 867934 h 3310051"/>
                            <a:gd name="connsiteX3" fmla="*/ 602166 w 3256156"/>
                            <a:gd name="connsiteY3" fmla="*/ 823329 h 3310051"/>
                            <a:gd name="connsiteX4" fmla="*/ 390293 w 3256156"/>
                            <a:gd name="connsiteY4" fmla="*/ 499944 h 3310051"/>
                            <a:gd name="connsiteX5" fmla="*/ 289932 w 3256156"/>
                            <a:gd name="connsiteY5" fmla="*/ 243466 h 3310051"/>
                            <a:gd name="connsiteX6" fmla="*/ 22303 w 3256156"/>
                            <a:gd name="connsiteY6" fmla="*/ 243466 h 3310051"/>
                            <a:gd name="connsiteX7" fmla="*/ 0 w 3256156"/>
                            <a:gd name="connsiteY7" fmla="*/ 745270 h 3310051"/>
                            <a:gd name="connsiteX8" fmla="*/ 22303 w 3256156"/>
                            <a:gd name="connsiteY8" fmla="*/ 912539 h 3310051"/>
                            <a:gd name="connsiteX9" fmla="*/ 100361 w 3256156"/>
                            <a:gd name="connsiteY9" fmla="*/ 1146714 h 3310051"/>
                            <a:gd name="connsiteX10" fmla="*/ 211873 w 3256156"/>
                            <a:gd name="connsiteY10" fmla="*/ 1403192 h 3310051"/>
                            <a:gd name="connsiteX11" fmla="*/ 334537 w 3256156"/>
                            <a:gd name="connsiteY11" fmla="*/ 1514705 h 3310051"/>
                            <a:gd name="connsiteX12" fmla="*/ 457200 w 3256156"/>
                            <a:gd name="connsiteY12" fmla="*/ 1447797 h 3310051"/>
                            <a:gd name="connsiteX13" fmla="*/ 825191 w 3256156"/>
                            <a:gd name="connsiteY13" fmla="*/ 1782334 h 3310051"/>
                            <a:gd name="connsiteX14" fmla="*/ 970156 w 3256156"/>
                            <a:gd name="connsiteY14" fmla="*/ 1971905 h 3310051"/>
                            <a:gd name="connsiteX15" fmla="*/ 1026226 w 3256156"/>
                            <a:gd name="connsiteY15" fmla="*/ 2050501 h 3310051"/>
                            <a:gd name="connsiteX16" fmla="*/ 1137425 w 3256156"/>
                            <a:gd name="connsiteY16" fmla="*/ 2306441 h 3310051"/>
                            <a:gd name="connsiteX17" fmla="*/ 1371815 w 3256156"/>
                            <a:gd name="connsiteY17" fmla="*/ 2685933 h 3310051"/>
                            <a:gd name="connsiteX18" fmla="*/ 1483345 w 3256156"/>
                            <a:gd name="connsiteY18" fmla="*/ 3310051 h 3310051"/>
                            <a:gd name="connsiteX19" fmla="*/ 3256156 w 3256156"/>
                            <a:gd name="connsiteY19" fmla="*/ 3165085 h 3310051"/>
                            <a:gd name="connsiteX20" fmla="*/ 3133493 w 3256156"/>
                            <a:gd name="connsiteY20" fmla="*/ 2518314 h 3310051"/>
                            <a:gd name="connsiteX21" fmla="*/ 3066586 w 3256156"/>
                            <a:gd name="connsiteY21" fmla="*/ 1603914 h 3310051"/>
                            <a:gd name="connsiteX22" fmla="*/ 2977376 w 3256156"/>
                            <a:gd name="connsiteY22" fmla="*/ 622607 h 3310051"/>
                            <a:gd name="connsiteX23" fmla="*/ 2988527 w 3256156"/>
                            <a:gd name="connsiteY23" fmla="*/ 455339 h 3310051"/>
                            <a:gd name="connsiteX24" fmla="*/ 2665978 w 3256156"/>
                            <a:gd name="connsiteY24" fmla="*/ 399600 h 3310051"/>
                            <a:gd name="connsiteX25" fmla="*/ 2520961 w 3256156"/>
                            <a:gd name="connsiteY25" fmla="*/ 47549 h 3310051"/>
                            <a:gd name="connsiteX26" fmla="*/ 2119391 w 3256156"/>
                            <a:gd name="connsiteY26" fmla="*/ 46591 h 3310051"/>
                            <a:gd name="connsiteX27" fmla="*/ 1785028 w 3256156"/>
                            <a:gd name="connsiteY27" fmla="*/ 280285 h 3310051"/>
                            <a:gd name="connsiteX28" fmla="*/ 1462193 w 3256156"/>
                            <a:gd name="connsiteY28" fmla="*/ 427009 h 3310051"/>
                            <a:gd name="connsiteX29" fmla="*/ 1516804 w 3256156"/>
                            <a:gd name="connsiteY29" fmla="*/ 594023 h 3310051"/>
                            <a:gd name="connsiteX30" fmla="*/ 1517053 w 3256156"/>
                            <a:gd name="connsiteY30" fmla="*/ 745456 h 3310051"/>
                            <a:gd name="connsiteX0" fmla="*/ 1517053 w 3256156"/>
                            <a:gd name="connsiteY0" fmla="*/ 745456 h 3310051"/>
                            <a:gd name="connsiteX1" fmla="*/ 1204332 w 3256156"/>
                            <a:gd name="connsiteY1" fmla="*/ 912539 h 3310051"/>
                            <a:gd name="connsiteX2" fmla="*/ 970156 w 3256156"/>
                            <a:gd name="connsiteY2" fmla="*/ 867934 h 3310051"/>
                            <a:gd name="connsiteX3" fmla="*/ 602166 w 3256156"/>
                            <a:gd name="connsiteY3" fmla="*/ 823329 h 3310051"/>
                            <a:gd name="connsiteX4" fmla="*/ 390293 w 3256156"/>
                            <a:gd name="connsiteY4" fmla="*/ 499944 h 3310051"/>
                            <a:gd name="connsiteX5" fmla="*/ 289932 w 3256156"/>
                            <a:gd name="connsiteY5" fmla="*/ 243466 h 3310051"/>
                            <a:gd name="connsiteX6" fmla="*/ 22303 w 3256156"/>
                            <a:gd name="connsiteY6" fmla="*/ 243466 h 3310051"/>
                            <a:gd name="connsiteX7" fmla="*/ 0 w 3256156"/>
                            <a:gd name="connsiteY7" fmla="*/ 745270 h 3310051"/>
                            <a:gd name="connsiteX8" fmla="*/ 22303 w 3256156"/>
                            <a:gd name="connsiteY8" fmla="*/ 912539 h 3310051"/>
                            <a:gd name="connsiteX9" fmla="*/ 100361 w 3256156"/>
                            <a:gd name="connsiteY9" fmla="*/ 1146714 h 3310051"/>
                            <a:gd name="connsiteX10" fmla="*/ 211873 w 3256156"/>
                            <a:gd name="connsiteY10" fmla="*/ 1403192 h 3310051"/>
                            <a:gd name="connsiteX11" fmla="*/ 334537 w 3256156"/>
                            <a:gd name="connsiteY11" fmla="*/ 1514705 h 3310051"/>
                            <a:gd name="connsiteX12" fmla="*/ 457200 w 3256156"/>
                            <a:gd name="connsiteY12" fmla="*/ 1447797 h 3310051"/>
                            <a:gd name="connsiteX13" fmla="*/ 825191 w 3256156"/>
                            <a:gd name="connsiteY13" fmla="*/ 1782334 h 3310051"/>
                            <a:gd name="connsiteX14" fmla="*/ 970156 w 3256156"/>
                            <a:gd name="connsiteY14" fmla="*/ 1971905 h 3310051"/>
                            <a:gd name="connsiteX15" fmla="*/ 1026226 w 3256156"/>
                            <a:gd name="connsiteY15" fmla="*/ 2050501 h 3310051"/>
                            <a:gd name="connsiteX16" fmla="*/ 1171063 w 3256156"/>
                            <a:gd name="connsiteY16" fmla="*/ 2306741 h 3310051"/>
                            <a:gd name="connsiteX17" fmla="*/ 1371815 w 3256156"/>
                            <a:gd name="connsiteY17" fmla="*/ 2685933 h 3310051"/>
                            <a:gd name="connsiteX18" fmla="*/ 1483345 w 3256156"/>
                            <a:gd name="connsiteY18" fmla="*/ 3310051 h 3310051"/>
                            <a:gd name="connsiteX19" fmla="*/ 3256156 w 3256156"/>
                            <a:gd name="connsiteY19" fmla="*/ 3165085 h 3310051"/>
                            <a:gd name="connsiteX20" fmla="*/ 3133493 w 3256156"/>
                            <a:gd name="connsiteY20" fmla="*/ 2518314 h 3310051"/>
                            <a:gd name="connsiteX21" fmla="*/ 3066586 w 3256156"/>
                            <a:gd name="connsiteY21" fmla="*/ 1603914 h 3310051"/>
                            <a:gd name="connsiteX22" fmla="*/ 2977376 w 3256156"/>
                            <a:gd name="connsiteY22" fmla="*/ 622607 h 3310051"/>
                            <a:gd name="connsiteX23" fmla="*/ 2988527 w 3256156"/>
                            <a:gd name="connsiteY23" fmla="*/ 455339 h 3310051"/>
                            <a:gd name="connsiteX24" fmla="*/ 2665978 w 3256156"/>
                            <a:gd name="connsiteY24" fmla="*/ 399600 h 3310051"/>
                            <a:gd name="connsiteX25" fmla="*/ 2520961 w 3256156"/>
                            <a:gd name="connsiteY25" fmla="*/ 47549 h 3310051"/>
                            <a:gd name="connsiteX26" fmla="*/ 2119391 w 3256156"/>
                            <a:gd name="connsiteY26" fmla="*/ 46591 h 3310051"/>
                            <a:gd name="connsiteX27" fmla="*/ 1785028 w 3256156"/>
                            <a:gd name="connsiteY27" fmla="*/ 280285 h 3310051"/>
                            <a:gd name="connsiteX28" fmla="*/ 1462193 w 3256156"/>
                            <a:gd name="connsiteY28" fmla="*/ 427009 h 3310051"/>
                            <a:gd name="connsiteX29" fmla="*/ 1516804 w 3256156"/>
                            <a:gd name="connsiteY29" fmla="*/ 594023 h 3310051"/>
                            <a:gd name="connsiteX30" fmla="*/ 1517053 w 3256156"/>
                            <a:gd name="connsiteY30" fmla="*/ 745456 h 3310051"/>
                            <a:gd name="connsiteX0" fmla="*/ 1517053 w 3256156"/>
                            <a:gd name="connsiteY0" fmla="*/ 745456 h 3310051"/>
                            <a:gd name="connsiteX1" fmla="*/ 1204332 w 3256156"/>
                            <a:gd name="connsiteY1" fmla="*/ 912539 h 3310051"/>
                            <a:gd name="connsiteX2" fmla="*/ 970156 w 3256156"/>
                            <a:gd name="connsiteY2" fmla="*/ 867934 h 3310051"/>
                            <a:gd name="connsiteX3" fmla="*/ 602166 w 3256156"/>
                            <a:gd name="connsiteY3" fmla="*/ 823329 h 3310051"/>
                            <a:gd name="connsiteX4" fmla="*/ 390293 w 3256156"/>
                            <a:gd name="connsiteY4" fmla="*/ 499944 h 3310051"/>
                            <a:gd name="connsiteX5" fmla="*/ 289932 w 3256156"/>
                            <a:gd name="connsiteY5" fmla="*/ 243466 h 3310051"/>
                            <a:gd name="connsiteX6" fmla="*/ 22303 w 3256156"/>
                            <a:gd name="connsiteY6" fmla="*/ 243466 h 3310051"/>
                            <a:gd name="connsiteX7" fmla="*/ 0 w 3256156"/>
                            <a:gd name="connsiteY7" fmla="*/ 745270 h 3310051"/>
                            <a:gd name="connsiteX8" fmla="*/ 22303 w 3256156"/>
                            <a:gd name="connsiteY8" fmla="*/ 912539 h 3310051"/>
                            <a:gd name="connsiteX9" fmla="*/ 100361 w 3256156"/>
                            <a:gd name="connsiteY9" fmla="*/ 1146714 h 3310051"/>
                            <a:gd name="connsiteX10" fmla="*/ 211873 w 3256156"/>
                            <a:gd name="connsiteY10" fmla="*/ 1403192 h 3310051"/>
                            <a:gd name="connsiteX11" fmla="*/ 289978 w 3256156"/>
                            <a:gd name="connsiteY11" fmla="*/ 1394084 h 3310051"/>
                            <a:gd name="connsiteX12" fmla="*/ 334537 w 3256156"/>
                            <a:gd name="connsiteY12" fmla="*/ 1514705 h 3310051"/>
                            <a:gd name="connsiteX13" fmla="*/ 457200 w 3256156"/>
                            <a:gd name="connsiteY13" fmla="*/ 1447797 h 3310051"/>
                            <a:gd name="connsiteX14" fmla="*/ 825191 w 3256156"/>
                            <a:gd name="connsiteY14" fmla="*/ 1782334 h 3310051"/>
                            <a:gd name="connsiteX15" fmla="*/ 970156 w 3256156"/>
                            <a:gd name="connsiteY15" fmla="*/ 1971905 h 3310051"/>
                            <a:gd name="connsiteX16" fmla="*/ 1026226 w 3256156"/>
                            <a:gd name="connsiteY16" fmla="*/ 2050501 h 3310051"/>
                            <a:gd name="connsiteX17" fmla="*/ 1171063 w 3256156"/>
                            <a:gd name="connsiteY17" fmla="*/ 2306741 h 3310051"/>
                            <a:gd name="connsiteX18" fmla="*/ 1371815 w 3256156"/>
                            <a:gd name="connsiteY18" fmla="*/ 2685933 h 3310051"/>
                            <a:gd name="connsiteX19" fmla="*/ 1483345 w 3256156"/>
                            <a:gd name="connsiteY19" fmla="*/ 3310051 h 3310051"/>
                            <a:gd name="connsiteX20" fmla="*/ 3256156 w 3256156"/>
                            <a:gd name="connsiteY20" fmla="*/ 3165085 h 3310051"/>
                            <a:gd name="connsiteX21" fmla="*/ 3133493 w 3256156"/>
                            <a:gd name="connsiteY21" fmla="*/ 2518314 h 3310051"/>
                            <a:gd name="connsiteX22" fmla="*/ 3066586 w 3256156"/>
                            <a:gd name="connsiteY22" fmla="*/ 1603914 h 3310051"/>
                            <a:gd name="connsiteX23" fmla="*/ 2977376 w 3256156"/>
                            <a:gd name="connsiteY23" fmla="*/ 622607 h 3310051"/>
                            <a:gd name="connsiteX24" fmla="*/ 2988527 w 3256156"/>
                            <a:gd name="connsiteY24" fmla="*/ 455339 h 3310051"/>
                            <a:gd name="connsiteX25" fmla="*/ 2665978 w 3256156"/>
                            <a:gd name="connsiteY25" fmla="*/ 399600 h 3310051"/>
                            <a:gd name="connsiteX26" fmla="*/ 2520961 w 3256156"/>
                            <a:gd name="connsiteY26" fmla="*/ 47549 h 3310051"/>
                            <a:gd name="connsiteX27" fmla="*/ 2119391 w 3256156"/>
                            <a:gd name="connsiteY27" fmla="*/ 46591 h 3310051"/>
                            <a:gd name="connsiteX28" fmla="*/ 1785028 w 3256156"/>
                            <a:gd name="connsiteY28" fmla="*/ 280285 h 3310051"/>
                            <a:gd name="connsiteX29" fmla="*/ 1462193 w 3256156"/>
                            <a:gd name="connsiteY29" fmla="*/ 427009 h 3310051"/>
                            <a:gd name="connsiteX30" fmla="*/ 1516804 w 3256156"/>
                            <a:gd name="connsiteY30" fmla="*/ 594023 h 3310051"/>
                            <a:gd name="connsiteX31" fmla="*/ 1517053 w 3256156"/>
                            <a:gd name="connsiteY31" fmla="*/ 745456 h 3310051"/>
                            <a:gd name="connsiteX0" fmla="*/ 1517053 w 3256156"/>
                            <a:gd name="connsiteY0" fmla="*/ 745456 h 3310051"/>
                            <a:gd name="connsiteX1" fmla="*/ 1204332 w 3256156"/>
                            <a:gd name="connsiteY1" fmla="*/ 912539 h 3310051"/>
                            <a:gd name="connsiteX2" fmla="*/ 970156 w 3256156"/>
                            <a:gd name="connsiteY2" fmla="*/ 867934 h 3310051"/>
                            <a:gd name="connsiteX3" fmla="*/ 602166 w 3256156"/>
                            <a:gd name="connsiteY3" fmla="*/ 823329 h 3310051"/>
                            <a:gd name="connsiteX4" fmla="*/ 390293 w 3256156"/>
                            <a:gd name="connsiteY4" fmla="*/ 499944 h 3310051"/>
                            <a:gd name="connsiteX5" fmla="*/ 289932 w 3256156"/>
                            <a:gd name="connsiteY5" fmla="*/ 243466 h 3310051"/>
                            <a:gd name="connsiteX6" fmla="*/ 22303 w 3256156"/>
                            <a:gd name="connsiteY6" fmla="*/ 243466 h 3310051"/>
                            <a:gd name="connsiteX7" fmla="*/ 0 w 3256156"/>
                            <a:gd name="connsiteY7" fmla="*/ 745270 h 3310051"/>
                            <a:gd name="connsiteX8" fmla="*/ 22303 w 3256156"/>
                            <a:gd name="connsiteY8" fmla="*/ 912539 h 3310051"/>
                            <a:gd name="connsiteX9" fmla="*/ 100361 w 3256156"/>
                            <a:gd name="connsiteY9" fmla="*/ 1146714 h 3310051"/>
                            <a:gd name="connsiteX10" fmla="*/ 234212 w 3256156"/>
                            <a:gd name="connsiteY10" fmla="*/ 1347611 h 3310051"/>
                            <a:gd name="connsiteX11" fmla="*/ 289978 w 3256156"/>
                            <a:gd name="connsiteY11" fmla="*/ 1394084 h 3310051"/>
                            <a:gd name="connsiteX12" fmla="*/ 334537 w 3256156"/>
                            <a:gd name="connsiteY12" fmla="*/ 1514705 h 3310051"/>
                            <a:gd name="connsiteX13" fmla="*/ 457200 w 3256156"/>
                            <a:gd name="connsiteY13" fmla="*/ 1447797 h 3310051"/>
                            <a:gd name="connsiteX14" fmla="*/ 825191 w 3256156"/>
                            <a:gd name="connsiteY14" fmla="*/ 1782334 h 3310051"/>
                            <a:gd name="connsiteX15" fmla="*/ 970156 w 3256156"/>
                            <a:gd name="connsiteY15" fmla="*/ 1971905 h 3310051"/>
                            <a:gd name="connsiteX16" fmla="*/ 1026226 w 3256156"/>
                            <a:gd name="connsiteY16" fmla="*/ 2050501 h 3310051"/>
                            <a:gd name="connsiteX17" fmla="*/ 1171063 w 3256156"/>
                            <a:gd name="connsiteY17" fmla="*/ 2306741 h 3310051"/>
                            <a:gd name="connsiteX18" fmla="*/ 1371815 w 3256156"/>
                            <a:gd name="connsiteY18" fmla="*/ 2685933 h 3310051"/>
                            <a:gd name="connsiteX19" fmla="*/ 1483345 w 3256156"/>
                            <a:gd name="connsiteY19" fmla="*/ 3310051 h 3310051"/>
                            <a:gd name="connsiteX20" fmla="*/ 3256156 w 3256156"/>
                            <a:gd name="connsiteY20" fmla="*/ 3165085 h 3310051"/>
                            <a:gd name="connsiteX21" fmla="*/ 3133493 w 3256156"/>
                            <a:gd name="connsiteY21" fmla="*/ 2518314 h 3310051"/>
                            <a:gd name="connsiteX22" fmla="*/ 3066586 w 3256156"/>
                            <a:gd name="connsiteY22" fmla="*/ 1603914 h 3310051"/>
                            <a:gd name="connsiteX23" fmla="*/ 2977376 w 3256156"/>
                            <a:gd name="connsiteY23" fmla="*/ 622607 h 3310051"/>
                            <a:gd name="connsiteX24" fmla="*/ 2988527 w 3256156"/>
                            <a:gd name="connsiteY24" fmla="*/ 455339 h 3310051"/>
                            <a:gd name="connsiteX25" fmla="*/ 2665978 w 3256156"/>
                            <a:gd name="connsiteY25" fmla="*/ 399600 h 3310051"/>
                            <a:gd name="connsiteX26" fmla="*/ 2520961 w 3256156"/>
                            <a:gd name="connsiteY26" fmla="*/ 47549 h 3310051"/>
                            <a:gd name="connsiteX27" fmla="*/ 2119391 w 3256156"/>
                            <a:gd name="connsiteY27" fmla="*/ 46591 h 3310051"/>
                            <a:gd name="connsiteX28" fmla="*/ 1785028 w 3256156"/>
                            <a:gd name="connsiteY28" fmla="*/ 280285 h 3310051"/>
                            <a:gd name="connsiteX29" fmla="*/ 1462193 w 3256156"/>
                            <a:gd name="connsiteY29" fmla="*/ 427009 h 3310051"/>
                            <a:gd name="connsiteX30" fmla="*/ 1516804 w 3256156"/>
                            <a:gd name="connsiteY30" fmla="*/ 594023 h 3310051"/>
                            <a:gd name="connsiteX31" fmla="*/ 1517053 w 3256156"/>
                            <a:gd name="connsiteY31" fmla="*/ 745456 h 3310051"/>
                            <a:gd name="connsiteX0" fmla="*/ 1517053 w 3256156"/>
                            <a:gd name="connsiteY0" fmla="*/ 745456 h 3310051"/>
                            <a:gd name="connsiteX1" fmla="*/ 1204332 w 3256156"/>
                            <a:gd name="connsiteY1" fmla="*/ 912539 h 3310051"/>
                            <a:gd name="connsiteX2" fmla="*/ 970156 w 3256156"/>
                            <a:gd name="connsiteY2" fmla="*/ 867934 h 3310051"/>
                            <a:gd name="connsiteX3" fmla="*/ 602166 w 3256156"/>
                            <a:gd name="connsiteY3" fmla="*/ 823329 h 3310051"/>
                            <a:gd name="connsiteX4" fmla="*/ 390293 w 3256156"/>
                            <a:gd name="connsiteY4" fmla="*/ 499944 h 3310051"/>
                            <a:gd name="connsiteX5" fmla="*/ 289932 w 3256156"/>
                            <a:gd name="connsiteY5" fmla="*/ 243466 h 3310051"/>
                            <a:gd name="connsiteX6" fmla="*/ 22303 w 3256156"/>
                            <a:gd name="connsiteY6" fmla="*/ 243466 h 3310051"/>
                            <a:gd name="connsiteX7" fmla="*/ 0 w 3256156"/>
                            <a:gd name="connsiteY7" fmla="*/ 745270 h 3310051"/>
                            <a:gd name="connsiteX8" fmla="*/ 22303 w 3256156"/>
                            <a:gd name="connsiteY8" fmla="*/ 912539 h 3310051"/>
                            <a:gd name="connsiteX9" fmla="*/ 100361 w 3256156"/>
                            <a:gd name="connsiteY9" fmla="*/ 1146714 h 3310051"/>
                            <a:gd name="connsiteX10" fmla="*/ 234212 w 3256156"/>
                            <a:gd name="connsiteY10" fmla="*/ 1347611 h 3310051"/>
                            <a:gd name="connsiteX11" fmla="*/ 289978 w 3256156"/>
                            <a:gd name="connsiteY11" fmla="*/ 1394084 h 3310051"/>
                            <a:gd name="connsiteX12" fmla="*/ 390354 w 3256156"/>
                            <a:gd name="connsiteY12" fmla="*/ 1492597 h 3310051"/>
                            <a:gd name="connsiteX13" fmla="*/ 457200 w 3256156"/>
                            <a:gd name="connsiteY13" fmla="*/ 1447797 h 3310051"/>
                            <a:gd name="connsiteX14" fmla="*/ 825191 w 3256156"/>
                            <a:gd name="connsiteY14" fmla="*/ 1782334 h 3310051"/>
                            <a:gd name="connsiteX15" fmla="*/ 970156 w 3256156"/>
                            <a:gd name="connsiteY15" fmla="*/ 1971905 h 3310051"/>
                            <a:gd name="connsiteX16" fmla="*/ 1026226 w 3256156"/>
                            <a:gd name="connsiteY16" fmla="*/ 2050501 h 3310051"/>
                            <a:gd name="connsiteX17" fmla="*/ 1171063 w 3256156"/>
                            <a:gd name="connsiteY17" fmla="*/ 2306741 h 3310051"/>
                            <a:gd name="connsiteX18" fmla="*/ 1371815 w 3256156"/>
                            <a:gd name="connsiteY18" fmla="*/ 2685933 h 3310051"/>
                            <a:gd name="connsiteX19" fmla="*/ 1483345 w 3256156"/>
                            <a:gd name="connsiteY19" fmla="*/ 3310051 h 3310051"/>
                            <a:gd name="connsiteX20" fmla="*/ 3256156 w 3256156"/>
                            <a:gd name="connsiteY20" fmla="*/ 3165085 h 3310051"/>
                            <a:gd name="connsiteX21" fmla="*/ 3133493 w 3256156"/>
                            <a:gd name="connsiteY21" fmla="*/ 2518314 h 3310051"/>
                            <a:gd name="connsiteX22" fmla="*/ 3066586 w 3256156"/>
                            <a:gd name="connsiteY22" fmla="*/ 1603914 h 3310051"/>
                            <a:gd name="connsiteX23" fmla="*/ 2977376 w 3256156"/>
                            <a:gd name="connsiteY23" fmla="*/ 622607 h 3310051"/>
                            <a:gd name="connsiteX24" fmla="*/ 2988527 w 3256156"/>
                            <a:gd name="connsiteY24" fmla="*/ 455339 h 3310051"/>
                            <a:gd name="connsiteX25" fmla="*/ 2665978 w 3256156"/>
                            <a:gd name="connsiteY25" fmla="*/ 399600 h 3310051"/>
                            <a:gd name="connsiteX26" fmla="*/ 2520961 w 3256156"/>
                            <a:gd name="connsiteY26" fmla="*/ 47549 h 3310051"/>
                            <a:gd name="connsiteX27" fmla="*/ 2119391 w 3256156"/>
                            <a:gd name="connsiteY27" fmla="*/ 46591 h 3310051"/>
                            <a:gd name="connsiteX28" fmla="*/ 1785028 w 3256156"/>
                            <a:gd name="connsiteY28" fmla="*/ 280285 h 3310051"/>
                            <a:gd name="connsiteX29" fmla="*/ 1462193 w 3256156"/>
                            <a:gd name="connsiteY29" fmla="*/ 427009 h 3310051"/>
                            <a:gd name="connsiteX30" fmla="*/ 1516804 w 3256156"/>
                            <a:gd name="connsiteY30" fmla="*/ 594023 h 3310051"/>
                            <a:gd name="connsiteX31" fmla="*/ 1517053 w 3256156"/>
                            <a:gd name="connsiteY31" fmla="*/ 745456 h 3310051"/>
                            <a:gd name="connsiteX0" fmla="*/ 1517053 w 3256156"/>
                            <a:gd name="connsiteY0" fmla="*/ 745456 h 3310051"/>
                            <a:gd name="connsiteX1" fmla="*/ 1204332 w 3256156"/>
                            <a:gd name="connsiteY1" fmla="*/ 912539 h 3310051"/>
                            <a:gd name="connsiteX2" fmla="*/ 970156 w 3256156"/>
                            <a:gd name="connsiteY2" fmla="*/ 867934 h 3310051"/>
                            <a:gd name="connsiteX3" fmla="*/ 602166 w 3256156"/>
                            <a:gd name="connsiteY3" fmla="*/ 823329 h 3310051"/>
                            <a:gd name="connsiteX4" fmla="*/ 390293 w 3256156"/>
                            <a:gd name="connsiteY4" fmla="*/ 499944 h 3310051"/>
                            <a:gd name="connsiteX5" fmla="*/ 289932 w 3256156"/>
                            <a:gd name="connsiteY5" fmla="*/ 243466 h 3310051"/>
                            <a:gd name="connsiteX6" fmla="*/ 22303 w 3256156"/>
                            <a:gd name="connsiteY6" fmla="*/ 243466 h 3310051"/>
                            <a:gd name="connsiteX7" fmla="*/ 0 w 3256156"/>
                            <a:gd name="connsiteY7" fmla="*/ 745270 h 3310051"/>
                            <a:gd name="connsiteX8" fmla="*/ 22303 w 3256156"/>
                            <a:gd name="connsiteY8" fmla="*/ 912539 h 3310051"/>
                            <a:gd name="connsiteX9" fmla="*/ 100361 w 3256156"/>
                            <a:gd name="connsiteY9" fmla="*/ 1146714 h 3310051"/>
                            <a:gd name="connsiteX10" fmla="*/ 234212 w 3256156"/>
                            <a:gd name="connsiteY10" fmla="*/ 1347611 h 3310051"/>
                            <a:gd name="connsiteX11" fmla="*/ 289978 w 3256156"/>
                            <a:gd name="connsiteY11" fmla="*/ 1394084 h 3310051"/>
                            <a:gd name="connsiteX12" fmla="*/ 390354 w 3256156"/>
                            <a:gd name="connsiteY12" fmla="*/ 1492597 h 3310051"/>
                            <a:gd name="connsiteX13" fmla="*/ 457200 w 3256156"/>
                            <a:gd name="connsiteY13" fmla="*/ 1447797 h 3310051"/>
                            <a:gd name="connsiteX14" fmla="*/ 825191 w 3256156"/>
                            <a:gd name="connsiteY14" fmla="*/ 1782334 h 3310051"/>
                            <a:gd name="connsiteX15" fmla="*/ 970156 w 3256156"/>
                            <a:gd name="connsiteY15" fmla="*/ 1971905 h 3310051"/>
                            <a:gd name="connsiteX16" fmla="*/ 1026226 w 3256156"/>
                            <a:gd name="connsiteY16" fmla="*/ 2050501 h 3310051"/>
                            <a:gd name="connsiteX17" fmla="*/ 1171063 w 3256156"/>
                            <a:gd name="connsiteY17" fmla="*/ 2306741 h 3310051"/>
                            <a:gd name="connsiteX18" fmla="*/ 1371815 w 3256156"/>
                            <a:gd name="connsiteY18" fmla="*/ 2685933 h 3310051"/>
                            <a:gd name="connsiteX19" fmla="*/ 1483345 w 3256156"/>
                            <a:gd name="connsiteY19" fmla="*/ 3310051 h 3310051"/>
                            <a:gd name="connsiteX20" fmla="*/ 3256156 w 3256156"/>
                            <a:gd name="connsiteY20" fmla="*/ 3165085 h 3310051"/>
                            <a:gd name="connsiteX21" fmla="*/ 3133493 w 3256156"/>
                            <a:gd name="connsiteY21" fmla="*/ 2518314 h 3310051"/>
                            <a:gd name="connsiteX22" fmla="*/ 3066586 w 3256156"/>
                            <a:gd name="connsiteY22" fmla="*/ 1603914 h 3310051"/>
                            <a:gd name="connsiteX23" fmla="*/ 2977376 w 3256156"/>
                            <a:gd name="connsiteY23" fmla="*/ 622607 h 3310051"/>
                            <a:gd name="connsiteX24" fmla="*/ 2988527 w 3256156"/>
                            <a:gd name="connsiteY24" fmla="*/ 455339 h 3310051"/>
                            <a:gd name="connsiteX25" fmla="*/ 2665978 w 3256156"/>
                            <a:gd name="connsiteY25" fmla="*/ 399600 h 3310051"/>
                            <a:gd name="connsiteX26" fmla="*/ 2520961 w 3256156"/>
                            <a:gd name="connsiteY26" fmla="*/ 47549 h 3310051"/>
                            <a:gd name="connsiteX27" fmla="*/ 2119391 w 3256156"/>
                            <a:gd name="connsiteY27" fmla="*/ 46591 h 3310051"/>
                            <a:gd name="connsiteX28" fmla="*/ 1785028 w 3256156"/>
                            <a:gd name="connsiteY28" fmla="*/ 280285 h 3310051"/>
                            <a:gd name="connsiteX29" fmla="*/ 1462193 w 3256156"/>
                            <a:gd name="connsiteY29" fmla="*/ 427009 h 3310051"/>
                            <a:gd name="connsiteX30" fmla="*/ 1372053 w 3256156"/>
                            <a:gd name="connsiteY30" fmla="*/ 504879 h 3310051"/>
                            <a:gd name="connsiteX31" fmla="*/ 1517053 w 3256156"/>
                            <a:gd name="connsiteY31" fmla="*/ 745456 h 3310051"/>
                            <a:gd name="connsiteX0" fmla="*/ 1517053 w 3256156"/>
                            <a:gd name="connsiteY0" fmla="*/ 1378897 h 3943492"/>
                            <a:gd name="connsiteX1" fmla="*/ 1204332 w 3256156"/>
                            <a:gd name="connsiteY1" fmla="*/ 1545980 h 3943492"/>
                            <a:gd name="connsiteX2" fmla="*/ 970156 w 3256156"/>
                            <a:gd name="connsiteY2" fmla="*/ 1501375 h 3943492"/>
                            <a:gd name="connsiteX3" fmla="*/ 602166 w 3256156"/>
                            <a:gd name="connsiteY3" fmla="*/ 1456770 h 3943492"/>
                            <a:gd name="connsiteX4" fmla="*/ 390293 w 3256156"/>
                            <a:gd name="connsiteY4" fmla="*/ 1133385 h 3943492"/>
                            <a:gd name="connsiteX5" fmla="*/ 289932 w 3256156"/>
                            <a:gd name="connsiteY5" fmla="*/ 876907 h 3943492"/>
                            <a:gd name="connsiteX6" fmla="*/ 22303 w 3256156"/>
                            <a:gd name="connsiteY6" fmla="*/ 876907 h 3943492"/>
                            <a:gd name="connsiteX7" fmla="*/ 0 w 3256156"/>
                            <a:gd name="connsiteY7" fmla="*/ 1378711 h 3943492"/>
                            <a:gd name="connsiteX8" fmla="*/ 22303 w 3256156"/>
                            <a:gd name="connsiteY8" fmla="*/ 1545980 h 3943492"/>
                            <a:gd name="connsiteX9" fmla="*/ 100361 w 3256156"/>
                            <a:gd name="connsiteY9" fmla="*/ 1780155 h 3943492"/>
                            <a:gd name="connsiteX10" fmla="*/ 234212 w 3256156"/>
                            <a:gd name="connsiteY10" fmla="*/ 1981052 h 3943492"/>
                            <a:gd name="connsiteX11" fmla="*/ 289978 w 3256156"/>
                            <a:gd name="connsiteY11" fmla="*/ 2027525 h 3943492"/>
                            <a:gd name="connsiteX12" fmla="*/ 390354 w 3256156"/>
                            <a:gd name="connsiteY12" fmla="*/ 2126038 h 3943492"/>
                            <a:gd name="connsiteX13" fmla="*/ 457200 w 3256156"/>
                            <a:gd name="connsiteY13" fmla="*/ 2081238 h 3943492"/>
                            <a:gd name="connsiteX14" fmla="*/ 825191 w 3256156"/>
                            <a:gd name="connsiteY14" fmla="*/ 2415775 h 3943492"/>
                            <a:gd name="connsiteX15" fmla="*/ 970156 w 3256156"/>
                            <a:gd name="connsiteY15" fmla="*/ 2605346 h 3943492"/>
                            <a:gd name="connsiteX16" fmla="*/ 1026226 w 3256156"/>
                            <a:gd name="connsiteY16" fmla="*/ 2683942 h 3943492"/>
                            <a:gd name="connsiteX17" fmla="*/ 1171063 w 3256156"/>
                            <a:gd name="connsiteY17" fmla="*/ 2940182 h 3943492"/>
                            <a:gd name="connsiteX18" fmla="*/ 1371815 w 3256156"/>
                            <a:gd name="connsiteY18" fmla="*/ 3319374 h 3943492"/>
                            <a:gd name="connsiteX19" fmla="*/ 1483345 w 3256156"/>
                            <a:gd name="connsiteY19" fmla="*/ 3943492 h 3943492"/>
                            <a:gd name="connsiteX20" fmla="*/ 3256156 w 3256156"/>
                            <a:gd name="connsiteY20" fmla="*/ 3798526 h 3943492"/>
                            <a:gd name="connsiteX21" fmla="*/ 3133493 w 3256156"/>
                            <a:gd name="connsiteY21" fmla="*/ 3151755 h 3943492"/>
                            <a:gd name="connsiteX22" fmla="*/ 3066586 w 3256156"/>
                            <a:gd name="connsiteY22" fmla="*/ 2237355 h 3943492"/>
                            <a:gd name="connsiteX23" fmla="*/ 2977376 w 3256156"/>
                            <a:gd name="connsiteY23" fmla="*/ 1256048 h 3943492"/>
                            <a:gd name="connsiteX24" fmla="*/ 2988527 w 3256156"/>
                            <a:gd name="connsiteY24" fmla="*/ 1088780 h 3943492"/>
                            <a:gd name="connsiteX25" fmla="*/ 2665978 w 3256156"/>
                            <a:gd name="connsiteY25" fmla="*/ 1033041 h 3943492"/>
                            <a:gd name="connsiteX26" fmla="*/ 2520961 w 3256156"/>
                            <a:gd name="connsiteY26" fmla="*/ 680990 h 3943492"/>
                            <a:gd name="connsiteX27" fmla="*/ 1361322 w 3256156"/>
                            <a:gd name="connsiteY27" fmla="*/ 2742 h 3943492"/>
                            <a:gd name="connsiteX28" fmla="*/ 1785028 w 3256156"/>
                            <a:gd name="connsiteY28" fmla="*/ 913726 h 3943492"/>
                            <a:gd name="connsiteX29" fmla="*/ 1462193 w 3256156"/>
                            <a:gd name="connsiteY29" fmla="*/ 1060450 h 3943492"/>
                            <a:gd name="connsiteX30" fmla="*/ 1372053 w 3256156"/>
                            <a:gd name="connsiteY30" fmla="*/ 1138320 h 3943492"/>
                            <a:gd name="connsiteX31" fmla="*/ 1517053 w 3256156"/>
                            <a:gd name="connsiteY31" fmla="*/ 1378897 h 3943492"/>
                            <a:gd name="connsiteX0" fmla="*/ 1517053 w 3256156"/>
                            <a:gd name="connsiteY0" fmla="*/ 1411356 h 3975951"/>
                            <a:gd name="connsiteX1" fmla="*/ 1204332 w 3256156"/>
                            <a:gd name="connsiteY1" fmla="*/ 1578439 h 3975951"/>
                            <a:gd name="connsiteX2" fmla="*/ 970156 w 3256156"/>
                            <a:gd name="connsiteY2" fmla="*/ 1533834 h 3975951"/>
                            <a:gd name="connsiteX3" fmla="*/ 602166 w 3256156"/>
                            <a:gd name="connsiteY3" fmla="*/ 1489229 h 3975951"/>
                            <a:gd name="connsiteX4" fmla="*/ 390293 w 3256156"/>
                            <a:gd name="connsiteY4" fmla="*/ 1165844 h 3975951"/>
                            <a:gd name="connsiteX5" fmla="*/ 289932 w 3256156"/>
                            <a:gd name="connsiteY5" fmla="*/ 909366 h 3975951"/>
                            <a:gd name="connsiteX6" fmla="*/ 22303 w 3256156"/>
                            <a:gd name="connsiteY6" fmla="*/ 909366 h 3975951"/>
                            <a:gd name="connsiteX7" fmla="*/ 0 w 3256156"/>
                            <a:gd name="connsiteY7" fmla="*/ 1411170 h 3975951"/>
                            <a:gd name="connsiteX8" fmla="*/ 22303 w 3256156"/>
                            <a:gd name="connsiteY8" fmla="*/ 1578439 h 3975951"/>
                            <a:gd name="connsiteX9" fmla="*/ 100361 w 3256156"/>
                            <a:gd name="connsiteY9" fmla="*/ 1812614 h 3975951"/>
                            <a:gd name="connsiteX10" fmla="*/ 234212 w 3256156"/>
                            <a:gd name="connsiteY10" fmla="*/ 2013511 h 3975951"/>
                            <a:gd name="connsiteX11" fmla="*/ 289978 w 3256156"/>
                            <a:gd name="connsiteY11" fmla="*/ 2059984 h 3975951"/>
                            <a:gd name="connsiteX12" fmla="*/ 390354 w 3256156"/>
                            <a:gd name="connsiteY12" fmla="*/ 2158497 h 3975951"/>
                            <a:gd name="connsiteX13" fmla="*/ 457200 w 3256156"/>
                            <a:gd name="connsiteY13" fmla="*/ 2113697 h 3975951"/>
                            <a:gd name="connsiteX14" fmla="*/ 825191 w 3256156"/>
                            <a:gd name="connsiteY14" fmla="*/ 2448234 h 3975951"/>
                            <a:gd name="connsiteX15" fmla="*/ 970156 w 3256156"/>
                            <a:gd name="connsiteY15" fmla="*/ 2637805 h 3975951"/>
                            <a:gd name="connsiteX16" fmla="*/ 1026226 w 3256156"/>
                            <a:gd name="connsiteY16" fmla="*/ 2716401 h 3975951"/>
                            <a:gd name="connsiteX17" fmla="*/ 1171063 w 3256156"/>
                            <a:gd name="connsiteY17" fmla="*/ 2972641 h 3975951"/>
                            <a:gd name="connsiteX18" fmla="*/ 1371815 w 3256156"/>
                            <a:gd name="connsiteY18" fmla="*/ 3351833 h 3975951"/>
                            <a:gd name="connsiteX19" fmla="*/ 1483345 w 3256156"/>
                            <a:gd name="connsiteY19" fmla="*/ 3975951 h 3975951"/>
                            <a:gd name="connsiteX20" fmla="*/ 3256156 w 3256156"/>
                            <a:gd name="connsiteY20" fmla="*/ 3830985 h 3975951"/>
                            <a:gd name="connsiteX21" fmla="*/ 3133493 w 3256156"/>
                            <a:gd name="connsiteY21" fmla="*/ 3184214 h 3975951"/>
                            <a:gd name="connsiteX22" fmla="*/ 3066586 w 3256156"/>
                            <a:gd name="connsiteY22" fmla="*/ 2269814 h 3975951"/>
                            <a:gd name="connsiteX23" fmla="*/ 2977376 w 3256156"/>
                            <a:gd name="connsiteY23" fmla="*/ 1288507 h 3975951"/>
                            <a:gd name="connsiteX24" fmla="*/ 2988527 w 3256156"/>
                            <a:gd name="connsiteY24" fmla="*/ 1121239 h 3975951"/>
                            <a:gd name="connsiteX25" fmla="*/ 2665978 w 3256156"/>
                            <a:gd name="connsiteY25" fmla="*/ 1065500 h 3975951"/>
                            <a:gd name="connsiteX26" fmla="*/ 2520961 w 3256156"/>
                            <a:gd name="connsiteY26" fmla="*/ 713449 h 3975951"/>
                            <a:gd name="connsiteX27" fmla="*/ 1806782 w 3256156"/>
                            <a:gd name="connsiteY27" fmla="*/ 389368 h 3975951"/>
                            <a:gd name="connsiteX28" fmla="*/ 1361322 w 3256156"/>
                            <a:gd name="connsiteY28" fmla="*/ 35201 h 3975951"/>
                            <a:gd name="connsiteX29" fmla="*/ 1785028 w 3256156"/>
                            <a:gd name="connsiteY29" fmla="*/ 946185 h 3975951"/>
                            <a:gd name="connsiteX30" fmla="*/ 1462193 w 3256156"/>
                            <a:gd name="connsiteY30" fmla="*/ 1092909 h 3975951"/>
                            <a:gd name="connsiteX31" fmla="*/ 1372053 w 3256156"/>
                            <a:gd name="connsiteY31" fmla="*/ 1170779 h 3975951"/>
                            <a:gd name="connsiteX32" fmla="*/ 1517053 w 3256156"/>
                            <a:gd name="connsiteY32" fmla="*/ 1411356 h 3975951"/>
                            <a:gd name="connsiteX0" fmla="*/ 1517053 w 3256156"/>
                            <a:gd name="connsiteY0" fmla="*/ 1409327 h 3973922"/>
                            <a:gd name="connsiteX1" fmla="*/ 1204332 w 3256156"/>
                            <a:gd name="connsiteY1" fmla="*/ 1576410 h 3973922"/>
                            <a:gd name="connsiteX2" fmla="*/ 970156 w 3256156"/>
                            <a:gd name="connsiteY2" fmla="*/ 1531805 h 3973922"/>
                            <a:gd name="connsiteX3" fmla="*/ 602166 w 3256156"/>
                            <a:gd name="connsiteY3" fmla="*/ 1487200 h 3973922"/>
                            <a:gd name="connsiteX4" fmla="*/ 390293 w 3256156"/>
                            <a:gd name="connsiteY4" fmla="*/ 1163815 h 3973922"/>
                            <a:gd name="connsiteX5" fmla="*/ 289932 w 3256156"/>
                            <a:gd name="connsiteY5" fmla="*/ 907337 h 3973922"/>
                            <a:gd name="connsiteX6" fmla="*/ 22303 w 3256156"/>
                            <a:gd name="connsiteY6" fmla="*/ 907337 h 3973922"/>
                            <a:gd name="connsiteX7" fmla="*/ 0 w 3256156"/>
                            <a:gd name="connsiteY7" fmla="*/ 1409141 h 3973922"/>
                            <a:gd name="connsiteX8" fmla="*/ 22303 w 3256156"/>
                            <a:gd name="connsiteY8" fmla="*/ 1576410 h 3973922"/>
                            <a:gd name="connsiteX9" fmla="*/ 100361 w 3256156"/>
                            <a:gd name="connsiteY9" fmla="*/ 1810585 h 3973922"/>
                            <a:gd name="connsiteX10" fmla="*/ 234212 w 3256156"/>
                            <a:gd name="connsiteY10" fmla="*/ 2011482 h 3973922"/>
                            <a:gd name="connsiteX11" fmla="*/ 289978 w 3256156"/>
                            <a:gd name="connsiteY11" fmla="*/ 2057955 h 3973922"/>
                            <a:gd name="connsiteX12" fmla="*/ 390354 w 3256156"/>
                            <a:gd name="connsiteY12" fmla="*/ 2156468 h 3973922"/>
                            <a:gd name="connsiteX13" fmla="*/ 457200 w 3256156"/>
                            <a:gd name="connsiteY13" fmla="*/ 2111668 h 3973922"/>
                            <a:gd name="connsiteX14" fmla="*/ 825191 w 3256156"/>
                            <a:gd name="connsiteY14" fmla="*/ 2446205 h 3973922"/>
                            <a:gd name="connsiteX15" fmla="*/ 970156 w 3256156"/>
                            <a:gd name="connsiteY15" fmla="*/ 2635776 h 3973922"/>
                            <a:gd name="connsiteX16" fmla="*/ 1026226 w 3256156"/>
                            <a:gd name="connsiteY16" fmla="*/ 2714372 h 3973922"/>
                            <a:gd name="connsiteX17" fmla="*/ 1171063 w 3256156"/>
                            <a:gd name="connsiteY17" fmla="*/ 2970612 h 3973922"/>
                            <a:gd name="connsiteX18" fmla="*/ 1371815 w 3256156"/>
                            <a:gd name="connsiteY18" fmla="*/ 3349804 h 3973922"/>
                            <a:gd name="connsiteX19" fmla="*/ 1483345 w 3256156"/>
                            <a:gd name="connsiteY19" fmla="*/ 3973922 h 3973922"/>
                            <a:gd name="connsiteX20" fmla="*/ 3256156 w 3256156"/>
                            <a:gd name="connsiteY20" fmla="*/ 3828956 h 3973922"/>
                            <a:gd name="connsiteX21" fmla="*/ 3133493 w 3256156"/>
                            <a:gd name="connsiteY21" fmla="*/ 3182185 h 3973922"/>
                            <a:gd name="connsiteX22" fmla="*/ 3066586 w 3256156"/>
                            <a:gd name="connsiteY22" fmla="*/ 2267785 h 3973922"/>
                            <a:gd name="connsiteX23" fmla="*/ 2977376 w 3256156"/>
                            <a:gd name="connsiteY23" fmla="*/ 1286478 h 3973922"/>
                            <a:gd name="connsiteX24" fmla="*/ 2988527 w 3256156"/>
                            <a:gd name="connsiteY24" fmla="*/ 1119210 h 3973922"/>
                            <a:gd name="connsiteX25" fmla="*/ 2665978 w 3256156"/>
                            <a:gd name="connsiteY25" fmla="*/ 1063471 h 3973922"/>
                            <a:gd name="connsiteX26" fmla="*/ 2520961 w 3256156"/>
                            <a:gd name="connsiteY26" fmla="*/ 711420 h 3973922"/>
                            <a:gd name="connsiteX27" fmla="*/ 2152524 w 3256156"/>
                            <a:gd name="connsiteY27" fmla="*/ 600266 h 3973922"/>
                            <a:gd name="connsiteX28" fmla="*/ 1806782 w 3256156"/>
                            <a:gd name="connsiteY28" fmla="*/ 387339 h 3973922"/>
                            <a:gd name="connsiteX29" fmla="*/ 1361322 w 3256156"/>
                            <a:gd name="connsiteY29" fmla="*/ 33172 h 3973922"/>
                            <a:gd name="connsiteX30" fmla="*/ 1785028 w 3256156"/>
                            <a:gd name="connsiteY30" fmla="*/ 944156 h 3973922"/>
                            <a:gd name="connsiteX31" fmla="*/ 1462193 w 3256156"/>
                            <a:gd name="connsiteY31" fmla="*/ 1090880 h 3973922"/>
                            <a:gd name="connsiteX32" fmla="*/ 1372053 w 3256156"/>
                            <a:gd name="connsiteY32" fmla="*/ 1168750 h 3973922"/>
                            <a:gd name="connsiteX33" fmla="*/ 1517053 w 3256156"/>
                            <a:gd name="connsiteY33" fmla="*/ 1409327 h 3973922"/>
                            <a:gd name="connsiteX0" fmla="*/ 1517053 w 3256156"/>
                            <a:gd name="connsiteY0" fmla="*/ 1409327 h 3973922"/>
                            <a:gd name="connsiteX1" fmla="*/ 1204332 w 3256156"/>
                            <a:gd name="connsiteY1" fmla="*/ 1576410 h 3973922"/>
                            <a:gd name="connsiteX2" fmla="*/ 970156 w 3256156"/>
                            <a:gd name="connsiteY2" fmla="*/ 1531805 h 3973922"/>
                            <a:gd name="connsiteX3" fmla="*/ 602166 w 3256156"/>
                            <a:gd name="connsiteY3" fmla="*/ 1487200 h 3973922"/>
                            <a:gd name="connsiteX4" fmla="*/ 390293 w 3256156"/>
                            <a:gd name="connsiteY4" fmla="*/ 1163815 h 3973922"/>
                            <a:gd name="connsiteX5" fmla="*/ 289932 w 3256156"/>
                            <a:gd name="connsiteY5" fmla="*/ 907337 h 3973922"/>
                            <a:gd name="connsiteX6" fmla="*/ 22303 w 3256156"/>
                            <a:gd name="connsiteY6" fmla="*/ 907337 h 3973922"/>
                            <a:gd name="connsiteX7" fmla="*/ 0 w 3256156"/>
                            <a:gd name="connsiteY7" fmla="*/ 1409141 h 3973922"/>
                            <a:gd name="connsiteX8" fmla="*/ 22303 w 3256156"/>
                            <a:gd name="connsiteY8" fmla="*/ 1576410 h 3973922"/>
                            <a:gd name="connsiteX9" fmla="*/ 100361 w 3256156"/>
                            <a:gd name="connsiteY9" fmla="*/ 1810585 h 3973922"/>
                            <a:gd name="connsiteX10" fmla="*/ 234212 w 3256156"/>
                            <a:gd name="connsiteY10" fmla="*/ 2011482 h 3973922"/>
                            <a:gd name="connsiteX11" fmla="*/ 289978 w 3256156"/>
                            <a:gd name="connsiteY11" fmla="*/ 2057955 h 3973922"/>
                            <a:gd name="connsiteX12" fmla="*/ 390354 w 3256156"/>
                            <a:gd name="connsiteY12" fmla="*/ 2156468 h 3973922"/>
                            <a:gd name="connsiteX13" fmla="*/ 457200 w 3256156"/>
                            <a:gd name="connsiteY13" fmla="*/ 2111668 h 3973922"/>
                            <a:gd name="connsiteX14" fmla="*/ 825191 w 3256156"/>
                            <a:gd name="connsiteY14" fmla="*/ 2446205 h 3973922"/>
                            <a:gd name="connsiteX15" fmla="*/ 970156 w 3256156"/>
                            <a:gd name="connsiteY15" fmla="*/ 2635776 h 3973922"/>
                            <a:gd name="connsiteX16" fmla="*/ 1026226 w 3256156"/>
                            <a:gd name="connsiteY16" fmla="*/ 2714372 h 3973922"/>
                            <a:gd name="connsiteX17" fmla="*/ 1171063 w 3256156"/>
                            <a:gd name="connsiteY17" fmla="*/ 2970612 h 3973922"/>
                            <a:gd name="connsiteX18" fmla="*/ 1371815 w 3256156"/>
                            <a:gd name="connsiteY18" fmla="*/ 3349804 h 3973922"/>
                            <a:gd name="connsiteX19" fmla="*/ 1483345 w 3256156"/>
                            <a:gd name="connsiteY19" fmla="*/ 3973922 h 3973922"/>
                            <a:gd name="connsiteX20" fmla="*/ 3256156 w 3256156"/>
                            <a:gd name="connsiteY20" fmla="*/ 3828956 h 3973922"/>
                            <a:gd name="connsiteX21" fmla="*/ 3133493 w 3256156"/>
                            <a:gd name="connsiteY21" fmla="*/ 3182185 h 3973922"/>
                            <a:gd name="connsiteX22" fmla="*/ 3066586 w 3256156"/>
                            <a:gd name="connsiteY22" fmla="*/ 2267785 h 3973922"/>
                            <a:gd name="connsiteX23" fmla="*/ 2977376 w 3256156"/>
                            <a:gd name="connsiteY23" fmla="*/ 1286478 h 3973922"/>
                            <a:gd name="connsiteX24" fmla="*/ 2988527 w 3256156"/>
                            <a:gd name="connsiteY24" fmla="*/ 1119210 h 3973922"/>
                            <a:gd name="connsiteX25" fmla="*/ 2665978 w 3256156"/>
                            <a:gd name="connsiteY25" fmla="*/ 1063471 h 3973922"/>
                            <a:gd name="connsiteX26" fmla="*/ 2521357 w 3256156"/>
                            <a:gd name="connsiteY26" fmla="*/ 713809 h 3973922"/>
                            <a:gd name="connsiteX27" fmla="*/ 2152524 w 3256156"/>
                            <a:gd name="connsiteY27" fmla="*/ 600266 h 3973922"/>
                            <a:gd name="connsiteX28" fmla="*/ 1806782 w 3256156"/>
                            <a:gd name="connsiteY28" fmla="*/ 387339 h 3973922"/>
                            <a:gd name="connsiteX29" fmla="*/ 1361322 w 3256156"/>
                            <a:gd name="connsiteY29" fmla="*/ 33172 h 3973922"/>
                            <a:gd name="connsiteX30" fmla="*/ 1785028 w 3256156"/>
                            <a:gd name="connsiteY30" fmla="*/ 944156 h 3973922"/>
                            <a:gd name="connsiteX31" fmla="*/ 1462193 w 3256156"/>
                            <a:gd name="connsiteY31" fmla="*/ 1090880 h 3973922"/>
                            <a:gd name="connsiteX32" fmla="*/ 1372053 w 3256156"/>
                            <a:gd name="connsiteY32" fmla="*/ 1168750 h 3973922"/>
                            <a:gd name="connsiteX33" fmla="*/ 1517053 w 3256156"/>
                            <a:gd name="connsiteY33" fmla="*/ 1409327 h 3973922"/>
                            <a:gd name="connsiteX0" fmla="*/ 1517053 w 3256156"/>
                            <a:gd name="connsiteY0" fmla="*/ 1409327 h 3973922"/>
                            <a:gd name="connsiteX1" fmla="*/ 1204332 w 3256156"/>
                            <a:gd name="connsiteY1" fmla="*/ 1576410 h 3973922"/>
                            <a:gd name="connsiteX2" fmla="*/ 970156 w 3256156"/>
                            <a:gd name="connsiteY2" fmla="*/ 1531805 h 3973922"/>
                            <a:gd name="connsiteX3" fmla="*/ 602166 w 3256156"/>
                            <a:gd name="connsiteY3" fmla="*/ 1487200 h 3973922"/>
                            <a:gd name="connsiteX4" fmla="*/ 390293 w 3256156"/>
                            <a:gd name="connsiteY4" fmla="*/ 1163815 h 3973922"/>
                            <a:gd name="connsiteX5" fmla="*/ 289932 w 3256156"/>
                            <a:gd name="connsiteY5" fmla="*/ 907337 h 3973922"/>
                            <a:gd name="connsiteX6" fmla="*/ 22303 w 3256156"/>
                            <a:gd name="connsiteY6" fmla="*/ 907337 h 3973922"/>
                            <a:gd name="connsiteX7" fmla="*/ 0 w 3256156"/>
                            <a:gd name="connsiteY7" fmla="*/ 1409141 h 3973922"/>
                            <a:gd name="connsiteX8" fmla="*/ 22303 w 3256156"/>
                            <a:gd name="connsiteY8" fmla="*/ 1576410 h 3973922"/>
                            <a:gd name="connsiteX9" fmla="*/ 100361 w 3256156"/>
                            <a:gd name="connsiteY9" fmla="*/ 1810585 h 3973922"/>
                            <a:gd name="connsiteX10" fmla="*/ 234212 w 3256156"/>
                            <a:gd name="connsiteY10" fmla="*/ 2011482 h 3973922"/>
                            <a:gd name="connsiteX11" fmla="*/ 289978 w 3256156"/>
                            <a:gd name="connsiteY11" fmla="*/ 2057955 h 3973922"/>
                            <a:gd name="connsiteX12" fmla="*/ 390354 w 3256156"/>
                            <a:gd name="connsiteY12" fmla="*/ 2156468 h 3973922"/>
                            <a:gd name="connsiteX13" fmla="*/ 457200 w 3256156"/>
                            <a:gd name="connsiteY13" fmla="*/ 2111668 h 3973922"/>
                            <a:gd name="connsiteX14" fmla="*/ 825191 w 3256156"/>
                            <a:gd name="connsiteY14" fmla="*/ 2446205 h 3973922"/>
                            <a:gd name="connsiteX15" fmla="*/ 970156 w 3256156"/>
                            <a:gd name="connsiteY15" fmla="*/ 2635776 h 3973922"/>
                            <a:gd name="connsiteX16" fmla="*/ 1026226 w 3256156"/>
                            <a:gd name="connsiteY16" fmla="*/ 2714372 h 3973922"/>
                            <a:gd name="connsiteX17" fmla="*/ 1171063 w 3256156"/>
                            <a:gd name="connsiteY17" fmla="*/ 2970612 h 3973922"/>
                            <a:gd name="connsiteX18" fmla="*/ 1371815 w 3256156"/>
                            <a:gd name="connsiteY18" fmla="*/ 3349804 h 3973922"/>
                            <a:gd name="connsiteX19" fmla="*/ 1483345 w 3256156"/>
                            <a:gd name="connsiteY19" fmla="*/ 3973922 h 3973922"/>
                            <a:gd name="connsiteX20" fmla="*/ 3256156 w 3256156"/>
                            <a:gd name="connsiteY20" fmla="*/ 3828956 h 3973922"/>
                            <a:gd name="connsiteX21" fmla="*/ 3133493 w 3256156"/>
                            <a:gd name="connsiteY21" fmla="*/ 3182185 h 3973922"/>
                            <a:gd name="connsiteX22" fmla="*/ 3066586 w 3256156"/>
                            <a:gd name="connsiteY22" fmla="*/ 2267785 h 3973922"/>
                            <a:gd name="connsiteX23" fmla="*/ 2977376 w 3256156"/>
                            <a:gd name="connsiteY23" fmla="*/ 1286478 h 3973922"/>
                            <a:gd name="connsiteX24" fmla="*/ 2988527 w 3256156"/>
                            <a:gd name="connsiteY24" fmla="*/ 1119210 h 3973922"/>
                            <a:gd name="connsiteX25" fmla="*/ 2665978 w 3256156"/>
                            <a:gd name="connsiteY25" fmla="*/ 1063471 h 3973922"/>
                            <a:gd name="connsiteX26" fmla="*/ 2521357 w 3256156"/>
                            <a:gd name="connsiteY26" fmla="*/ 713809 h 3973922"/>
                            <a:gd name="connsiteX27" fmla="*/ 2152524 w 3256156"/>
                            <a:gd name="connsiteY27" fmla="*/ 600266 h 3973922"/>
                            <a:gd name="connsiteX28" fmla="*/ 1806782 w 3256156"/>
                            <a:gd name="connsiteY28" fmla="*/ 387339 h 3973922"/>
                            <a:gd name="connsiteX29" fmla="*/ 1361322 w 3256156"/>
                            <a:gd name="connsiteY29" fmla="*/ 33172 h 3973922"/>
                            <a:gd name="connsiteX30" fmla="*/ 1785028 w 3256156"/>
                            <a:gd name="connsiteY30" fmla="*/ 944156 h 3973922"/>
                            <a:gd name="connsiteX31" fmla="*/ 1462193 w 3256156"/>
                            <a:gd name="connsiteY31" fmla="*/ 1090880 h 3973922"/>
                            <a:gd name="connsiteX32" fmla="*/ 1372053 w 3256156"/>
                            <a:gd name="connsiteY32" fmla="*/ 1168750 h 3973922"/>
                            <a:gd name="connsiteX33" fmla="*/ 1517053 w 3256156"/>
                            <a:gd name="connsiteY33" fmla="*/ 1409327 h 3973922"/>
                            <a:gd name="connsiteX0" fmla="*/ 1517053 w 3256156"/>
                            <a:gd name="connsiteY0" fmla="*/ 1409327 h 3973922"/>
                            <a:gd name="connsiteX1" fmla="*/ 1204332 w 3256156"/>
                            <a:gd name="connsiteY1" fmla="*/ 1576410 h 3973922"/>
                            <a:gd name="connsiteX2" fmla="*/ 970156 w 3256156"/>
                            <a:gd name="connsiteY2" fmla="*/ 1531805 h 3973922"/>
                            <a:gd name="connsiteX3" fmla="*/ 602166 w 3256156"/>
                            <a:gd name="connsiteY3" fmla="*/ 1487200 h 3973922"/>
                            <a:gd name="connsiteX4" fmla="*/ 390293 w 3256156"/>
                            <a:gd name="connsiteY4" fmla="*/ 1163815 h 3973922"/>
                            <a:gd name="connsiteX5" fmla="*/ 289932 w 3256156"/>
                            <a:gd name="connsiteY5" fmla="*/ 907337 h 3973922"/>
                            <a:gd name="connsiteX6" fmla="*/ 22303 w 3256156"/>
                            <a:gd name="connsiteY6" fmla="*/ 907337 h 3973922"/>
                            <a:gd name="connsiteX7" fmla="*/ 0 w 3256156"/>
                            <a:gd name="connsiteY7" fmla="*/ 1409141 h 3973922"/>
                            <a:gd name="connsiteX8" fmla="*/ 22303 w 3256156"/>
                            <a:gd name="connsiteY8" fmla="*/ 1576410 h 3973922"/>
                            <a:gd name="connsiteX9" fmla="*/ 100361 w 3256156"/>
                            <a:gd name="connsiteY9" fmla="*/ 1810585 h 3973922"/>
                            <a:gd name="connsiteX10" fmla="*/ 234212 w 3256156"/>
                            <a:gd name="connsiteY10" fmla="*/ 2011482 h 3973922"/>
                            <a:gd name="connsiteX11" fmla="*/ 289978 w 3256156"/>
                            <a:gd name="connsiteY11" fmla="*/ 2057955 h 3973922"/>
                            <a:gd name="connsiteX12" fmla="*/ 390354 w 3256156"/>
                            <a:gd name="connsiteY12" fmla="*/ 2156468 h 3973922"/>
                            <a:gd name="connsiteX13" fmla="*/ 457200 w 3256156"/>
                            <a:gd name="connsiteY13" fmla="*/ 2111668 h 3973922"/>
                            <a:gd name="connsiteX14" fmla="*/ 825191 w 3256156"/>
                            <a:gd name="connsiteY14" fmla="*/ 2446205 h 3973922"/>
                            <a:gd name="connsiteX15" fmla="*/ 970156 w 3256156"/>
                            <a:gd name="connsiteY15" fmla="*/ 2635776 h 3973922"/>
                            <a:gd name="connsiteX16" fmla="*/ 1026226 w 3256156"/>
                            <a:gd name="connsiteY16" fmla="*/ 2714372 h 3973922"/>
                            <a:gd name="connsiteX17" fmla="*/ 1171063 w 3256156"/>
                            <a:gd name="connsiteY17" fmla="*/ 2970612 h 3973922"/>
                            <a:gd name="connsiteX18" fmla="*/ 1371815 w 3256156"/>
                            <a:gd name="connsiteY18" fmla="*/ 3349804 h 3973922"/>
                            <a:gd name="connsiteX19" fmla="*/ 1483345 w 3256156"/>
                            <a:gd name="connsiteY19" fmla="*/ 3973922 h 3973922"/>
                            <a:gd name="connsiteX20" fmla="*/ 3256156 w 3256156"/>
                            <a:gd name="connsiteY20" fmla="*/ 3828956 h 3973922"/>
                            <a:gd name="connsiteX21" fmla="*/ 3133493 w 3256156"/>
                            <a:gd name="connsiteY21" fmla="*/ 3182185 h 3973922"/>
                            <a:gd name="connsiteX22" fmla="*/ 3066586 w 3256156"/>
                            <a:gd name="connsiteY22" fmla="*/ 2267785 h 3973922"/>
                            <a:gd name="connsiteX23" fmla="*/ 2977376 w 3256156"/>
                            <a:gd name="connsiteY23" fmla="*/ 1286478 h 3973922"/>
                            <a:gd name="connsiteX24" fmla="*/ 2988527 w 3256156"/>
                            <a:gd name="connsiteY24" fmla="*/ 1119210 h 3973922"/>
                            <a:gd name="connsiteX25" fmla="*/ 2665978 w 3256156"/>
                            <a:gd name="connsiteY25" fmla="*/ 1063471 h 3973922"/>
                            <a:gd name="connsiteX26" fmla="*/ 2521357 w 3256156"/>
                            <a:gd name="connsiteY26" fmla="*/ 713809 h 3973922"/>
                            <a:gd name="connsiteX27" fmla="*/ 2152524 w 3256156"/>
                            <a:gd name="connsiteY27" fmla="*/ 600266 h 3973922"/>
                            <a:gd name="connsiteX28" fmla="*/ 1806782 w 3256156"/>
                            <a:gd name="connsiteY28" fmla="*/ 387339 h 3973922"/>
                            <a:gd name="connsiteX29" fmla="*/ 1361322 w 3256156"/>
                            <a:gd name="connsiteY29" fmla="*/ 33172 h 3973922"/>
                            <a:gd name="connsiteX30" fmla="*/ 1785028 w 3256156"/>
                            <a:gd name="connsiteY30" fmla="*/ 944156 h 3973922"/>
                            <a:gd name="connsiteX31" fmla="*/ 1462193 w 3256156"/>
                            <a:gd name="connsiteY31" fmla="*/ 1090880 h 3973922"/>
                            <a:gd name="connsiteX32" fmla="*/ 1372053 w 3256156"/>
                            <a:gd name="connsiteY32" fmla="*/ 1168750 h 3973922"/>
                            <a:gd name="connsiteX33" fmla="*/ 1517053 w 3256156"/>
                            <a:gd name="connsiteY33" fmla="*/ 1409327 h 3973922"/>
                            <a:gd name="connsiteX0" fmla="*/ 1517053 w 3256156"/>
                            <a:gd name="connsiteY0" fmla="*/ 1409327 h 3973922"/>
                            <a:gd name="connsiteX1" fmla="*/ 1204332 w 3256156"/>
                            <a:gd name="connsiteY1" fmla="*/ 1576410 h 3973922"/>
                            <a:gd name="connsiteX2" fmla="*/ 970156 w 3256156"/>
                            <a:gd name="connsiteY2" fmla="*/ 1531805 h 3973922"/>
                            <a:gd name="connsiteX3" fmla="*/ 602166 w 3256156"/>
                            <a:gd name="connsiteY3" fmla="*/ 1487200 h 3973922"/>
                            <a:gd name="connsiteX4" fmla="*/ 390293 w 3256156"/>
                            <a:gd name="connsiteY4" fmla="*/ 1163815 h 3973922"/>
                            <a:gd name="connsiteX5" fmla="*/ 289932 w 3256156"/>
                            <a:gd name="connsiteY5" fmla="*/ 907337 h 3973922"/>
                            <a:gd name="connsiteX6" fmla="*/ 22303 w 3256156"/>
                            <a:gd name="connsiteY6" fmla="*/ 907337 h 3973922"/>
                            <a:gd name="connsiteX7" fmla="*/ 0 w 3256156"/>
                            <a:gd name="connsiteY7" fmla="*/ 1409141 h 3973922"/>
                            <a:gd name="connsiteX8" fmla="*/ 22303 w 3256156"/>
                            <a:gd name="connsiteY8" fmla="*/ 1576410 h 3973922"/>
                            <a:gd name="connsiteX9" fmla="*/ 100361 w 3256156"/>
                            <a:gd name="connsiteY9" fmla="*/ 1810585 h 3973922"/>
                            <a:gd name="connsiteX10" fmla="*/ 234212 w 3256156"/>
                            <a:gd name="connsiteY10" fmla="*/ 2011482 h 3973922"/>
                            <a:gd name="connsiteX11" fmla="*/ 289978 w 3256156"/>
                            <a:gd name="connsiteY11" fmla="*/ 2057955 h 3973922"/>
                            <a:gd name="connsiteX12" fmla="*/ 390354 w 3256156"/>
                            <a:gd name="connsiteY12" fmla="*/ 2156468 h 3973922"/>
                            <a:gd name="connsiteX13" fmla="*/ 457200 w 3256156"/>
                            <a:gd name="connsiteY13" fmla="*/ 2111668 h 3973922"/>
                            <a:gd name="connsiteX14" fmla="*/ 825191 w 3256156"/>
                            <a:gd name="connsiteY14" fmla="*/ 2446205 h 3973922"/>
                            <a:gd name="connsiteX15" fmla="*/ 970156 w 3256156"/>
                            <a:gd name="connsiteY15" fmla="*/ 2635776 h 3973922"/>
                            <a:gd name="connsiteX16" fmla="*/ 1026226 w 3256156"/>
                            <a:gd name="connsiteY16" fmla="*/ 2714372 h 3973922"/>
                            <a:gd name="connsiteX17" fmla="*/ 1171063 w 3256156"/>
                            <a:gd name="connsiteY17" fmla="*/ 2970612 h 3973922"/>
                            <a:gd name="connsiteX18" fmla="*/ 1371815 w 3256156"/>
                            <a:gd name="connsiteY18" fmla="*/ 3349804 h 3973922"/>
                            <a:gd name="connsiteX19" fmla="*/ 1483345 w 3256156"/>
                            <a:gd name="connsiteY19" fmla="*/ 3973922 h 3973922"/>
                            <a:gd name="connsiteX20" fmla="*/ 3256156 w 3256156"/>
                            <a:gd name="connsiteY20" fmla="*/ 3828956 h 3973922"/>
                            <a:gd name="connsiteX21" fmla="*/ 3133493 w 3256156"/>
                            <a:gd name="connsiteY21" fmla="*/ 3182185 h 3973922"/>
                            <a:gd name="connsiteX22" fmla="*/ 3066586 w 3256156"/>
                            <a:gd name="connsiteY22" fmla="*/ 2267785 h 3973922"/>
                            <a:gd name="connsiteX23" fmla="*/ 2977376 w 3256156"/>
                            <a:gd name="connsiteY23" fmla="*/ 1286478 h 3973922"/>
                            <a:gd name="connsiteX24" fmla="*/ 2988527 w 3256156"/>
                            <a:gd name="connsiteY24" fmla="*/ 1119210 h 3973922"/>
                            <a:gd name="connsiteX25" fmla="*/ 2665978 w 3256156"/>
                            <a:gd name="connsiteY25" fmla="*/ 1063471 h 3973922"/>
                            <a:gd name="connsiteX26" fmla="*/ 2521357 w 3256156"/>
                            <a:gd name="connsiteY26" fmla="*/ 713809 h 3973922"/>
                            <a:gd name="connsiteX27" fmla="*/ 2152524 w 3256156"/>
                            <a:gd name="connsiteY27" fmla="*/ 600266 h 3973922"/>
                            <a:gd name="connsiteX28" fmla="*/ 1806782 w 3256156"/>
                            <a:gd name="connsiteY28" fmla="*/ 387339 h 3973922"/>
                            <a:gd name="connsiteX29" fmla="*/ 1361322 w 3256156"/>
                            <a:gd name="connsiteY29" fmla="*/ 33172 h 3973922"/>
                            <a:gd name="connsiteX30" fmla="*/ 959988 w 3256156"/>
                            <a:gd name="connsiteY30" fmla="*/ 38463 h 3973922"/>
                            <a:gd name="connsiteX31" fmla="*/ 1462193 w 3256156"/>
                            <a:gd name="connsiteY31" fmla="*/ 1090880 h 3973922"/>
                            <a:gd name="connsiteX32" fmla="*/ 1372053 w 3256156"/>
                            <a:gd name="connsiteY32" fmla="*/ 1168750 h 3973922"/>
                            <a:gd name="connsiteX33" fmla="*/ 1517053 w 3256156"/>
                            <a:gd name="connsiteY33" fmla="*/ 1409327 h 3973922"/>
                            <a:gd name="connsiteX0" fmla="*/ 1517053 w 3256156"/>
                            <a:gd name="connsiteY0" fmla="*/ 1409327 h 3973922"/>
                            <a:gd name="connsiteX1" fmla="*/ 1204332 w 3256156"/>
                            <a:gd name="connsiteY1" fmla="*/ 1576410 h 3973922"/>
                            <a:gd name="connsiteX2" fmla="*/ 970156 w 3256156"/>
                            <a:gd name="connsiteY2" fmla="*/ 1531805 h 3973922"/>
                            <a:gd name="connsiteX3" fmla="*/ 602166 w 3256156"/>
                            <a:gd name="connsiteY3" fmla="*/ 1487200 h 3973922"/>
                            <a:gd name="connsiteX4" fmla="*/ 390293 w 3256156"/>
                            <a:gd name="connsiteY4" fmla="*/ 1163815 h 3973922"/>
                            <a:gd name="connsiteX5" fmla="*/ 289932 w 3256156"/>
                            <a:gd name="connsiteY5" fmla="*/ 907337 h 3973922"/>
                            <a:gd name="connsiteX6" fmla="*/ 22303 w 3256156"/>
                            <a:gd name="connsiteY6" fmla="*/ 907337 h 3973922"/>
                            <a:gd name="connsiteX7" fmla="*/ 0 w 3256156"/>
                            <a:gd name="connsiteY7" fmla="*/ 1409141 h 3973922"/>
                            <a:gd name="connsiteX8" fmla="*/ 22303 w 3256156"/>
                            <a:gd name="connsiteY8" fmla="*/ 1576410 h 3973922"/>
                            <a:gd name="connsiteX9" fmla="*/ 100361 w 3256156"/>
                            <a:gd name="connsiteY9" fmla="*/ 1810585 h 3973922"/>
                            <a:gd name="connsiteX10" fmla="*/ 234212 w 3256156"/>
                            <a:gd name="connsiteY10" fmla="*/ 2011482 h 3973922"/>
                            <a:gd name="connsiteX11" fmla="*/ 289978 w 3256156"/>
                            <a:gd name="connsiteY11" fmla="*/ 2057955 h 3973922"/>
                            <a:gd name="connsiteX12" fmla="*/ 390354 w 3256156"/>
                            <a:gd name="connsiteY12" fmla="*/ 2156468 h 3973922"/>
                            <a:gd name="connsiteX13" fmla="*/ 457200 w 3256156"/>
                            <a:gd name="connsiteY13" fmla="*/ 2111668 h 3973922"/>
                            <a:gd name="connsiteX14" fmla="*/ 825191 w 3256156"/>
                            <a:gd name="connsiteY14" fmla="*/ 2446205 h 3973922"/>
                            <a:gd name="connsiteX15" fmla="*/ 970156 w 3256156"/>
                            <a:gd name="connsiteY15" fmla="*/ 2635776 h 3973922"/>
                            <a:gd name="connsiteX16" fmla="*/ 1026226 w 3256156"/>
                            <a:gd name="connsiteY16" fmla="*/ 2714372 h 3973922"/>
                            <a:gd name="connsiteX17" fmla="*/ 1171063 w 3256156"/>
                            <a:gd name="connsiteY17" fmla="*/ 2970612 h 3973922"/>
                            <a:gd name="connsiteX18" fmla="*/ 1371815 w 3256156"/>
                            <a:gd name="connsiteY18" fmla="*/ 3349804 h 3973922"/>
                            <a:gd name="connsiteX19" fmla="*/ 1483345 w 3256156"/>
                            <a:gd name="connsiteY19" fmla="*/ 3973922 h 3973922"/>
                            <a:gd name="connsiteX20" fmla="*/ 3256156 w 3256156"/>
                            <a:gd name="connsiteY20" fmla="*/ 3828956 h 3973922"/>
                            <a:gd name="connsiteX21" fmla="*/ 3133493 w 3256156"/>
                            <a:gd name="connsiteY21" fmla="*/ 3182185 h 3973922"/>
                            <a:gd name="connsiteX22" fmla="*/ 3066586 w 3256156"/>
                            <a:gd name="connsiteY22" fmla="*/ 2267785 h 3973922"/>
                            <a:gd name="connsiteX23" fmla="*/ 2977376 w 3256156"/>
                            <a:gd name="connsiteY23" fmla="*/ 1286478 h 3973922"/>
                            <a:gd name="connsiteX24" fmla="*/ 2988527 w 3256156"/>
                            <a:gd name="connsiteY24" fmla="*/ 1119210 h 3973922"/>
                            <a:gd name="connsiteX25" fmla="*/ 2665978 w 3256156"/>
                            <a:gd name="connsiteY25" fmla="*/ 1063471 h 3973922"/>
                            <a:gd name="connsiteX26" fmla="*/ 2521357 w 3256156"/>
                            <a:gd name="connsiteY26" fmla="*/ 713809 h 3973922"/>
                            <a:gd name="connsiteX27" fmla="*/ 2152524 w 3256156"/>
                            <a:gd name="connsiteY27" fmla="*/ 600266 h 3973922"/>
                            <a:gd name="connsiteX28" fmla="*/ 1806782 w 3256156"/>
                            <a:gd name="connsiteY28" fmla="*/ 387339 h 3973922"/>
                            <a:gd name="connsiteX29" fmla="*/ 1361322 w 3256156"/>
                            <a:gd name="connsiteY29" fmla="*/ 33172 h 3973922"/>
                            <a:gd name="connsiteX30" fmla="*/ 959988 w 3256156"/>
                            <a:gd name="connsiteY30" fmla="*/ 38463 h 3973922"/>
                            <a:gd name="connsiteX31" fmla="*/ 938233 w 3256156"/>
                            <a:gd name="connsiteY31" fmla="*/ 232278 h 3973922"/>
                            <a:gd name="connsiteX32" fmla="*/ 1372053 w 3256156"/>
                            <a:gd name="connsiteY32" fmla="*/ 1168750 h 3973922"/>
                            <a:gd name="connsiteX33" fmla="*/ 1517053 w 3256156"/>
                            <a:gd name="connsiteY33" fmla="*/ 1409327 h 3973922"/>
                            <a:gd name="connsiteX0" fmla="*/ 1517053 w 3256156"/>
                            <a:gd name="connsiteY0" fmla="*/ 1409327 h 3973922"/>
                            <a:gd name="connsiteX1" fmla="*/ 1204332 w 3256156"/>
                            <a:gd name="connsiteY1" fmla="*/ 1576410 h 3973922"/>
                            <a:gd name="connsiteX2" fmla="*/ 970156 w 3256156"/>
                            <a:gd name="connsiteY2" fmla="*/ 1531805 h 3973922"/>
                            <a:gd name="connsiteX3" fmla="*/ 602166 w 3256156"/>
                            <a:gd name="connsiteY3" fmla="*/ 1487200 h 3973922"/>
                            <a:gd name="connsiteX4" fmla="*/ 390293 w 3256156"/>
                            <a:gd name="connsiteY4" fmla="*/ 1163815 h 3973922"/>
                            <a:gd name="connsiteX5" fmla="*/ 289932 w 3256156"/>
                            <a:gd name="connsiteY5" fmla="*/ 907337 h 3973922"/>
                            <a:gd name="connsiteX6" fmla="*/ 22303 w 3256156"/>
                            <a:gd name="connsiteY6" fmla="*/ 907337 h 3973922"/>
                            <a:gd name="connsiteX7" fmla="*/ 0 w 3256156"/>
                            <a:gd name="connsiteY7" fmla="*/ 1409141 h 3973922"/>
                            <a:gd name="connsiteX8" fmla="*/ 22303 w 3256156"/>
                            <a:gd name="connsiteY8" fmla="*/ 1576410 h 3973922"/>
                            <a:gd name="connsiteX9" fmla="*/ 100361 w 3256156"/>
                            <a:gd name="connsiteY9" fmla="*/ 1810585 h 3973922"/>
                            <a:gd name="connsiteX10" fmla="*/ 234212 w 3256156"/>
                            <a:gd name="connsiteY10" fmla="*/ 2011482 h 3973922"/>
                            <a:gd name="connsiteX11" fmla="*/ 289978 w 3256156"/>
                            <a:gd name="connsiteY11" fmla="*/ 2057955 h 3973922"/>
                            <a:gd name="connsiteX12" fmla="*/ 390354 w 3256156"/>
                            <a:gd name="connsiteY12" fmla="*/ 2156468 h 3973922"/>
                            <a:gd name="connsiteX13" fmla="*/ 457200 w 3256156"/>
                            <a:gd name="connsiteY13" fmla="*/ 2111668 h 3973922"/>
                            <a:gd name="connsiteX14" fmla="*/ 825191 w 3256156"/>
                            <a:gd name="connsiteY14" fmla="*/ 2446205 h 3973922"/>
                            <a:gd name="connsiteX15" fmla="*/ 970156 w 3256156"/>
                            <a:gd name="connsiteY15" fmla="*/ 2635776 h 3973922"/>
                            <a:gd name="connsiteX16" fmla="*/ 1026226 w 3256156"/>
                            <a:gd name="connsiteY16" fmla="*/ 2714372 h 3973922"/>
                            <a:gd name="connsiteX17" fmla="*/ 1171063 w 3256156"/>
                            <a:gd name="connsiteY17" fmla="*/ 2970612 h 3973922"/>
                            <a:gd name="connsiteX18" fmla="*/ 1371815 w 3256156"/>
                            <a:gd name="connsiteY18" fmla="*/ 3349804 h 3973922"/>
                            <a:gd name="connsiteX19" fmla="*/ 1483345 w 3256156"/>
                            <a:gd name="connsiteY19" fmla="*/ 3973922 h 3973922"/>
                            <a:gd name="connsiteX20" fmla="*/ 3256156 w 3256156"/>
                            <a:gd name="connsiteY20" fmla="*/ 3828956 h 3973922"/>
                            <a:gd name="connsiteX21" fmla="*/ 3133493 w 3256156"/>
                            <a:gd name="connsiteY21" fmla="*/ 3182185 h 3973922"/>
                            <a:gd name="connsiteX22" fmla="*/ 3066586 w 3256156"/>
                            <a:gd name="connsiteY22" fmla="*/ 2267785 h 3973922"/>
                            <a:gd name="connsiteX23" fmla="*/ 2977376 w 3256156"/>
                            <a:gd name="connsiteY23" fmla="*/ 1286478 h 3973922"/>
                            <a:gd name="connsiteX24" fmla="*/ 2988527 w 3256156"/>
                            <a:gd name="connsiteY24" fmla="*/ 1119210 h 3973922"/>
                            <a:gd name="connsiteX25" fmla="*/ 2665978 w 3256156"/>
                            <a:gd name="connsiteY25" fmla="*/ 1063471 h 3973922"/>
                            <a:gd name="connsiteX26" fmla="*/ 2521357 w 3256156"/>
                            <a:gd name="connsiteY26" fmla="*/ 713809 h 3973922"/>
                            <a:gd name="connsiteX27" fmla="*/ 2152524 w 3256156"/>
                            <a:gd name="connsiteY27" fmla="*/ 600266 h 3973922"/>
                            <a:gd name="connsiteX28" fmla="*/ 1806782 w 3256156"/>
                            <a:gd name="connsiteY28" fmla="*/ 387339 h 3973922"/>
                            <a:gd name="connsiteX29" fmla="*/ 1361322 w 3256156"/>
                            <a:gd name="connsiteY29" fmla="*/ 33172 h 3973922"/>
                            <a:gd name="connsiteX30" fmla="*/ 959988 w 3256156"/>
                            <a:gd name="connsiteY30" fmla="*/ 38463 h 3973922"/>
                            <a:gd name="connsiteX31" fmla="*/ 938233 w 3256156"/>
                            <a:gd name="connsiteY31" fmla="*/ 232278 h 3973922"/>
                            <a:gd name="connsiteX32" fmla="*/ 1126903 w 3256156"/>
                            <a:gd name="connsiteY32" fmla="*/ 301138 h 3973922"/>
                            <a:gd name="connsiteX33" fmla="*/ 1517053 w 3256156"/>
                            <a:gd name="connsiteY33" fmla="*/ 1409327 h 3973922"/>
                            <a:gd name="connsiteX0" fmla="*/ 1517053 w 3256156"/>
                            <a:gd name="connsiteY0" fmla="*/ 1409327 h 3973922"/>
                            <a:gd name="connsiteX1" fmla="*/ 1204332 w 3256156"/>
                            <a:gd name="connsiteY1" fmla="*/ 1576410 h 3973922"/>
                            <a:gd name="connsiteX2" fmla="*/ 970156 w 3256156"/>
                            <a:gd name="connsiteY2" fmla="*/ 1531805 h 3973922"/>
                            <a:gd name="connsiteX3" fmla="*/ 602166 w 3256156"/>
                            <a:gd name="connsiteY3" fmla="*/ 1487200 h 3973922"/>
                            <a:gd name="connsiteX4" fmla="*/ 390293 w 3256156"/>
                            <a:gd name="connsiteY4" fmla="*/ 1163815 h 3973922"/>
                            <a:gd name="connsiteX5" fmla="*/ 289932 w 3256156"/>
                            <a:gd name="connsiteY5" fmla="*/ 907337 h 3973922"/>
                            <a:gd name="connsiteX6" fmla="*/ 22303 w 3256156"/>
                            <a:gd name="connsiteY6" fmla="*/ 907337 h 3973922"/>
                            <a:gd name="connsiteX7" fmla="*/ 0 w 3256156"/>
                            <a:gd name="connsiteY7" fmla="*/ 1409141 h 3973922"/>
                            <a:gd name="connsiteX8" fmla="*/ 22303 w 3256156"/>
                            <a:gd name="connsiteY8" fmla="*/ 1576410 h 3973922"/>
                            <a:gd name="connsiteX9" fmla="*/ 100361 w 3256156"/>
                            <a:gd name="connsiteY9" fmla="*/ 1810585 h 3973922"/>
                            <a:gd name="connsiteX10" fmla="*/ 234212 w 3256156"/>
                            <a:gd name="connsiteY10" fmla="*/ 2011482 h 3973922"/>
                            <a:gd name="connsiteX11" fmla="*/ 289978 w 3256156"/>
                            <a:gd name="connsiteY11" fmla="*/ 2057955 h 3973922"/>
                            <a:gd name="connsiteX12" fmla="*/ 390354 w 3256156"/>
                            <a:gd name="connsiteY12" fmla="*/ 2156468 h 3973922"/>
                            <a:gd name="connsiteX13" fmla="*/ 457200 w 3256156"/>
                            <a:gd name="connsiteY13" fmla="*/ 2111668 h 3973922"/>
                            <a:gd name="connsiteX14" fmla="*/ 825191 w 3256156"/>
                            <a:gd name="connsiteY14" fmla="*/ 2446205 h 3973922"/>
                            <a:gd name="connsiteX15" fmla="*/ 970156 w 3256156"/>
                            <a:gd name="connsiteY15" fmla="*/ 2635776 h 3973922"/>
                            <a:gd name="connsiteX16" fmla="*/ 1026226 w 3256156"/>
                            <a:gd name="connsiteY16" fmla="*/ 2714372 h 3973922"/>
                            <a:gd name="connsiteX17" fmla="*/ 1171063 w 3256156"/>
                            <a:gd name="connsiteY17" fmla="*/ 2970612 h 3973922"/>
                            <a:gd name="connsiteX18" fmla="*/ 1371815 w 3256156"/>
                            <a:gd name="connsiteY18" fmla="*/ 3349804 h 3973922"/>
                            <a:gd name="connsiteX19" fmla="*/ 1483345 w 3256156"/>
                            <a:gd name="connsiteY19" fmla="*/ 3973922 h 3973922"/>
                            <a:gd name="connsiteX20" fmla="*/ 3256156 w 3256156"/>
                            <a:gd name="connsiteY20" fmla="*/ 3828956 h 3973922"/>
                            <a:gd name="connsiteX21" fmla="*/ 3133493 w 3256156"/>
                            <a:gd name="connsiteY21" fmla="*/ 3182185 h 3973922"/>
                            <a:gd name="connsiteX22" fmla="*/ 3066586 w 3256156"/>
                            <a:gd name="connsiteY22" fmla="*/ 2267785 h 3973922"/>
                            <a:gd name="connsiteX23" fmla="*/ 2977376 w 3256156"/>
                            <a:gd name="connsiteY23" fmla="*/ 1286478 h 3973922"/>
                            <a:gd name="connsiteX24" fmla="*/ 2988527 w 3256156"/>
                            <a:gd name="connsiteY24" fmla="*/ 1119210 h 3973922"/>
                            <a:gd name="connsiteX25" fmla="*/ 2665978 w 3256156"/>
                            <a:gd name="connsiteY25" fmla="*/ 1063471 h 3973922"/>
                            <a:gd name="connsiteX26" fmla="*/ 2521357 w 3256156"/>
                            <a:gd name="connsiteY26" fmla="*/ 713809 h 3973922"/>
                            <a:gd name="connsiteX27" fmla="*/ 2152524 w 3256156"/>
                            <a:gd name="connsiteY27" fmla="*/ 600266 h 3973922"/>
                            <a:gd name="connsiteX28" fmla="*/ 1806782 w 3256156"/>
                            <a:gd name="connsiteY28" fmla="*/ 387339 h 3973922"/>
                            <a:gd name="connsiteX29" fmla="*/ 1361322 w 3256156"/>
                            <a:gd name="connsiteY29" fmla="*/ 33172 h 3973922"/>
                            <a:gd name="connsiteX30" fmla="*/ 959988 w 3256156"/>
                            <a:gd name="connsiteY30" fmla="*/ 38463 h 3973922"/>
                            <a:gd name="connsiteX31" fmla="*/ 938233 w 3256156"/>
                            <a:gd name="connsiteY31" fmla="*/ 232278 h 3973922"/>
                            <a:gd name="connsiteX32" fmla="*/ 1126903 w 3256156"/>
                            <a:gd name="connsiteY32" fmla="*/ 301138 h 3973922"/>
                            <a:gd name="connsiteX33" fmla="*/ 1517053 w 3256156"/>
                            <a:gd name="connsiteY33" fmla="*/ 1409327 h 3973922"/>
                            <a:gd name="connsiteX0" fmla="*/ 1327690 w 3256156"/>
                            <a:gd name="connsiteY0" fmla="*/ 528478 h 3973922"/>
                            <a:gd name="connsiteX1" fmla="*/ 1204332 w 3256156"/>
                            <a:gd name="connsiteY1" fmla="*/ 1576410 h 3973922"/>
                            <a:gd name="connsiteX2" fmla="*/ 970156 w 3256156"/>
                            <a:gd name="connsiteY2" fmla="*/ 1531805 h 3973922"/>
                            <a:gd name="connsiteX3" fmla="*/ 602166 w 3256156"/>
                            <a:gd name="connsiteY3" fmla="*/ 1487200 h 3973922"/>
                            <a:gd name="connsiteX4" fmla="*/ 390293 w 3256156"/>
                            <a:gd name="connsiteY4" fmla="*/ 1163815 h 3973922"/>
                            <a:gd name="connsiteX5" fmla="*/ 289932 w 3256156"/>
                            <a:gd name="connsiteY5" fmla="*/ 907337 h 3973922"/>
                            <a:gd name="connsiteX6" fmla="*/ 22303 w 3256156"/>
                            <a:gd name="connsiteY6" fmla="*/ 907337 h 3973922"/>
                            <a:gd name="connsiteX7" fmla="*/ 0 w 3256156"/>
                            <a:gd name="connsiteY7" fmla="*/ 1409141 h 3973922"/>
                            <a:gd name="connsiteX8" fmla="*/ 22303 w 3256156"/>
                            <a:gd name="connsiteY8" fmla="*/ 1576410 h 3973922"/>
                            <a:gd name="connsiteX9" fmla="*/ 100361 w 3256156"/>
                            <a:gd name="connsiteY9" fmla="*/ 1810585 h 3973922"/>
                            <a:gd name="connsiteX10" fmla="*/ 234212 w 3256156"/>
                            <a:gd name="connsiteY10" fmla="*/ 2011482 h 3973922"/>
                            <a:gd name="connsiteX11" fmla="*/ 289978 w 3256156"/>
                            <a:gd name="connsiteY11" fmla="*/ 2057955 h 3973922"/>
                            <a:gd name="connsiteX12" fmla="*/ 390354 w 3256156"/>
                            <a:gd name="connsiteY12" fmla="*/ 2156468 h 3973922"/>
                            <a:gd name="connsiteX13" fmla="*/ 457200 w 3256156"/>
                            <a:gd name="connsiteY13" fmla="*/ 2111668 h 3973922"/>
                            <a:gd name="connsiteX14" fmla="*/ 825191 w 3256156"/>
                            <a:gd name="connsiteY14" fmla="*/ 2446205 h 3973922"/>
                            <a:gd name="connsiteX15" fmla="*/ 970156 w 3256156"/>
                            <a:gd name="connsiteY15" fmla="*/ 2635776 h 3973922"/>
                            <a:gd name="connsiteX16" fmla="*/ 1026226 w 3256156"/>
                            <a:gd name="connsiteY16" fmla="*/ 2714372 h 3973922"/>
                            <a:gd name="connsiteX17" fmla="*/ 1171063 w 3256156"/>
                            <a:gd name="connsiteY17" fmla="*/ 2970612 h 3973922"/>
                            <a:gd name="connsiteX18" fmla="*/ 1371815 w 3256156"/>
                            <a:gd name="connsiteY18" fmla="*/ 3349804 h 3973922"/>
                            <a:gd name="connsiteX19" fmla="*/ 1483345 w 3256156"/>
                            <a:gd name="connsiteY19" fmla="*/ 3973922 h 3973922"/>
                            <a:gd name="connsiteX20" fmla="*/ 3256156 w 3256156"/>
                            <a:gd name="connsiteY20" fmla="*/ 3828956 h 3973922"/>
                            <a:gd name="connsiteX21" fmla="*/ 3133493 w 3256156"/>
                            <a:gd name="connsiteY21" fmla="*/ 3182185 h 3973922"/>
                            <a:gd name="connsiteX22" fmla="*/ 3066586 w 3256156"/>
                            <a:gd name="connsiteY22" fmla="*/ 2267785 h 3973922"/>
                            <a:gd name="connsiteX23" fmla="*/ 2977376 w 3256156"/>
                            <a:gd name="connsiteY23" fmla="*/ 1286478 h 3973922"/>
                            <a:gd name="connsiteX24" fmla="*/ 2988527 w 3256156"/>
                            <a:gd name="connsiteY24" fmla="*/ 1119210 h 3973922"/>
                            <a:gd name="connsiteX25" fmla="*/ 2665978 w 3256156"/>
                            <a:gd name="connsiteY25" fmla="*/ 1063471 h 3973922"/>
                            <a:gd name="connsiteX26" fmla="*/ 2521357 w 3256156"/>
                            <a:gd name="connsiteY26" fmla="*/ 713809 h 3973922"/>
                            <a:gd name="connsiteX27" fmla="*/ 2152524 w 3256156"/>
                            <a:gd name="connsiteY27" fmla="*/ 600266 h 3973922"/>
                            <a:gd name="connsiteX28" fmla="*/ 1806782 w 3256156"/>
                            <a:gd name="connsiteY28" fmla="*/ 387339 h 3973922"/>
                            <a:gd name="connsiteX29" fmla="*/ 1361322 w 3256156"/>
                            <a:gd name="connsiteY29" fmla="*/ 33172 h 3973922"/>
                            <a:gd name="connsiteX30" fmla="*/ 959988 w 3256156"/>
                            <a:gd name="connsiteY30" fmla="*/ 38463 h 3973922"/>
                            <a:gd name="connsiteX31" fmla="*/ 938233 w 3256156"/>
                            <a:gd name="connsiteY31" fmla="*/ 232278 h 3973922"/>
                            <a:gd name="connsiteX32" fmla="*/ 1126903 w 3256156"/>
                            <a:gd name="connsiteY32" fmla="*/ 301138 h 3973922"/>
                            <a:gd name="connsiteX33" fmla="*/ 1327690 w 3256156"/>
                            <a:gd name="connsiteY33" fmla="*/ 528478 h 3973922"/>
                            <a:gd name="connsiteX0" fmla="*/ 1327690 w 3256156"/>
                            <a:gd name="connsiteY0" fmla="*/ 528478 h 3973922"/>
                            <a:gd name="connsiteX1" fmla="*/ 1204332 w 3256156"/>
                            <a:gd name="connsiteY1" fmla="*/ 1576410 h 3973922"/>
                            <a:gd name="connsiteX2" fmla="*/ 970156 w 3256156"/>
                            <a:gd name="connsiteY2" fmla="*/ 1531805 h 3973922"/>
                            <a:gd name="connsiteX3" fmla="*/ 602166 w 3256156"/>
                            <a:gd name="connsiteY3" fmla="*/ 1487200 h 3973922"/>
                            <a:gd name="connsiteX4" fmla="*/ 390293 w 3256156"/>
                            <a:gd name="connsiteY4" fmla="*/ 1163815 h 3973922"/>
                            <a:gd name="connsiteX5" fmla="*/ 289932 w 3256156"/>
                            <a:gd name="connsiteY5" fmla="*/ 907337 h 3973922"/>
                            <a:gd name="connsiteX6" fmla="*/ 22303 w 3256156"/>
                            <a:gd name="connsiteY6" fmla="*/ 907337 h 3973922"/>
                            <a:gd name="connsiteX7" fmla="*/ 0 w 3256156"/>
                            <a:gd name="connsiteY7" fmla="*/ 1409141 h 3973922"/>
                            <a:gd name="connsiteX8" fmla="*/ 22303 w 3256156"/>
                            <a:gd name="connsiteY8" fmla="*/ 1576410 h 3973922"/>
                            <a:gd name="connsiteX9" fmla="*/ 100361 w 3256156"/>
                            <a:gd name="connsiteY9" fmla="*/ 1810585 h 3973922"/>
                            <a:gd name="connsiteX10" fmla="*/ 234212 w 3256156"/>
                            <a:gd name="connsiteY10" fmla="*/ 2011482 h 3973922"/>
                            <a:gd name="connsiteX11" fmla="*/ 289978 w 3256156"/>
                            <a:gd name="connsiteY11" fmla="*/ 2057955 h 3973922"/>
                            <a:gd name="connsiteX12" fmla="*/ 390354 w 3256156"/>
                            <a:gd name="connsiteY12" fmla="*/ 2156468 h 3973922"/>
                            <a:gd name="connsiteX13" fmla="*/ 457200 w 3256156"/>
                            <a:gd name="connsiteY13" fmla="*/ 2111668 h 3973922"/>
                            <a:gd name="connsiteX14" fmla="*/ 825191 w 3256156"/>
                            <a:gd name="connsiteY14" fmla="*/ 2446205 h 3973922"/>
                            <a:gd name="connsiteX15" fmla="*/ 970156 w 3256156"/>
                            <a:gd name="connsiteY15" fmla="*/ 2635776 h 3973922"/>
                            <a:gd name="connsiteX16" fmla="*/ 1026226 w 3256156"/>
                            <a:gd name="connsiteY16" fmla="*/ 2714372 h 3973922"/>
                            <a:gd name="connsiteX17" fmla="*/ 1171063 w 3256156"/>
                            <a:gd name="connsiteY17" fmla="*/ 2970612 h 3973922"/>
                            <a:gd name="connsiteX18" fmla="*/ 1371815 w 3256156"/>
                            <a:gd name="connsiteY18" fmla="*/ 3349804 h 3973922"/>
                            <a:gd name="connsiteX19" fmla="*/ 1483345 w 3256156"/>
                            <a:gd name="connsiteY19" fmla="*/ 3973922 h 3973922"/>
                            <a:gd name="connsiteX20" fmla="*/ 3256156 w 3256156"/>
                            <a:gd name="connsiteY20" fmla="*/ 3828956 h 3973922"/>
                            <a:gd name="connsiteX21" fmla="*/ 3133493 w 3256156"/>
                            <a:gd name="connsiteY21" fmla="*/ 3182185 h 3973922"/>
                            <a:gd name="connsiteX22" fmla="*/ 3066586 w 3256156"/>
                            <a:gd name="connsiteY22" fmla="*/ 2267785 h 3973922"/>
                            <a:gd name="connsiteX23" fmla="*/ 2977376 w 3256156"/>
                            <a:gd name="connsiteY23" fmla="*/ 1286478 h 3973922"/>
                            <a:gd name="connsiteX24" fmla="*/ 2988527 w 3256156"/>
                            <a:gd name="connsiteY24" fmla="*/ 1119210 h 3973922"/>
                            <a:gd name="connsiteX25" fmla="*/ 2665978 w 3256156"/>
                            <a:gd name="connsiteY25" fmla="*/ 1063471 h 3973922"/>
                            <a:gd name="connsiteX26" fmla="*/ 2521357 w 3256156"/>
                            <a:gd name="connsiteY26" fmla="*/ 713809 h 3973922"/>
                            <a:gd name="connsiteX27" fmla="*/ 2152524 w 3256156"/>
                            <a:gd name="connsiteY27" fmla="*/ 600266 h 3973922"/>
                            <a:gd name="connsiteX28" fmla="*/ 1806782 w 3256156"/>
                            <a:gd name="connsiteY28" fmla="*/ 387339 h 3973922"/>
                            <a:gd name="connsiteX29" fmla="*/ 1361322 w 3256156"/>
                            <a:gd name="connsiteY29" fmla="*/ 33172 h 3973922"/>
                            <a:gd name="connsiteX30" fmla="*/ 959988 w 3256156"/>
                            <a:gd name="connsiteY30" fmla="*/ 38463 h 3973922"/>
                            <a:gd name="connsiteX31" fmla="*/ 938233 w 3256156"/>
                            <a:gd name="connsiteY31" fmla="*/ 232278 h 3973922"/>
                            <a:gd name="connsiteX32" fmla="*/ 1126903 w 3256156"/>
                            <a:gd name="connsiteY32" fmla="*/ 301138 h 3973922"/>
                            <a:gd name="connsiteX33" fmla="*/ 1327690 w 3256156"/>
                            <a:gd name="connsiteY33" fmla="*/ 528478 h 3973922"/>
                            <a:gd name="connsiteX0" fmla="*/ 1327690 w 3256156"/>
                            <a:gd name="connsiteY0" fmla="*/ 528478 h 3973922"/>
                            <a:gd name="connsiteX1" fmla="*/ 1204332 w 3256156"/>
                            <a:gd name="connsiteY1" fmla="*/ 1576410 h 3973922"/>
                            <a:gd name="connsiteX2" fmla="*/ 970156 w 3256156"/>
                            <a:gd name="connsiteY2" fmla="*/ 1531805 h 3973922"/>
                            <a:gd name="connsiteX3" fmla="*/ 602166 w 3256156"/>
                            <a:gd name="connsiteY3" fmla="*/ 1487200 h 3973922"/>
                            <a:gd name="connsiteX4" fmla="*/ 390293 w 3256156"/>
                            <a:gd name="connsiteY4" fmla="*/ 1163815 h 3973922"/>
                            <a:gd name="connsiteX5" fmla="*/ 289932 w 3256156"/>
                            <a:gd name="connsiteY5" fmla="*/ 907337 h 3973922"/>
                            <a:gd name="connsiteX6" fmla="*/ 22303 w 3256156"/>
                            <a:gd name="connsiteY6" fmla="*/ 907337 h 3973922"/>
                            <a:gd name="connsiteX7" fmla="*/ 0 w 3256156"/>
                            <a:gd name="connsiteY7" fmla="*/ 1409141 h 3973922"/>
                            <a:gd name="connsiteX8" fmla="*/ 22303 w 3256156"/>
                            <a:gd name="connsiteY8" fmla="*/ 1576410 h 3973922"/>
                            <a:gd name="connsiteX9" fmla="*/ 100361 w 3256156"/>
                            <a:gd name="connsiteY9" fmla="*/ 1810585 h 3973922"/>
                            <a:gd name="connsiteX10" fmla="*/ 234212 w 3256156"/>
                            <a:gd name="connsiteY10" fmla="*/ 2011482 h 3973922"/>
                            <a:gd name="connsiteX11" fmla="*/ 289978 w 3256156"/>
                            <a:gd name="connsiteY11" fmla="*/ 2057955 h 3973922"/>
                            <a:gd name="connsiteX12" fmla="*/ 390354 w 3256156"/>
                            <a:gd name="connsiteY12" fmla="*/ 2156468 h 3973922"/>
                            <a:gd name="connsiteX13" fmla="*/ 457200 w 3256156"/>
                            <a:gd name="connsiteY13" fmla="*/ 2111668 h 3973922"/>
                            <a:gd name="connsiteX14" fmla="*/ 825191 w 3256156"/>
                            <a:gd name="connsiteY14" fmla="*/ 2446205 h 3973922"/>
                            <a:gd name="connsiteX15" fmla="*/ 970156 w 3256156"/>
                            <a:gd name="connsiteY15" fmla="*/ 2635776 h 3973922"/>
                            <a:gd name="connsiteX16" fmla="*/ 1026226 w 3256156"/>
                            <a:gd name="connsiteY16" fmla="*/ 2714372 h 3973922"/>
                            <a:gd name="connsiteX17" fmla="*/ 1171063 w 3256156"/>
                            <a:gd name="connsiteY17" fmla="*/ 2970612 h 3973922"/>
                            <a:gd name="connsiteX18" fmla="*/ 1371815 w 3256156"/>
                            <a:gd name="connsiteY18" fmla="*/ 3349804 h 3973922"/>
                            <a:gd name="connsiteX19" fmla="*/ 1483345 w 3256156"/>
                            <a:gd name="connsiteY19" fmla="*/ 3973922 h 3973922"/>
                            <a:gd name="connsiteX20" fmla="*/ 3256156 w 3256156"/>
                            <a:gd name="connsiteY20" fmla="*/ 3828956 h 3973922"/>
                            <a:gd name="connsiteX21" fmla="*/ 3133493 w 3256156"/>
                            <a:gd name="connsiteY21" fmla="*/ 3182185 h 3973922"/>
                            <a:gd name="connsiteX22" fmla="*/ 3066586 w 3256156"/>
                            <a:gd name="connsiteY22" fmla="*/ 2267785 h 3973922"/>
                            <a:gd name="connsiteX23" fmla="*/ 2977376 w 3256156"/>
                            <a:gd name="connsiteY23" fmla="*/ 1286478 h 3973922"/>
                            <a:gd name="connsiteX24" fmla="*/ 2988527 w 3256156"/>
                            <a:gd name="connsiteY24" fmla="*/ 1119210 h 3973922"/>
                            <a:gd name="connsiteX25" fmla="*/ 2665978 w 3256156"/>
                            <a:gd name="connsiteY25" fmla="*/ 1063471 h 3973922"/>
                            <a:gd name="connsiteX26" fmla="*/ 2521357 w 3256156"/>
                            <a:gd name="connsiteY26" fmla="*/ 713809 h 3973922"/>
                            <a:gd name="connsiteX27" fmla="*/ 2152524 w 3256156"/>
                            <a:gd name="connsiteY27" fmla="*/ 600266 h 3973922"/>
                            <a:gd name="connsiteX28" fmla="*/ 1806782 w 3256156"/>
                            <a:gd name="connsiteY28" fmla="*/ 387339 h 3973922"/>
                            <a:gd name="connsiteX29" fmla="*/ 1361322 w 3256156"/>
                            <a:gd name="connsiteY29" fmla="*/ 33172 h 3973922"/>
                            <a:gd name="connsiteX30" fmla="*/ 959988 w 3256156"/>
                            <a:gd name="connsiteY30" fmla="*/ 38463 h 3973922"/>
                            <a:gd name="connsiteX31" fmla="*/ 938233 w 3256156"/>
                            <a:gd name="connsiteY31" fmla="*/ 232278 h 3973922"/>
                            <a:gd name="connsiteX32" fmla="*/ 1126903 w 3256156"/>
                            <a:gd name="connsiteY32" fmla="*/ 301138 h 3973922"/>
                            <a:gd name="connsiteX33" fmla="*/ 1327690 w 3256156"/>
                            <a:gd name="connsiteY33" fmla="*/ 528478 h 3973922"/>
                            <a:gd name="connsiteX0" fmla="*/ 1327690 w 3256156"/>
                            <a:gd name="connsiteY0" fmla="*/ 528478 h 3973922"/>
                            <a:gd name="connsiteX1" fmla="*/ 1204332 w 3256156"/>
                            <a:gd name="connsiteY1" fmla="*/ 1576410 h 3973922"/>
                            <a:gd name="connsiteX2" fmla="*/ 970156 w 3256156"/>
                            <a:gd name="connsiteY2" fmla="*/ 1531805 h 3973922"/>
                            <a:gd name="connsiteX3" fmla="*/ 602166 w 3256156"/>
                            <a:gd name="connsiteY3" fmla="*/ 1487200 h 3973922"/>
                            <a:gd name="connsiteX4" fmla="*/ 390293 w 3256156"/>
                            <a:gd name="connsiteY4" fmla="*/ 1163815 h 3973922"/>
                            <a:gd name="connsiteX5" fmla="*/ 289932 w 3256156"/>
                            <a:gd name="connsiteY5" fmla="*/ 907337 h 3973922"/>
                            <a:gd name="connsiteX6" fmla="*/ 22303 w 3256156"/>
                            <a:gd name="connsiteY6" fmla="*/ 907337 h 3973922"/>
                            <a:gd name="connsiteX7" fmla="*/ 0 w 3256156"/>
                            <a:gd name="connsiteY7" fmla="*/ 1409141 h 3973922"/>
                            <a:gd name="connsiteX8" fmla="*/ 22303 w 3256156"/>
                            <a:gd name="connsiteY8" fmla="*/ 1576410 h 3973922"/>
                            <a:gd name="connsiteX9" fmla="*/ 100361 w 3256156"/>
                            <a:gd name="connsiteY9" fmla="*/ 1810585 h 3973922"/>
                            <a:gd name="connsiteX10" fmla="*/ 234212 w 3256156"/>
                            <a:gd name="connsiteY10" fmla="*/ 2011482 h 3973922"/>
                            <a:gd name="connsiteX11" fmla="*/ 289978 w 3256156"/>
                            <a:gd name="connsiteY11" fmla="*/ 2057955 h 3973922"/>
                            <a:gd name="connsiteX12" fmla="*/ 390354 w 3256156"/>
                            <a:gd name="connsiteY12" fmla="*/ 2156468 h 3973922"/>
                            <a:gd name="connsiteX13" fmla="*/ 457200 w 3256156"/>
                            <a:gd name="connsiteY13" fmla="*/ 2111668 h 3973922"/>
                            <a:gd name="connsiteX14" fmla="*/ 825191 w 3256156"/>
                            <a:gd name="connsiteY14" fmla="*/ 2446205 h 3973922"/>
                            <a:gd name="connsiteX15" fmla="*/ 970156 w 3256156"/>
                            <a:gd name="connsiteY15" fmla="*/ 2635776 h 3973922"/>
                            <a:gd name="connsiteX16" fmla="*/ 1026226 w 3256156"/>
                            <a:gd name="connsiteY16" fmla="*/ 2714372 h 3973922"/>
                            <a:gd name="connsiteX17" fmla="*/ 1171063 w 3256156"/>
                            <a:gd name="connsiteY17" fmla="*/ 2970612 h 3973922"/>
                            <a:gd name="connsiteX18" fmla="*/ 1371815 w 3256156"/>
                            <a:gd name="connsiteY18" fmla="*/ 3349804 h 3973922"/>
                            <a:gd name="connsiteX19" fmla="*/ 1483345 w 3256156"/>
                            <a:gd name="connsiteY19" fmla="*/ 3973922 h 3973922"/>
                            <a:gd name="connsiteX20" fmla="*/ 3256156 w 3256156"/>
                            <a:gd name="connsiteY20" fmla="*/ 3828956 h 3973922"/>
                            <a:gd name="connsiteX21" fmla="*/ 3133493 w 3256156"/>
                            <a:gd name="connsiteY21" fmla="*/ 3182185 h 3973922"/>
                            <a:gd name="connsiteX22" fmla="*/ 3066586 w 3256156"/>
                            <a:gd name="connsiteY22" fmla="*/ 2267785 h 3973922"/>
                            <a:gd name="connsiteX23" fmla="*/ 2977376 w 3256156"/>
                            <a:gd name="connsiteY23" fmla="*/ 1286478 h 3973922"/>
                            <a:gd name="connsiteX24" fmla="*/ 2988527 w 3256156"/>
                            <a:gd name="connsiteY24" fmla="*/ 1119210 h 3973922"/>
                            <a:gd name="connsiteX25" fmla="*/ 2665978 w 3256156"/>
                            <a:gd name="connsiteY25" fmla="*/ 1063471 h 3973922"/>
                            <a:gd name="connsiteX26" fmla="*/ 2521357 w 3256156"/>
                            <a:gd name="connsiteY26" fmla="*/ 713809 h 3973922"/>
                            <a:gd name="connsiteX27" fmla="*/ 2152524 w 3256156"/>
                            <a:gd name="connsiteY27" fmla="*/ 600266 h 3973922"/>
                            <a:gd name="connsiteX28" fmla="*/ 1806782 w 3256156"/>
                            <a:gd name="connsiteY28" fmla="*/ 387339 h 3973922"/>
                            <a:gd name="connsiteX29" fmla="*/ 1361322 w 3256156"/>
                            <a:gd name="connsiteY29" fmla="*/ 33172 h 3973922"/>
                            <a:gd name="connsiteX30" fmla="*/ 959988 w 3256156"/>
                            <a:gd name="connsiteY30" fmla="*/ 38463 h 3973922"/>
                            <a:gd name="connsiteX31" fmla="*/ 938233 w 3256156"/>
                            <a:gd name="connsiteY31" fmla="*/ 232278 h 3973922"/>
                            <a:gd name="connsiteX32" fmla="*/ 1126903 w 3256156"/>
                            <a:gd name="connsiteY32" fmla="*/ 301138 h 3973922"/>
                            <a:gd name="connsiteX33" fmla="*/ 1327690 w 3256156"/>
                            <a:gd name="connsiteY33" fmla="*/ 528478 h 3973922"/>
                            <a:gd name="connsiteX0" fmla="*/ 1327690 w 3256156"/>
                            <a:gd name="connsiteY0" fmla="*/ 528478 h 3973922"/>
                            <a:gd name="connsiteX1" fmla="*/ 1204332 w 3256156"/>
                            <a:gd name="connsiteY1" fmla="*/ 1576410 h 3973922"/>
                            <a:gd name="connsiteX2" fmla="*/ 970156 w 3256156"/>
                            <a:gd name="connsiteY2" fmla="*/ 1531805 h 3973922"/>
                            <a:gd name="connsiteX3" fmla="*/ 602166 w 3256156"/>
                            <a:gd name="connsiteY3" fmla="*/ 1487200 h 3973922"/>
                            <a:gd name="connsiteX4" fmla="*/ 390293 w 3256156"/>
                            <a:gd name="connsiteY4" fmla="*/ 1163815 h 3973922"/>
                            <a:gd name="connsiteX5" fmla="*/ 289932 w 3256156"/>
                            <a:gd name="connsiteY5" fmla="*/ 907337 h 3973922"/>
                            <a:gd name="connsiteX6" fmla="*/ 22303 w 3256156"/>
                            <a:gd name="connsiteY6" fmla="*/ 907337 h 3973922"/>
                            <a:gd name="connsiteX7" fmla="*/ 0 w 3256156"/>
                            <a:gd name="connsiteY7" fmla="*/ 1409141 h 3973922"/>
                            <a:gd name="connsiteX8" fmla="*/ 22303 w 3256156"/>
                            <a:gd name="connsiteY8" fmla="*/ 1576410 h 3973922"/>
                            <a:gd name="connsiteX9" fmla="*/ 100361 w 3256156"/>
                            <a:gd name="connsiteY9" fmla="*/ 1810585 h 3973922"/>
                            <a:gd name="connsiteX10" fmla="*/ 234212 w 3256156"/>
                            <a:gd name="connsiteY10" fmla="*/ 2011482 h 3973922"/>
                            <a:gd name="connsiteX11" fmla="*/ 289978 w 3256156"/>
                            <a:gd name="connsiteY11" fmla="*/ 2057955 h 3973922"/>
                            <a:gd name="connsiteX12" fmla="*/ 390354 w 3256156"/>
                            <a:gd name="connsiteY12" fmla="*/ 2156468 h 3973922"/>
                            <a:gd name="connsiteX13" fmla="*/ 457200 w 3256156"/>
                            <a:gd name="connsiteY13" fmla="*/ 2111668 h 3973922"/>
                            <a:gd name="connsiteX14" fmla="*/ 825191 w 3256156"/>
                            <a:gd name="connsiteY14" fmla="*/ 2446205 h 3973922"/>
                            <a:gd name="connsiteX15" fmla="*/ 970156 w 3256156"/>
                            <a:gd name="connsiteY15" fmla="*/ 2635776 h 3973922"/>
                            <a:gd name="connsiteX16" fmla="*/ 1026226 w 3256156"/>
                            <a:gd name="connsiteY16" fmla="*/ 2714372 h 3973922"/>
                            <a:gd name="connsiteX17" fmla="*/ 1171063 w 3256156"/>
                            <a:gd name="connsiteY17" fmla="*/ 2970612 h 3973922"/>
                            <a:gd name="connsiteX18" fmla="*/ 1371815 w 3256156"/>
                            <a:gd name="connsiteY18" fmla="*/ 3349804 h 3973922"/>
                            <a:gd name="connsiteX19" fmla="*/ 1483345 w 3256156"/>
                            <a:gd name="connsiteY19" fmla="*/ 3973922 h 3973922"/>
                            <a:gd name="connsiteX20" fmla="*/ 3256156 w 3256156"/>
                            <a:gd name="connsiteY20" fmla="*/ 3828956 h 3973922"/>
                            <a:gd name="connsiteX21" fmla="*/ 3133493 w 3256156"/>
                            <a:gd name="connsiteY21" fmla="*/ 3182185 h 3973922"/>
                            <a:gd name="connsiteX22" fmla="*/ 3066586 w 3256156"/>
                            <a:gd name="connsiteY22" fmla="*/ 2267785 h 3973922"/>
                            <a:gd name="connsiteX23" fmla="*/ 2977376 w 3256156"/>
                            <a:gd name="connsiteY23" fmla="*/ 1286478 h 3973922"/>
                            <a:gd name="connsiteX24" fmla="*/ 2988527 w 3256156"/>
                            <a:gd name="connsiteY24" fmla="*/ 1119210 h 3973922"/>
                            <a:gd name="connsiteX25" fmla="*/ 2665978 w 3256156"/>
                            <a:gd name="connsiteY25" fmla="*/ 1063471 h 3973922"/>
                            <a:gd name="connsiteX26" fmla="*/ 2521357 w 3256156"/>
                            <a:gd name="connsiteY26" fmla="*/ 713809 h 3973922"/>
                            <a:gd name="connsiteX27" fmla="*/ 2152524 w 3256156"/>
                            <a:gd name="connsiteY27" fmla="*/ 600266 h 3973922"/>
                            <a:gd name="connsiteX28" fmla="*/ 1806782 w 3256156"/>
                            <a:gd name="connsiteY28" fmla="*/ 387339 h 3973922"/>
                            <a:gd name="connsiteX29" fmla="*/ 1361322 w 3256156"/>
                            <a:gd name="connsiteY29" fmla="*/ 33172 h 3973922"/>
                            <a:gd name="connsiteX30" fmla="*/ 959988 w 3256156"/>
                            <a:gd name="connsiteY30" fmla="*/ 38463 h 3973922"/>
                            <a:gd name="connsiteX31" fmla="*/ 938233 w 3256156"/>
                            <a:gd name="connsiteY31" fmla="*/ 232278 h 3973922"/>
                            <a:gd name="connsiteX32" fmla="*/ 1126903 w 3256156"/>
                            <a:gd name="connsiteY32" fmla="*/ 301138 h 3973922"/>
                            <a:gd name="connsiteX33" fmla="*/ 1327690 w 3256156"/>
                            <a:gd name="connsiteY33" fmla="*/ 528478 h 3973922"/>
                            <a:gd name="connsiteX0" fmla="*/ 1327690 w 3256156"/>
                            <a:gd name="connsiteY0" fmla="*/ 528478 h 3973922"/>
                            <a:gd name="connsiteX1" fmla="*/ 1204332 w 3256156"/>
                            <a:gd name="connsiteY1" fmla="*/ 1576410 h 3973922"/>
                            <a:gd name="connsiteX2" fmla="*/ 970156 w 3256156"/>
                            <a:gd name="connsiteY2" fmla="*/ 1531805 h 3973922"/>
                            <a:gd name="connsiteX3" fmla="*/ 602166 w 3256156"/>
                            <a:gd name="connsiteY3" fmla="*/ 1487200 h 3973922"/>
                            <a:gd name="connsiteX4" fmla="*/ 390293 w 3256156"/>
                            <a:gd name="connsiteY4" fmla="*/ 1163815 h 3973922"/>
                            <a:gd name="connsiteX5" fmla="*/ 289932 w 3256156"/>
                            <a:gd name="connsiteY5" fmla="*/ 907337 h 3973922"/>
                            <a:gd name="connsiteX6" fmla="*/ 22303 w 3256156"/>
                            <a:gd name="connsiteY6" fmla="*/ 907337 h 3973922"/>
                            <a:gd name="connsiteX7" fmla="*/ 0 w 3256156"/>
                            <a:gd name="connsiteY7" fmla="*/ 1409141 h 3973922"/>
                            <a:gd name="connsiteX8" fmla="*/ 22303 w 3256156"/>
                            <a:gd name="connsiteY8" fmla="*/ 1576410 h 3973922"/>
                            <a:gd name="connsiteX9" fmla="*/ 100361 w 3256156"/>
                            <a:gd name="connsiteY9" fmla="*/ 1810585 h 3973922"/>
                            <a:gd name="connsiteX10" fmla="*/ 234212 w 3256156"/>
                            <a:gd name="connsiteY10" fmla="*/ 2011482 h 3973922"/>
                            <a:gd name="connsiteX11" fmla="*/ 289978 w 3256156"/>
                            <a:gd name="connsiteY11" fmla="*/ 2057955 h 3973922"/>
                            <a:gd name="connsiteX12" fmla="*/ 390354 w 3256156"/>
                            <a:gd name="connsiteY12" fmla="*/ 2156468 h 3973922"/>
                            <a:gd name="connsiteX13" fmla="*/ 457200 w 3256156"/>
                            <a:gd name="connsiteY13" fmla="*/ 2111668 h 3973922"/>
                            <a:gd name="connsiteX14" fmla="*/ 825191 w 3256156"/>
                            <a:gd name="connsiteY14" fmla="*/ 2446205 h 3973922"/>
                            <a:gd name="connsiteX15" fmla="*/ 970156 w 3256156"/>
                            <a:gd name="connsiteY15" fmla="*/ 2635776 h 3973922"/>
                            <a:gd name="connsiteX16" fmla="*/ 1026226 w 3256156"/>
                            <a:gd name="connsiteY16" fmla="*/ 2714372 h 3973922"/>
                            <a:gd name="connsiteX17" fmla="*/ 1171063 w 3256156"/>
                            <a:gd name="connsiteY17" fmla="*/ 2970612 h 3973922"/>
                            <a:gd name="connsiteX18" fmla="*/ 1371815 w 3256156"/>
                            <a:gd name="connsiteY18" fmla="*/ 3349804 h 3973922"/>
                            <a:gd name="connsiteX19" fmla="*/ 1483345 w 3256156"/>
                            <a:gd name="connsiteY19" fmla="*/ 3973922 h 3973922"/>
                            <a:gd name="connsiteX20" fmla="*/ 3256156 w 3256156"/>
                            <a:gd name="connsiteY20" fmla="*/ 3828956 h 3973922"/>
                            <a:gd name="connsiteX21" fmla="*/ 3133493 w 3256156"/>
                            <a:gd name="connsiteY21" fmla="*/ 3182185 h 3973922"/>
                            <a:gd name="connsiteX22" fmla="*/ 3066586 w 3256156"/>
                            <a:gd name="connsiteY22" fmla="*/ 2267785 h 3973922"/>
                            <a:gd name="connsiteX23" fmla="*/ 2977376 w 3256156"/>
                            <a:gd name="connsiteY23" fmla="*/ 1286478 h 3973922"/>
                            <a:gd name="connsiteX24" fmla="*/ 2988527 w 3256156"/>
                            <a:gd name="connsiteY24" fmla="*/ 1119210 h 3973922"/>
                            <a:gd name="connsiteX25" fmla="*/ 2665978 w 3256156"/>
                            <a:gd name="connsiteY25" fmla="*/ 1063471 h 3973922"/>
                            <a:gd name="connsiteX26" fmla="*/ 2521357 w 3256156"/>
                            <a:gd name="connsiteY26" fmla="*/ 713809 h 3973922"/>
                            <a:gd name="connsiteX27" fmla="*/ 2152524 w 3256156"/>
                            <a:gd name="connsiteY27" fmla="*/ 600266 h 3973922"/>
                            <a:gd name="connsiteX28" fmla="*/ 1806782 w 3256156"/>
                            <a:gd name="connsiteY28" fmla="*/ 387339 h 3973922"/>
                            <a:gd name="connsiteX29" fmla="*/ 1361322 w 3256156"/>
                            <a:gd name="connsiteY29" fmla="*/ 33172 h 3973922"/>
                            <a:gd name="connsiteX30" fmla="*/ 959988 w 3256156"/>
                            <a:gd name="connsiteY30" fmla="*/ 38463 h 3973922"/>
                            <a:gd name="connsiteX31" fmla="*/ 938233 w 3256156"/>
                            <a:gd name="connsiteY31" fmla="*/ 232278 h 3973922"/>
                            <a:gd name="connsiteX32" fmla="*/ 1126903 w 3256156"/>
                            <a:gd name="connsiteY32" fmla="*/ 301138 h 3973922"/>
                            <a:gd name="connsiteX33" fmla="*/ 1327690 w 3256156"/>
                            <a:gd name="connsiteY33" fmla="*/ 528478 h 3973922"/>
                            <a:gd name="connsiteX0" fmla="*/ 1327690 w 3256156"/>
                            <a:gd name="connsiteY0" fmla="*/ 528478 h 3973922"/>
                            <a:gd name="connsiteX1" fmla="*/ 1204332 w 3256156"/>
                            <a:gd name="connsiteY1" fmla="*/ 1576410 h 3973922"/>
                            <a:gd name="connsiteX2" fmla="*/ 970156 w 3256156"/>
                            <a:gd name="connsiteY2" fmla="*/ 1531805 h 3973922"/>
                            <a:gd name="connsiteX3" fmla="*/ 602166 w 3256156"/>
                            <a:gd name="connsiteY3" fmla="*/ 1487200 h 3973922"/>
                            <a:gd name="connsiteX4" fmla="*/ 390293 w 3256156"/>
                            <a:gd name="connsiteY4" fmla="*/ 1163815 h 3973922"/>
                            <a:gd name="connsiteX5" fmla="*/ 289932 w 3256156"/>
                            <a:gd name="connsiteY5" fmla="*/ 907337 h 3973922"/>
                            <a:gd name="connsiteX6" fmla="*/ 22303 w 3256156"/>
                            <a:gd name="connsiteY6" fmla="*/ 907337 h 3973922"/>
                            <a:gd name="connsiteX7" fmla="*/ 0 w 3256156"/>
                            <a:gd name="connsiteY7" fmla="*/ 1409141 h 3973922"/>
                            <a:gd name="connsiteX8" fmla="*/ 22303 w 3256156"/>
                            <a:gd name="connsiteY8" fmla="*/ 1576410 h 3973922"/>
                            <a:gd name="connsiteX9" fmla="*/ 100361 w 3256156"/>
                            <a:gd name="connsiteY9" fmla="*/ 1810585 h 3973922"/>
                            <a:gd name="connsiteX10" fmla="*/ 234212 w 3256156"/>
                            <a:gd name="connsiteY10" fmla="*/ 2011482 h 3973922"/>
                            <a:gd name="connsiteX11" fmla="*/ 289978 w 3256156"/>
                            <a:gd name="connsiteY11" fmla="*/ 2057955 h 3973922"/>
                            <a:gd name="connsiteX12" fmla="*/ 390354 w 3256156"/>
                            <a:gd name="connsiteY12" fmla="*/ 2156468 h 3973922"/>
                            <a:gd name="connsiteX13" fmla="*/ 457200 w 3256156"/>
                            <a:gd name="connsiteY13" fmla="*/ 2111668 h 3973922"/>
                            <a:gd name="connsiteX14" fmla="*/ 825191 w 3256156"/>
                            <a:gd name="connsiteY14" fmla="*/ 2446205 h 3973922"/>
                            <a:gd name="connsiteX15" fmla="*/ 970156 w 3256156"/>
                            <a:gd name="connsiteY15" fmla="*/ 2635776 h 3973922"/>
                            <a:gd name="connsiteX16" fmla="*/ 1026226 w 3256156"/>
                            <a:gd name="connsiteY16" fmla="*/ 2714372 h 3973922"/>
                            <a:gd name="connsiteX17" fmla="*/ 1171063 w 3256156"/>
                            <a:gd name="connsiteY17" fmla="*/ 2970612 h 3973922"/>
                            <a:gd name="connsiteX18" fmla="*/ 1371815 w 3256156"/>
                            <a:gd name="connsiteY18" fmla="*/ 3349804 h 3973922"/>
                            <a:gd name="connsiteX19" fmla="*/ 1483345 w 3256156"/>
                            <a:gd name="connsiteY19" fmla="*/ 3973922 h 3973922"/>
                            <a:gd name="connsiteX20" fmla="*/ 3256156 w 3256156"/>
                            <a:gd name="connsiteY20" fmla="*/ 3828956 h 3973922"/>
                            <a:gd name="connsiteX21" fmla="*/ 3133493 w 3256156"/>
                            <a:gd name="connsiteY21" fmla="*/ 3182185 h 3973922"/>
                            <a:gd name="connsiteX22" fmla="*/ 3066586 w 3256156"/>
                            <a:gd name="connsiteY22" fmla="*/ 2267785 h 3973922"/>
                            <a:gd name="connsiteX23" fmla="*/ 2977376 w 3256156"/>
                            <a:gd name="connsiteY23" fmla="*/ 1286478 h 3973922"/>
                            <a:gd name="connsiteX24" fmla="*/ 2988527 w 3256156"/>
                            <a:gd name="connsiteY24" fmla="*/ 1119210 h 3973922"/>
                            <a:gd name="connsiteX25" fmla="*/ 2665978 w 3256156"/>
                            <a:gd name="connsiteY25" fmla="*/ 1063471 h 3973922"/>
                            <a:gd name="connsiteX26" fmla="*/ 2521357 w 3256156"/>
                            <a:gd name="connsiteY26" fmla="*/ 713809 h 3973922"/>
                            <a:gd name="connsiteX27" fmla="*/ 2152524 w 3256156"/>
                            <a:gd name="connsiteY27" fmla="*/ 600266 h 3973922"/>
                            <a:gd name="connsiteX28" fmla="*/ 1806782 w 3256156"/>
                            <a:gd name="connsiteY28" fmla="*/ 387339 h 3973922"/>
                            <a:gd name="connsiteX29" fmla="*/ 1361322 w 3256156"/>
                            <a:gd name="connsiteY29" fmla="*/ 33172 h 3973922"/>
                            <a:gd name="connsiteX30" fmla="*/ 959988 w 3256156"/>
                            <a:gd name="connsiteY30" fmla="*/ 38463 h 3973922"/>
                            <a:gd name="connsiteX31" fmla="*/ 938233 w 3256156"/>
                            <a:gd name="connsiteY31" fmla="*/ 232278 h 3973922"/>
                            <a:gd name="connsiteX32" fmla="*/ 1126903 w 3256156"/>
                            <a:gd name="connsiteY32" fmla="*/ 301138 h 3973922"/>
                            <a:gd name="connsiteX33" fmla="*/ 1327690 w 3256156"/>
                            <a:gd name="connsiteY33" fmla="*/ 528478 h 3973922"/>
                            <a:gd name="connsiteX0" fmla="*/ 1327690 w 3256156"/>
                            <a:gd name="connsiteY0" fmla="*/ 528478 h 3973922"/>
                            <a:gd name="connsiteX1" fmla="*/ 1204332 w 3256156"/>
                            <a:gd name="connsiteY1" fmla="*/ 1576410 h 3973922"/>
                            <a:gd name="connsiteX2" fmla="*/ 970156 w 3256156"/>
                            <a:gd name="connsiteY2" fmla="*/ 1531805 h 3973922"/>
                            <a:gd name="connsiteX3" fmla="*/ 602166 w 3256156"/>
                            <a:gd name="connsiteY3" fmla="*/ 1487200 h 3973922"/>
                            <a:gd name="connsiteX4" fmla="*/ 390293 w 3256156"/>
                            <a:gd name="connsiteY4" fmla="*/ 1163815 h 3973922"/>
                            <a:gd name="connsiteX5" fmla="*/ 289932 w 3256156"/>
                            <a:gd name="connsiteY5" fmla="*/ 907337 h 3973922"/>
                            <a:gd name="connsiteX6" fmla="*/ 22303 w 3256156"/>
                            <a:gd name="connsiteY6" fmla="*/ 907337 h 3973922"/>
                            <a:gd name="connsiteX7" fmla="*/ 0 w 3256156"/>
                            <a:gd name="connsiteY7" fmla="*/ 1409141 h 3973922"/>
                            <a:gd name="connsiteX8" fmla="*/ 22303 w 3256156"/>
                            <a:gd name="connsiteY8" fmla="*/ 1576410 h 3973922"/>
                            <a:gd name="connsiteX9" fmla="*/ 100361 w 3256156"/>
                            <a:gd name="connsiteY9" fmla="*/ 1810585 h 3973922"/>
                            <a:gd name="connsiteX10" fmla="*/ 234212 w 3256156"/>
                            <a:gd name="connsiteY10" fmla="*/ 2011482 h 3973922"/>
                            <a:gd name="connsiteX11" fmla="*/ 289978 w 3256156"/>
                            <a:gd name="connsiteY11" fmla="*/ 2057955 h 3973922"/>
                            <a:gd name="connsiteX12" fmla="*/ 390354 w 3256156"/>
                            <a:gd name="connsiteY12" fmla="*/ 2156468 h 3973922"/>
                            <a:gd name="connsiteX13" fmla="*/ 457200 w 3256156"/>
                            <a:gd name="connsiteY13" fmla="*/ 2111668 h 3973922"/>
                            <a:gd name="connsiteX14" fmla="*/ 825191 w 3256156"/>
                            <a:gd name="connsiteY14" fmla="*/ 2446205 h 3973922"/>
                            <a:gd name="connsiteX15" fmla="*/ 970156 w 3256156"/>
                            <a:gd name="connsiteY15" fmla="*/ 2635776 h 3973922"/>
                            <a:gd name="connsiteX16" fmla="*/ 1026226 w 3256156"/>
                            <a:gd name="connsiteY16" fmla="*/ 2714372 h 3973922"/>
                            <a:gd name="connsiteX17" fmla="*/ 1171063 w 3256156"/>
                            <a:gd name="connsiteY17" fmla="*/ 2970612 h 3973922"/>
                            <a:gd name="connsiteX18" fmla="*/ 1371815 w 3256156"/>
                            <a:gd name="connsiteY18" fmla="*/ 3349804 h 3973922"/>
                            <a:gd name="connsiteX19" fmla="*/ 1483345 w 3256156"/>
                            <a:gd name="connsiteY19" fmla="*/ 3973922 h 3973922"/>
                            <a:gd name="connsiteX20" fmla="*/ 3256156 w 3256156"/>
                            <a:gd name="connsiteY20" fmla="*/ 3828956 h 3973922"/>
                            <a:gd name="connsiteX21" fmla="*/ 3133493 w 3256156"/>
                            <a:gd name="connsiteY21" fmla="*/ 3182185 h 3973922"/>
                            <a:gd name="connsiteX22" fmla="*/ 3066586 w 3256156"/>
                            <a:gd name="connsiteY22" fmla="*/ 2267785 h 3973922"/>
                            <a:gd name="connsiteX23" fmla="*/ 2977376 w 3256156"/>
                            <a:gd name="connsiteY23" fmla="*/ 1286478 h 3973922"/>
                            <a:gd name="connsiteX24" fmla="*/ 2988527 w 3256156"/>
                            <a:gd name="connsiteY24" fmla="*/ 1119210 h 3973922"/>
                            <a:gd name="connsiteX25" fmla="*/ 2665978 w 3256156"/>
                            <a:gd name="connsiteY25" fmla="*/ 1063471 h 3973922"/>
                            <a:gd name="connsiteX26" fmla="*/ 2521357 w 3256156"/>
                            <a:gd name="connsiteY26" fmla="*/ 713809 h 3973922"/>
                            <a:gd name="connsiteX27" fmla="*/ 2152524 w 3256156"/>
                            <a:gd name="connsiteY27" fmla="*/ 600266 h 3973922"/>
                            <a:gd name="connsiteX28" fmla="*/ 1806782 w 3256156"/>
                            <a:gd name="connsiteY28" fmla="*/ 387339 h 3973922"/>
                            <a:gd name="connsiteX29" fmla="*/ 1361322 w 3256156"/>
                            <a:gd name="connsiteY29" fmla="*/ 33172 h 3973922"/>
                            <a:gd name="connsiteX30" fmla="*/ 959988 w 3256156"/>
                            <a:gd name="connsiteY30" fmla="*/ 38463 h 3973922"/>
                            <a:gd name="connsiteX31" fmla="*/ 938233 w 3256156"/>
                            <a:gd name="connsiteY31" fmla="*/ 232278 h 3973922"/>
                            <a:gd name="connsiteX32" fmla="*/ 1126903 w 3256156"/>
                            <a:gd name="connsiteY32" fmla="*/ 301138 h 3973922"/>
                            <a:gd name="connsiteX33" fmla="*/ 1327690 w 3256156"/>
                            <a:gd name="connsiteY33" fmla="*/ 528478 h 3973922"/>
                            <a:gd name="connsiteX0" fmla="*/ 1327690 w 3256156"/>
                            <a:gd name="connsiteY0" fmla="*/ 528478 h 3973922"/>
                            <a:gd name="connsiteX1" fmla="*/ 1204332 w 3256156"/>
                            <a:gd name="connsiteY1" fmla="*/ 1576410 h 3973922"/>
                            <a:gd name="connsiteX2" fmla="*/ 970156 w 3256156"/>
                            <a:gd name="connsiteY2" fmla="*/ 1531805 h 3973922"/>
                            <a:gd name="connsiteX3" fmla="*/ 602166 w 3256156"/>
                            <a:gd name="connsiteY3" fmla="*/ 1487200 h 3973922"/>
                            <a:gd name="connsiteX4" fmla="*/ 390293 w 3256156"/>
                            <a:gd name="connsiteY4" fmla="*/ 1163815 h 3973922"/>
                            <a:gd name="connsiteX5" fmla="*/ 289932 w 3256156"/>
                            <a:gd name="connsiteY5" fmla="*/ 907337 h 3973922"/>
                            <a:gd name="connsiteX6" fmla="*/ 22303 w 3256156"/>
                            <a:gd name="connsiteY6" fmla="*/ 907337 h 3973922"/>
                            <a:gd name="connsiteX7" fmla="*/ 0 w 3256156"/>
                            <a:gd name="connsiteY7" fmla="*/ 1409141 h 3973922"/>
                            <a:gd name="connsiteX8" fmla="*/ 22303 w 3256156"/>
                            <a:gd name="connsiteY8" fmla="*/ 1576410 h 3973922"/>
                            <a:gd name="connsiteX9" fmla="*/ 100361 w 3256156"/>
                            <a:gd name="connsiteY9" fmla="*/ 1810585 h 3973922"/>
                            <a:gd name="connsiteX10" fmla="*/ 234212 w 3256156"/>
                            <a:gd name="connsiteY10" fmla="*/ 2011482 h 3973922"/>
                            <a:gd name="connsiteX11" fmla="*/ 289978 w 3256156"/>
                            <a:gd name="connsiteY11" fmla="*/ 2057955 h 3973922"/>
                            <a:gd name="connsiteX12" fmla="*/ 390354 w 3256156"/>
                            <a:gd name="connsiteY12" fmla="*/ 2156468 h 3973922"/>
                            <a:gd name="connsiteX13" fmla="*/ 457200 w 3256156"/>
                            <a:gd name="connsiteY13" fmla="*/ 2111668 h 3973922"/>
                            <a:gd name="connsiteX14" fmla="*/ 825191 w 3256156"/>
                            <a:gd name="connsiteY14" fmla="*/ 2446205 h 3973922"/>
                            <a:gd name="connsiteX15" fmla="*/ 970156 w 3256156"/>
                            <a:gd name="connsiteY15" fmla="*/ 2635776 h 3973922"/>
                            <a:gd name="connsiteX16" fmla="*/ 1026226 w 3256156"/>
                            <a:gd name="connsiteY16" fmla="*/ 2714372 h 3973922"/>
                            <a:gd name="connsiteX17" fmla="*/ 1171063 w 3256156"/>
                            <a:gd name="connsiteY17" fmla="*/ 2970612 h 3973922"/>
                            <a:gd name="connsiteX18" fmla="*/ 1371815 w 3256156"/>
                            <a:gd name="connsiteY18" fmla="*/ 3349804 h 3973922"/>
                            <a:gd name="connsiteX19" fmla="*/ 1483345 w 3256156"/>
                            <a:gd name="connsiteY19" fmla="*/ 3973922 h 3973922"/>
                            <a:gd name="connsiteX20" fmla="*/ 3256156 w 3256156"/>
                            <a:gd name="connsiteY20" fmla="*/ 3828956 h 3973922"/>
                            <a:gd name="connsiteX21" fmla="*/ 3133493 w 3256156"/>
                            <a:gd name="connsiteY21" fmla="*/ 3182185 h 3973922"/>
                            <a:gd name="connsiteX22" fmla="*/ 3066586 w 3256156"/>
                            <a:gd name="connsiteY22" fmla="*/ 2267785 h 3973922"/>
                            <a:gd name="connsiteX23" fmla="*/ 2977376 w 3256156"/>
                            <a:gd name="connsiteY23" fmla="*/ 1286478 h 3973922"/>
                            <a:gd name="connsiteX24" fmla="*/ 2988527 w 3256156"/>
                            <a:gd name="connsiteY24" fmla="*/ 1119210 h 3973922"/>
                            <a:gd name="connsiteX25" fmla="*/ 2665978 w 3256156"/>
                            <a:gd name="connsiteY25" fmla="*/ 1063471 h 3973922"/>
                            <a:gd name="connsiteX26" fmla="*/ 2521357 w 3256156"/>
                            <a:gd name="connsiteY26" fmla="*/ 713809 h 3973922"/>
                            <a:gd name="connsiteX27" fmla="*/ 2152524 w 3256156"/>
                            <a:gd name="connsiteY27" fmla="*/ 600266 h 3973922"/>
                            <a:gd name="connsiteX28" fmla="*/ 1806782 w 3256156"/>
                            <a:gd name="connsiteY28" fmla="*/ 387339 h 3973922"/>
                            <a:gd name="connsiteX29" fmla="*/ 1361322 w 3256156"/>
                            <a:gd name="connsiteY29" fmla="*/ 33172 h 3973922"/>
                            <a:gd name="connsiteX30" fmla="*/ 959988 w 3256156"/>
                            <a:gd name="connsiteY30" fmla="*/ 38463 h 3973922"/>
                            <a:gd name="connsiteX31" fmla="*/ 938233 w 3256156"/>
                            <a:gd name="connsiteY31" fmla="*/ 232278 h 3973922"/>
                            <a:gd name="connsiteX32" fmla="*/ 1126903 w 3256156"/>
                            <a:gd name="connsiteY32" fmla="*/ 301138 h 3973922"/>
                            <a:gd name="connsiteX33" fmla="*/ 1327690 w 3256156"/>
                            <a:gd name="connsiteY33" fmla="*/ 528478 h 3973922"/>
                            <a:gd name="connsiteX0" fmla="*/ 1327690 w 3256156"/>
                            <a:gd name="connsiteY0" fmla="*/ 528478 h 3973922"/>
                            <a:gd name="connsiteX1" fmla="*/ 1204332 w 3256156"/>
                            <a:gd name="connsiteY1" fmla="*/ 1576410 h 3973922"/>
                            <a:gd name="connsiteX2" fmla="*/ 970156 w 3256156"/>
                            <a:gd name="connsiteY2" fmla="*/ 1531805 h 3973922"/>
                            <a:gd name="connsiteX3" fmla="*/ 602166 w 3256156"/>
                            <a:gd name="connsiteY3" fmla="*/ 1487200 h 3973922"/>
                            <a:gd name="connsiteX4" fmla="*/ 390293 w 3256156"/>
                            <a:gd name="connsiteY4" fmla="*/ 1163815 h 3973922"/>
                            <a:gd name="connsiteX5" fmla="*/ 289932 w 3256156"/>
                            <a:gd name="connsiteY5" fmla="*/ 907337 h 3973922"/>
                            <a:gd name="connsiteX6" fmla="*/ 22303 w 3256156"/>
                            <a:gd name="connsiteY6" fmla="*/ 907337 h 3973922"/>
                            <a:gd name="connsiteX7" fmla="*/ 0 w 3256156"/>
                            <a:gd name="connsiteY7" fmla="*/ 1409141 h 3973922"/>
                            <a:gd name="connsiteX8" fmla="*/ 22303 w 3256156"/>
                            <a:gd name="connsiteY8" fmla="*/ 1576410 h 3973922"/>
                            <a:gd name="connsiteX9" fmla="*/ 100361 w 3256156"/>
                            <a:gd name="connsiteY9" fmla="*/ 1810585 h 3973922"/>
                            <a:gd name="connsiteX10" fmla="*/ 234212 w 3256156"/>
                            <a:gd name="connsiteY10" fmla="*/ 2011482 h 3973922"/>
                            <a:gd name="connsiteX11" fmla="*/ 289978 w 3256156"/>
                            <a:gd name="connsiteY11" fmla="*/ 2057955 h 3973922"/>
                            <a:gd name="connsiteX12" fmla="*/ 390354 w 3256156"/>
                            <a:gd name="connsiteY12" fmla="*/ 2156468 h 3973922"/>
                            <a:gd name="connsiteX13" fmla="*/ 457200 w 3256156"/>
                            <a:gd name="connsiteY13" fmla="*/ 2111668 h 3973922"/>
                            <a:gd name="connsiteX14" fmla="*/ 825191 w 3256156"/>
                            <a:gd name="connsiteY14" fmla="*/ 2446205 h 3973922"/>
                            <a:gd name="connsiteX15" fmla="*/ 970156 w 3256156"/>
                            <a:gd name="connsiteY15" fmla="*/ 2635776 h 3973922"/>
                            <a:gd name="connsiteX16" fmla="*/ 1026226 w 3256156"/>
                            <a:gd name="connsiteY16" fmla="*/ 2714372 h 3973922"/>
                            <a:gd name="connsiteX17" fmla="*/ 1171063 w 3256156"/>
                            <a:gd name="connsiteY17" fmla="*/ 2970612 h 3973922"/>
                            <a:gd name="connsiteX18" fmla="*/ 1371815 w 3256156"/>
                            <a:gd name="connsiteY18" fmla="*/ 3349804 h 3973922"/>
                            <a:gd name="connsiteX19" fmla="*/ 1483345 w 3256156"/>
                            <a:gd name="connsiteY19" fmla="*/ 3973922 h 3973922"/>
                            <a:gd name="connsiteX20" fmla="*/ 3256156 w 3256156"/>
                            <a:gd name="connsiteY20" fmla="*/ 3828956 h 3973922"/>
                            <a:gd name="connsiteX21" fmla="*/ 3133493 w 3256156"/>
                            <a:gd name="connsiteY21" fmla="*/ 3182185 h 3973922"/>
                            <a:gd name="connsiteX22" fmla="*/ 3066586 w 3256156"/>
                            <a:gd name="connsiteY22" fmla="*/ 2267785 h 3973922"/>
                            <a:gd name="connsiteX23" fmla="*/ 2977376 w 3256156"/>
                            <a:gd name="connsiteY23" fmla="*/ 1286478 h 3973922"/>
                            <a:gd name="connsiteX24" fmla="*/ 2988527 w 3256156"/>
                            <a:gd name="connsiteY24" fmla="*/ 1119210 h 3973922"/>
                            <a:gd name="connsiteX25" fmla="*/ 2665978 w 3256156"/>
                            <a:gd name="connsiteY25" fmla="*/ 1063471 h 3973922"/>
                            <a:gd name="connsiteX26" fmla="*/ 2521357 w 3256156"/>
                            <a:gd name="connsiteY26" fmla="*/ 713809 h 3973922"/>
                            <a:gd name="connsiteX27" fmla="*/ 2152524 w 3256156"/>
                            <a:gd name="connsiteY27" fmla="*/ 600266 h 3973922"/>
                            <a:gd name="connsiteX28" fmla="*/ 1806782 w 3256156"/>
                            <a:gd name="connsiteY28" fmla="*/ 387339 h 3973922"/>
                            <a:gd name="connsiteX29" fmla="*/ 1361322 w 3256156"/>
                            <a:gd name="connsiteY29" fmla="*/ 33172 h 3973922"/>
                            <a:gd name="connsiteX30" fmla="*/ 959988 w 3256156"/>
                            <a:gd name="connsiteY30" fmla="*/ 38463 h 3973922"/>
                            <a:gd name="connsiteX31" fmla="*/ 938233 w 3256156"/>
                            <a:gd name="connsiteY31" fmla="*/ 232278 h 3973922"/>
                            <a:gd name="connsiteX32" fmla="*/ 1126903 w 3256156"/>
                            <a:gd name="connsiteY32" fmla="*/ 301138 h 3973922"/>
                            <a:gd name="connsiteX33" fmla="*/ 1327690 w 3256156"/>
                            <a:gd name="connsiteY33" fmla="*/ 528478 h 3973922"/>
                            <a:gd name="connsiteX0" fmla="*/ 1327690 w 3256156"/>
                            <a:gd name="connsiteY0" fmla="*/ 541669 h 3987113"/>
                            <a:gd name="connsiteX1" fmla="*/ 1204332 w 3256156"/>
                            <a:gd name="connsiteY1" fmla="*/ 1589601 h 3987113"/>
                            <a:gd name="connsiteX2" fmla="*/ 970156 w 3256156"/>
                            <a:gd name="connsiteY2" fmla="*/ 1544996 h 3987113"/>
                            <a:gd name="connsiteX3" fmla="*/ 602166 w 3256156"/>
                            <a:gd name="connsiteY3" fmla="*/ 1500391 h 3987113"/>
                            <a:gd name="connsiteX4" fmla="*/ 390293 w 3256156"/>
                            <a:gd name="connsiteY4" fmla="*/ 1177006 h 3987113"/>
                            <a:gd name="connsiteX5" fmla="*/ 289932 w 3256156"/>
                            <a:gd name="connsiteY5" fmla="*/ 920528 h 3987113"/>
                            <a:gd name="connsiteX6" fmla="*/ 22303 w 3256156"/>
                            <a:gd name="connsiteY6" fmla="*/ 920528 h 3987113"/>
                            <a:gd name="connsiteX7" fmla="*/ 0 w 3256156"/>
                            <a:gd name="connsiteY7" fmla="*/ 1422332 h 3987113"/>
                            <a:gd name="connsiteX8" fmla="*/ 22303 w 3256156"/>
                            <a:gd name="connsiteY8" fmla="*/ 1589601 h 3987113"/>
                            <a:gd name="connsiteX9" fmla="*/ 100361 w 3256156"/>
                            <a:gd name="connsiteY9" fmla="*/ 1823776 h 3987113"/>
                            <a:gd name="connsiteX10" fmla="*/ 234212 w 3256156"/>
                            <a:gd name="connsiteY10" fmla="*/ 2024673 h 3987113"/>
                            <a:gd name="connsiteX11" fmla="*/ 289978 w 3256156"/>
                            <a:gd name="connsiteY11" fmla="*/ 2071146 h 3987113"/>
                            <a:gd name="connsiteX12" fmla="*/ 390354 w 3256156"/>
                            <a:gd name="connsiteY12" fmla="*/ 2169659 h 3987113"/>
                            <a:gd name="connsiteX13" fmla="*/ 457200 w 3256156"/>
                            <a:gd name="connsiteY13" fmla="*/ 2124859 h 3987113"/>
                            <a:gd name="connsiteX14" fmla="*/ 825191 w 3256156"/>
                            <a:gd name="connsiteY14" fmla="*/ 2459396 h 3987113"/>
                            <a:gd name="connsiteX15" fmla="*/ 970156 w 3256156"/>
                            <a:gd name="connsiteY15" fmla="*/ 2648967 h 3987113"/>
                            <a:gd name="connsiteX16" fmla="*/ 1026226 w 3256156"/>
                            <a:gd name="connsiteY16" fmla="*/ 2727563 h 3987113"/>
                            <a:gd name="connsiteX17" fmla="*/ 1171063 w 3256156"/>
                            <a:gd name="connsiteY17" fmla="*/ 2983803 h 3987113"/>
                            <a:gd name="connsiteX18" fmla="*/ 1371815 w 3256156"/>
                            <a:gd name="connsiteY18" fmla="*/ 3362995 h 3987113"/>
                            <a:gd name="connsiteX19" fmla="*/ 1483345 w 3256156"/>
                            <a:gd name="connsiteY19" fmla="*/ 3987113 h 3987113"/>
                            <a:gd name="connsiteX20" fmla="*/ 3256156 w 3256156"/>
                            <a:gd name="connsiteY20" fmla="*/ 3842147 h 3987113"/>
                            <a:gd name="connsiteX21" fmla="*/ 3133493 w 3256156"/>
                            <a:gd name="connsiteY21" fmla="*/ 3195376 h 3987113"/>
                            <a:gd name="connsiteX22" fmla="*/ 3066586 w 3256156"/>
                            <a:gd name="connsiteY22" fmla="*/ 2280976 h 3987113"/>
                            <a:gd name="connsiteX23" fmla="*/ 2977376 w 3256156"/>
                            <a:gd name="connsiteY23" fmla="*/ 1299669 h 3987113"/>
                            <a:gd name="connsiteX24" fmla="*/ 2988527 w 3256156"/>
                            <a:gd name="connsiteY24" fmla="*/ 1132401 h 3987113"/>
                            <a:gd name="connsiteX25" fmla="*/ 2665978 w 3256156"/>
                            <a:gd name="connsiteY25" fmla="*/ 1076662 h 3987113"/>
                            <a:gd name="connsiteX26" fmla="*/ 2521357 w 3256156"/>
                            <a:gd name="connsiteY26" fmla="*/ 727000 h 3987113"/>
                            <a:gd name="connsiteX27" fmla="*/ 2152524 w 3256156"/>
                            <a:gd name="connsiteY27" fmla="*/ 613457 h 3987113"/>
                            <a:gd name="connsiteX28" fmla="*/ 1806782 w 3256156"/>
                            <a:gd name="connsiteY28" fmla="*/ 400530 h 3987113"/>
                            <a:gd name="connsiteX29" fmla="*/ 1361322 w 3256156"/>
                            <a:gd name="connsiteY29" fmla="*/ 46363 h 3987113"/>
                            <a:gd name="connsiteX30" fmla="*/ 959988 w 3256156"/>
                            <a:gd name="connsiteY30" fmla="*/ 51654 h 3987113"/>
                            <a:gd name="connsiteX31" fmla="*/ 938233 w 3256156"/>
                            <a:gd name="connsiteY31" fmla="*/ 245469 h 3987113"/>
                            <a:gd name="connsiteX32" fmla="*/ 1126903 w 3256156"/>
                            <a:gd name="connsiteY32" fmla="*/ 314329 h 3987113"/>
                            <a:gd name="connsiteX33" fmla="*/ 1327690 w 3256156"/>
                            <a:gd name="connsiteY33" fmla="*/ 541669 h 3987113"/>
                            <a:gd name="connsiteX0" fmla="*/ 1327690 w 3256156"/>
                            <a:gd name="connsiteY0" fmla="*/ 541669 h 3987113"/>
                            <a:gd name="connsiteX1" fmla="*/ 1204332 w 3256156"/>
                            <a:gd name="connsiteY1" fmla="*/ 1589601 h 3987113"/>
                            <a:gd name="connsiteX2" fmla="*/ 970156 w 3256156"/>
                            <a:gd name="connsiteY2" fmla="*/ 1544996 h 3987113"/>
                            <a:gd name="connsiteX3" fmla="*/ 602166 w 3256156"/>
                            <a:gd name="connsiteY3" fmla="*/ 1500391 h 3987113"/>
                            <a:gd name="connsiteX4" fmla="*/ 390293 w 3256156"/>
                            <a:gd name="connsiteY4" fmla="*/ 1177006 h 3987113"/>
                            <a:gd name="connsiteX5" fmla="*/ 289932 w 3256156"/>
                            <a:gd name="connsiteY5" fmla="*/ 920528 h 3987113"/>
                            <a:gd name="connsiteX6" fmla="*/ 22303 w 3256156"/>
                            <a:gd name="connsiteY6" fmla="*/ 920528 h 3987113"/>
                            <a:gd name="connsiteX7" fmla="*/ 0 w 3256156"/>
                            <a:gd name="connsiteY7" fmla="*/ 1422332 h 3987113"/>
                            <a:gd name="connsiteX8" fmla="*/ 22303 w 3256156"/>
                            <a:gd name="connsiteY8" fmla="*/ 1589601 h 3987113"/>
                            <a:gd name="connsiteX9" fmla="*/ 100361 w 3256156"/>
                            <a:gd name="connsiteY9" fmla="*/ 1823776 h 3987113"/>
                            <a:gd name="connsiteX10" fmla="*/ 234212 w 3256156"/>
                            <a:gd name="connsiteY10" fmla="*/ 2024673 h 3987113"/>
                            <a:gd name="connsiteX11" fmla="*/ 289978 w 3256156"/>
                            <a:gd name="connsiteY11" fmla="*/ 2071146 h 3987113"/>
                            <a:gd name="connsiteX12" fmla="*/ 390354 w 3256156"/>
                            <a:gd name="connsiteY12" fmla="*/ 2169659 h 3987113"/>
                            <a:gd name="connsiteX13" fmla="*/ 457200 w 3256156"/>
                            <a:gd name="connsiteY13" fmla="*/ 2124859 h 3987113"/>
                            <a:gd name="connsiteX14" fmla="*/ 825191 w 3256156"/>
                            <a:gd name="connsiteY14" fmla="*/ 2459396 h 3987113"/>
                            <a:gd name="connsiteX15" fmla="*/ 970156 w 3256156"/>
                            <a:gd name="connsiteY15" fmla="*/ 2648967 h 3987113"/>
                            <a:gd name="connsiteX16" fmla="*/ 1026226 w 3256156"/>
                            <a:gd name="connsiteY16" fmla="*/ 2727563 h 3987113"/>
                            <a:gd name="connsiteX17" fmla="*/ 1171063 w 3256156"/>
                            <a:gd name="connsiteY17" fmla="*/ 2983803 h 3987113"/>
                            <a:gd name="connsiteX18" fmla="*/ 1371815 w 3256156"/>
                            <a:gd name="connsiteY18" fmla="*/ 3362995 h 3987113"/>
                            <a:gd name="connsiteX19" fmla="*/ 1483345 w 3256156"/>
                            <a:gd name="connsiteY19" fmla="*/ 3987113 h 3987113"/>
                            <a:gd name="connsiteX20" fmla="*/ 3256156 w 3256156"/>
                            <a:gd name="connsiteY20" fmla="*/ 3842147 h 3987113"/>
                            <a:gd name="connsiteX21" fmla="*/ 3133493 w 3256156"/>
                            <a:gd name="connsiteY21" fmla="*/ 3195376 h 3987113"/>
                            <a:gd name="connsiteX22" fmla="*/ 3066586 w 3256156"/>
                            <a:gd name="connsiteY22" fmla="*/ 2280976 h 3987113"/>
                            <a:gd name="connsiteX23" fmla="*/ 2977376 w 3256156"/>
                            <a:gd name="connsiteY23" fmla="*/ 1299669 h 3987113"/>
                            <a:gd name="connsiteX24" fmla="*/ 2988527 w 3256156"/>
                            <a:gd name="connsiteY24" fmla="*/ 1132401 h 3987113"/>
                            <a:gd name="connsiteX25" fmla="*/ 2665978 w 3256156"/>
                            <a:gd name="connsiteY25" fmla="*/ 1076662 h 3987113"/>
                            <a:gd name="connsiteX26" fmla="*/ 2521357 w 3256156"/>
                            <a:gd name="connsiteY26" fmla="*/ 727000 h 3987113"/>
                            <a:gd name="connsiteX27" fmla="*/ 2152524 w 3256156"/>
                            <a:gd name="connsiteY27" fmla="*/ 613457 h 3987113"/>
                            <a:gd name="connsiteX28" fmla="*/ 1806782 w 3256156"/>
                            <a:gd name="connsiteY28" fmla="*/ 400530 h 3987113"/>
                            <a:gd name="connsiteX29" fmla="*/ 1361322 w 3256156"/>
                            <a:gd name="connsiteY29" fmla="*/ 46363 h 3987113"/>
                            <a:gd name="connsiteX30" fmla="*/ 959988 w 3256156"/>
                            <a:gd name="connsiteY30" fmla="*/ 51654 h 3987113"/>
                            <a:gd name="connsiteX31" fmla="*/ 938233 w 3256156"/>
                            <a:gd name="connsiteY31" fmla="*/ 245469 h 3987113"/>
                            <a:gd name="connsiteX32" fmla="*/ 1126903 w 3256156"/>
                            <a:gd name="connsiteY32" fmla="*/ 314329 h 3987113"/>
                            <a:gd name="connsiteX33" fmla="*/ 1327690 w 3256156"/>
                            <a:gd name="connsiteY33" fmla="*/ 541669 h 3987113"/>
                            <a:gd name="connsiteX0" fmla="*/ 1327690 w 3256156"/>
                            <a:gd name="connsiteY0" fmla="*/ 492955 h 3938399"/>
                            <a:gd name="connsiteX1" fmla="*/ 1204332 w 3256156"/>
                            <a:gd name="connsiteY1" fmla="*/ 1540887 h 3938399"/>
                            <a:gd name="connsiteX2" fmla="*/ 970156 w 3256156"/>
                            <a:gd name="connsiteY2" fmla="*/ 1496282 h 3938399"/>
                            <a:gd name="connsiteX3" fmla="*/ 602166 w 3256156"/>
                            <a:gd name="connsiteY3" fmla="*/ 1451677 h 3938399"/>
                            <a:gd name="connsiteX4" fmla="*/ 390293 w 3256156"/>
                            <a:gd name="connsiteY4" fmla="*/ 1128292 h 3938399"/>
                            <a:gd name="connsiteX5" fmla="*/ 289932 w 3256156"/>
                            <a:gd name="connsiteY5" fmla="*/ 871814 h 3938399"/>
                            <a:gd name="connsiteX6" fmla="*/ 22303 w 3256156"/>
                            <a:gd name="connsiteY6" fmla="*/ 871814 h 3938399"/>
                            <a:gd name="connsiteX7" fmla="*/ 0 w 3256156"/>
                            <a:gd name="connsiteY7" fmla="*/ 1373618 h 3938399"/>
                            <a:gd name="connsiteX8" fmla="*/ 22303 w 3256156"/>
                            <a:gd name="connsiteY8" fmla="*/ 1540887 h 3938399"/>
                            <a:gd name="connsiteX9" fmla="*/ 100361 w 3256156"/>
                            <a:gd name="connsiteY9" fmla="*/ 1775062 h 3938399"/>
                            <a:gd name="connsiteX10" fmla="*/ 234212 w 3256156"/>
                            <a:gd name="connsiteY10" fmla="*/ 1975959 h 3938399"/>
                            <a:gd name="connsiteX11" fmla="*/ 289978 w 3256156"/>
                            <a:gd name="connsiteY11" fmla="*/ 2022432 h 3938399"/>
                            <a:gd name="connsiteX12" fmla="*/ 390354 w 3256156"/>
                            <a:gd name="connsiteY12" fmla="*/ 2120945 h 3938399"/>
                            <a:gd name="connsiteX13" fmla="*/ 457200 w 3256156"/>
                            <a:gd name="connsiteY13" fmla="*/ 2076145 h 3938399"/>
                            <a:gd name="connsiteX14" fmla="*/ 825191 w 3256156"/>
                            <a:gd name="connsiteY14" fmla="*/ 2410682 h 3938399"/>
                            <a:gd name="connsiteX15" fmla="*/ 970156 w 3256156"/>
                            <a:gd name="connsiteY15" fmla="*/ 2600253 h 3938399"/>
                            <a:gd name="connsiteX16" fmla="*/ 1026226 w 3256156"/>
                            <a:gd name="connsiteY16" fmla="*/ 2678849 h 3938399"/>
                            <a:gd name="connsiteX17" fmla="*/ 1171063 w 3256156"/>
                            <a:gd name="connsiteY17" fmla="*/ 2935089 h 3938399"/>
                            <a:gd name="connsiteX18" fmla="*/ 1371815 w 3256156"/>
                            <a:gd name="connsiteY18" fmla="*/ 3314281 h 3938399"/>
                            <a:gd name="connsiteX19" fmla="*/ 1483345 w 3256156"/>
                            <a:gd name="connsiteY19" fmla="*/ 3938399 h 3938399"/>
                            <a:gd name="connsiteX20" fmla="*/ 3256156 w 3256156"/>
                            <a:gd name="connsiteY20" fmla="*/ 3793433 h 3938399"/>
                            <a:gd name="connsiteX21" fmla="*/ 3133493 w 3256156"/>
                            <a:gd name="connsiteY21" fmla="*/ 3146662 h 3938399"/>
                            <a:gd name="connsiteX22" fmla="*/ 3066586 w 3256156"/>
                            <a:gd name="connsiteY22" fmla="*/ 2232262 h 3938399"/>
                            <a:gd name="connsiteX23" fmla="*/ 2977376 w 3256156"/>
                            <a:gd name="connsiteY23" fmla="*/ 1250955 h 3938399"/>
                            <a:gd name="connsiteX24" fmla="*/ 2988527 w 3256156"/>
                            <a:gd name="connsiteY24" fmla="*/ 1083687 h 3938399"/>
                            <a:gd name="connsiteX25" fmla="*/ 2665978 w 3256156"/>
                            <a:gd name="connsiteY25" fmla="*/ 1027948 h 3938399"/>
                            <a:gd name="connsiteX26" fmla="*/ 2521357 w 3256156"/>
                            <a:gd name="connsiteY26" fmla="*/ 678286 h 3938399"/>
                            <a:gd name="connsiteX27" fmla="*/ 2152524 w 3256156"/>
                            <a:gd name="connsiteY27" fmla="*/ 564743 h 3938399"/>
                            <a:gd name="connsiteX28" fmla="*/ 1806782 w 3256156"/>
                            <a:gd name="connsiteY28" fmla="*/ 351816 h 3938399"/>
                            <a:gd name="connsiteX29" fmla="*/ 959988 w 3256156"/>
                            <a:gd name="connsiteY29" fmla="*/ 2940 h 3938399"/>
                            <a:gd name="connsiteX30" fmla="*/ 938233 w 3256156"/>
                            <a:gd name="connsiteY30" fmla="*/ 196755 h 3938399"/>
                            <a:gd name="connsiteX31" fmla="*/ 1126903 w 3256156"/>
                            <a:gd name="connsiteY31" fmla="*/ 265615 h 3938399"/>
                            <a:gd name="connsiteX32" fmla="*/ 1327690 w 3256156"/>
                            <a:gd name="connsiteY32" fmla="*/ 492955 h 3938399"/>
                            <a:gd name="connsiteX0" fmla="*/ 1327690 w 3256156"/>
                            <a:gd name="connsiteY0" fmla="*/ 495501 h 3940945"/>
                            <a:gd name="connsiteX1" fmla="*/ 1204332 w 3256156"/>
                            <a:gd name="connsiteY1" fmla="*/ 1543433 h 3940945"/>
                            <a:gd name="connsiteX2" fmla="*/ 970156 w 3256156"/>
                            <a:gd name="connsiteY2" fmla="*/ 1498828 h 3940945"/>
                            <a:gd name="connsiteX3" fmla="*/ 602166 w 3256156"/>
                            <a:gd name="connsiteY3" fmla="*/ 1454223 h 3940945"/>
                            <a:gd name="connsiteX4" fmla="*/ 390293 w 3256156"/>
                            <a:gd name="connsiteY4" fmla="*/ 1130838 h 3940945"/>
                            <a:gd name="connsiteX5" fmla="*/ 289932 w 3256156"/>
                            <a:gd name="connsiteY5" fmla="*/ 874360 h 3940945"/>
                            <a:gd name="connsiteX6" fmla="*/ 22303 w 3256156"/>
                            <a:gd name="connsiteY6" fmla="*/ 874360 h 3940945"/>
                            <a:gd name="connsiteX7" fmla="*/ 0 w 3256156"/>
                            <a:gd name="connsiteY7" fmla="*/ 1376164 h 3940945"/>
                            <a:gd name="connsiteX8" fmla="*/ 22303 w 3256156"/>
                            <a:gd name="connsiteY8" fmla="*/ 1543433 h 3940945"/>
                            <a:gd name="connsiteX9" fmla="*/ 100361 w 3256156"/>
                            <a:gd name="connsiteY9" fmla="*/ 1777608 h 3940945"/>
                            <a:gd name="connsiteX10" fmla="*/ 234212 w 3256156"/>
                            <a:gd name="connsiteY10" fmla="*/ 1978505 h 3940945"/>
                            <a:gd name="connsiteX11" fmla="*/ 289978 w 3256156"/>
                            <a:gd name="connsiteY11" fmla="*/ 2024978 h 3940945"/>
                            <a:gd name="connsiteX12" fmla="*/ 390354 w 3256156"/>
                            <a:gd name="connsiteY12" fmla="*/ 2123491 h 3940945"/>
                            <a:gd name="connsiteX13" fmla="*/ 457200 w 3256156"/>
                            <a:gd name="connsiteY13" fmla="*/ 2078691 h 3940945"/>
                            <a:gd name="connsiteX14" fmla="*/ 825191 w 3256156"/>
                            <a:gd name="connsiteY14" fmla="*/ 2413228 h 3940945"/>
                            <a:gd name="connsiteX15" fmla="*/ 970156 w 3256156"/>
                            <a:gd name="connsiteY15" fmla="*/ 2602799 h 3940945"/>
                            <a:gd name="connsiteX16" fmla="*/ 1026226 w 3256156"/>
                            <a:gd name="connsiteY16" fmla="*/ 2681395 h 3940945"/>
                            <a:gd name="connsiteX17" fmla="*/ 1171063 w 3256156"/>
                            <a:gd name="connsiteY17" fmla="*/ 2937635 h 3940945"/>
                            <a:gd name="connsiteX18" fmla="*/ 1371815 w 3256156"/>
                            <a:gd name="connsiteY18" fmla="*/ 3316827 h 3940945"/>
                            <a:gd name="connsiteX19" fmla="*/ 1483345 w 3256156"/>
                            <a:gd name="connsiteY19" fmla="*/ 3940945 h 3940945"/>
                            <a:gd name="connsiteX20" fmla="*/ 3256156 w 3256156"/>
                            <a:gd name="connsiteY20" fmla="*/ 3795979 h 3940945"/>
                            <a:gd name="connsiteX21" fmla="*/ 3133493 w 3256156"/>
                            <a:gd name="connsiteY21" fmla="*/ 3149208 h 3940945"/>
                            <a:gd name="connsiteX22" fmla="*/ 3066586 w 3256156"/>
                            <a:gd name="connsiteY22" fmla="*/ 2234808 h 3940945"/>
                            <a:gd name="connsiteX23" fmla="*/ 2977376 w 3256156"/>
                            <a:gd name="connsiteY23" fmla="*/ 1253501 h 3940945"/>
                            <a:gd name="connsiteX24" fmla="*/ 2988527 w 3256156"/>
                            <a:gd name="connsiteY24" fmla="*/ 1086233 h 3940945"/>
                            <a:gd name="connsiteX25" fmla="*/ 2665978 w 3256156"/>
                            <a:gd name="connsiteY25" fmla="*/ 1030494 h 3940945"/>
                            <a:gd name="connsiteX26" fmla="*/ 2521357 w 3256156"/>
                            <a:gd name="connsiteY26" fmla="*/ 680832 h 3940945"/>
                            <a:gd name="connsiteX27" fmla="*/ 2152524 w 3256156"/>
                            <a:gd name="connsiteY27" fmla="*/ 567289 h 3940945"/>
                            <a:gd name="connsiteX28" fmla="*/ 1806782 w 3256156"/>
                            <a:gd name="connsiteY28" fmla="*/ 354362 h 3940945"/>
                            <a:gd name="connsiteX29" fmla="*/ 1439717 w 3256156"/>
                            <a:gd name="connsiteY29" fmla="*/ 2546 h 3940945"/>
                            <a:gd name="connsiteX30" fmla="*/ 938233 w 3256156"/>
                            <a:gd name="connsiteY30" fmla="*/ 199301 h 3940945"/>
                            <a:gd name="connsiteX31" fmla="*/ 1126903 w 3256156"/>
                            <a:gd name="connsiteY31" fmla="*/ 268161 h 3940945"/>
                            <a:gd name="connsiteX32" fmla="*/ 1327690 w 3256156"/>
                            <a:gd name="connsiteY32" fmla="*/ 495501 h 3940945"/>
                            <a:gd name="connsiteX0" fmla="*/ 1327690 w 3256156"/>
                            <a:gd name="connsiteY0" fmla="*/ 493360 h 3938804"/>
                            <a:gd name="connsiteX1" fmla="*/ 1204332 w 3256156"/>
                            <a:gd name="connsiteY1" fmla="*/ 1541292 h 3938804"/>
                            <a:gd name="connsiteX2" fmla="*/ 970156 w 3256156"/>
                            <a:gd name="connsiteY2" fmla="*/ 1496687 h 3938804"/>
                            <a:gd name="connsiteX3" fmla="*/ 602166 w 3256156"/>
                            <a:gd name="connsiteY3" fmla="*/ 1452082 h 3938804"/>
                            <a:gd name="connsiteX4" fmla="*/ 390293 w 3256156"/>
                            <a:gd name="connsiteY4" fmla="*/ 1128697 h 3938804"/>
                            <a:gd name="connsiteX5" fmla="*/ 289932 w 3256156"/>
                            <a:gd name="connsiteY5" fmla="*/ 872219 h 3938804"/>
                            <a:gd name="connsiteX6" fmla="*/ 22303 w 3256156"/>
                            <a:gd name="connsiteY6" fmla="*/ 872219 h 3938804"/>
                            <a:gd name="connsiteX7" fmla="*/ 0 w 3256156"/>
                            <a:gd name="connsiteY7" fmla="*/ 1374023 h 3938804"/>
                            <a:gd name="connsiteX8" fmla="*/ 22303 w 3256156"/>
                            <a:gd name="connsiteY8" fmla="*/ 1541292 h 3938804"/>
                            <a:gd name="connsiteX9" fmla="*/ 100361 w 3256156"/>
                            <a:gd name="connsiteY9" fmla="*/ 1775467 h 3938804"/>
                            <a:gd name="connsiteX10" fmla="*/ 234212 w 3256156"/>
                            <a:gd name="connsiteY10" fmla="*/ 1976364 h 3938804"/>
                            <a:gd name="connsiteX11" fmla="*/ 289978 w 3256156"/>
                            <a:gd name="connsiteY11" fmla="*/ 2022837 h 3938804"/>
                            <a:gd name="connsiteX12" fmla="*/ 390354 w 3256156"/>
                            <a:gd name="connsiteY12" fmla="*/ 2121350 h 3938804"/>
                            <a:gd name="connsiteX13" fmla="*/ 457200 w 3256156"/>
                            <a:gd name="connsiteY13" fmla="*/ 2076550 h 3938804"/>
                            <a:gd name="connsiteX14" fmla="*/ 825191 w 3256156"/>
                            <a:gd name="connsiteY14" fmla="*/ 2411087 h 3938804"/>
                            <a:gd name="connsiteX15" fmla="*/ 970156 w 3256156"/>
                            <a:gd name="connsiteY15" fmla="*/ 2600658 h 3938804"/>
                            <a:gd name="connsiteX16" fmla="*/ 1026226 w 3256156"/>
                            <a:gd name="connsiteY16" fmla="*/ 2679254 h 3938804"/>
                            <a:gd name="connsiteX17" fmla="*/ 1171063 w 3256156"/>
                            <a:gd name="connsiteY17" fmla="*/ 2935494 h 3938804"/>
                            <a:gd name="connsiteX18" fmla="*/ 1371815 w 3256156"/>
                            <a:gd name="connsiteY18" fmla="*/ 3314686 h 3938804"/>
                            <a:gd name="connsiteX19" fmla="*/ 1483345 w 3256156"/>
                            <a:gd name="connsiteY19" fmla="*/ 3938804 h 3938804"/>
                            <a:gd name="connsiteX20" fmla="*/ 3256156 w 3256156"/>
                            <a:gd name="connsiteY20" fmla="*/ 3793838 h 3938804"/>
                            <a:gd name="connsiteX21" fmla="*/ 3133493 w 3256156"/>
                            <a:gd name="connsiteY21" fmla="*/ 3147067 h 3938804"/>
                            <a:gd name="connsiteX22" fmla="*/ 3066586 w 3256156"/>
                            <a:gd name="connsiteY22" fmla="*/ 2232667 h 3938804"/>
                            <a:gd name="connsiteX23" fmla="*/ 2977376 w 3256156"/>
                            <a:gd name="connsiteY23" fmla="*/ 1251360 h 3938804"/>
                            <a:gd name="connsiteX24" fmla="*/ 2988527 w 3256156"/>
                            <a:gd name="connsiteY24" fmla="*/ 1084092 h 3938804"/>
                            <a:gd name="connsiteX25" fmla="*/ 2665978 w 3256156"/>
                            <a:gd name="connsiteY25" fmla="*/ 1028353 h 3938804"/>
                            <a:gd name="connsiteX26" fmla="*/ 2521357 w 3256156"/>
                            <a:gd name="connsiteY26" fmla="*/ 678691 h 3938804"/>
                            <a:gd name="connsiteX27" fmla="*/ 2152524 w 3256156"/>
                            <a:gd name="connsiteY27" fmla="*/ 565148 h 3938804"/>
                            <a:gd name="connsiteX28" fmla="*/ 1818218 w 3256156"/>
                            <a:gd name="connsiteY28" fmla="*/ 254387 h 3938804"/>
                            <a:gd name="connsiteX29" fmla="*/ 1439717 w 3256156"/>
                            <a:gd name="connsiteY29" fmla="*/ 405 h 3938804"/>
                            <a:gd name="connsiteX30" fmla="*/ 938233 w 3256156"/>
                            <a:gd name="connsiteY30" fmla="*/ 197160 h 3938804"/>
                            <a:gd name="connsiteX31" fmla="*/ 1126903 w 3256156"/>
                            <a:gd name="connsiteY31" fmla="*/ 266020 h 3938804"/>
                            <a:gd name="connsiteX32" fmla="*/ 1327690 w 3256156"/>
                            <a:gd name="connsiteY32" fmla="*/ 493360 h 3938804"/>
                            <a:gd name="connsiteX0" fmla="*/ 1327690 w 3256156"/>
                            <a:gd name="connsiteY0" fmla="*/ 502954 h 3948398"/>
                            <a:gd name="connsiteX1" fmla="*/ 1204332 w 3256156"/>
                            <a:gd name="connsiteY1" fmla="*/ 1550886 h 3948398"/>
                            <a:gd name="connsiteX2" fmla="*/ 970156 w 3256156"/>
                            <a:gd name="connsiteY2" fmla="*/ 1506281 h 3948398"/>
                            <a:gd name="connsiteX3" fmla="*/ 602166 w 3256156"/>
                            <a:gd name="connsiteY3" fmla="*/ 1461676 h 3948398"/>
                            <a:gd name="connsiteX4" fmla="*/ 390293 w 3256156"/>
                            <a:gd name="connsiteY4" fmla="*/ 1138291 h 3948398"/>
                            <a:gd name="connsiteX5" fmla="*/ 289932 w 3256156"/>
                            <a:gd name="connsiteY5" fmla="*/ 881813 h 3948398"/>
                            <a:gd name="connsiteX6" fmla="*/ 22303 w 3256156"/>
                            <a:gd name="connsiteY6" fmla="*/ 881813 h 3948398"/>
                            <a:gd name="connsiteX7" fmla="*/ 0 w 3256156"/>
                            <a:gd name="connsiteY7" fmla="*/ 1383617 h 3948398"/>
                            <a:gd name="connsiteX8" fmla="*/ 22303 w 3256156"/>
                            <a:gd name="connsiteY8" fmla="*/ 1550886 h 3948398"/>
                            <a:gd name="connsiteX9" fmla="*/ 100361 w 3256156"/>
                            <a:gd name="connsiteY9" fmla="*/ 1785061 h 3948398"/>
                            <a:gd name="connsiteX10" fmla="*/ 234212 w 3256156"/>
                            <a:gd name="connsiteY10" fmla="*/ 1985958 h 3948398"/>
                            <a:gd name="connsiteX11" fmla="*/ 289978 w 3256156"/>
                            <a:gd name="connsiteY11" fmla="*/ 2032431 h 3948398"/>
                            <a:gd name="connsiteX12" fmla="*/ 390354 w 3256156"/>
                            <a:gd name="connsiteY12" fmla="*/ 2130944 h 3948398"/>
                            <a:gd name="connsiteX13" fmla="*/ 457200 w 3256156"/>
                            <a:gd name="connsiteY13" fmla="*/ 2086144 h 3948398"/>
                            <a:gd name="connsiteX14" fmla="*/ 825191 w 3256156"/>
                            <a:gd name="connsiteY14" fmla="*/ 2420681 h 3948398"/>
                            <a:gd name="connsiteX15" fmla="*/ 970156 w 3256156"/>
                            <a:gd name="connsiteY15" fmla="*/ 2610252 h 3948398"/>
                            <a:gd name="connsiteX16" fmla="*/ 1026226 w 3256156"/>
                            <a:gd name="connsiteY16" fmla="*/ 2688848 h 3948398"/>
                            <a:gd name="connsiteX17" fmla="*/ 1171063 w 3256156"/>
                            <a:gd name="connsiteY17" fmla="*/ 2945088 h 3948398"/>
                            <a:gd name="connsiteX18" fmla="*/ 1371815 w 3256156"/>
                            <a:gd name="connsiteY18" fmla="*/ 3324280 h 3948398"/>
                            <a:gd name="connsiteX19" fmla="*/ 1483345 w 3256156"/>
                            <a:gd name="connsiteY19" fmla="*/ 3948398 h 3948398"/>
                            <a:gd name="connsiteX20" fmla="*/ 3256156 w 3256156"/>
                            <a:gd name="connsiteY20" fmla="*/ 3803432 h 3948398"/>
                            <a:gd name="connsiteX21" fmla="*/ 3133493 w 3256156"/>
                            <a:gd name="connsiteY21" fmla="*/ 3156661 h 3948398"/>
                            <a:gd name="connsiteX22" fmla="*/ 3066586 w 3256156"/>
                            <a:gd name="connsiteY22" fmla="*/ 2242261 h 3948398"/>
                            <a:gd name="connsiteX23" fmla="*/ 2977376 w 3256156"/>
                            <a:gd name="connsiteY23" fmla="*/ 1260954 h 3948398"/>
                            <a:gd name="connsiteX24" fmla="*/ 2988527 w 3256156"/>
                            <a:gd name="connsiteY24" fmla="*/ 1093686 h 3948398"/>
                            <a:gd name="connsiteX25" fmla="*/ 2665978 w 3256156"/>
                            <a:gd name="connsiteY25" fmla="*/ 1037947 h 3948398"/>
                            <a:gd name="connsiteX26" fmla="*/ 2521357 w 3256156"/>
                            <a:gd name="connsiteY26" fmla="*/ 688285 h 3948398"/>
                            <a:gd name="connsiteX27" fmla="*/ 2152524 w 3256156"/>
                            <a:gd name="connsiteY27" fmla="*/ 574742 h 3948398"/>
                            <a:gd name="connsiteX28" fmla="*/ 1818218 w 3256156"/>
                            <a:gd name="connsiteY28" fmla="*/ 263981 h 3948398"/>
                            <a:gd name="connsiteX29" fmla="*/ 1439717 w 3256156"/>
                            <a:gd name="connsiteY29" fmla="*/ 9999 h 3948398"/>
                            <a:gd name="connsiteX30" fmla="*/ 949533 w 3256156"/>
                            <a:gd name="connsiteY30" fmla="*/ 72948 h 3948398"/>
                            <a:gd name="connsiteX31" fmla="*/ 1126903 w 3256156"/>
                            <a:gd name="connsiteY31" fmla="*/ 275614 h 3948398"/>
                            <a:gd name="connsiteX32" fmla="*/ 1327690 w 3256156"/>
                            <a:gd name="connsiteY32" fmla="*/ 502954 h 3948398"/>
                            <a:gd name="connsiteX0" fmla="*/ 1327690 w 3256156"/>
                            <a:gd name="connsiteY0" fmla="*/ 528371 h 3973815"/>
                            <a:gd name="connsiteX1" fmla="*/ 1204332 w 3256156"/>
                            <a:gd name="connsiteY1" fmla="*/ 1576303 h 3973815"/>
                            <a:gd name="connsiteX2" fmla="*/ 970156 w 3256156"/>
                            <a:gd name="connsiteY2" fmla="*/ 1531698 h 3973815"/>
                            <a:gd name="connsiteX3" fmla="*/ 602166 w 3256156"/>
                            <a:gd name="connsiteY3" fmla="*/ 1487093 h 3973815"/>
                            <a:gd name="connsiteX4" fmla="*/ 390293 w 3256156"/>
                            <a:gd name="connsiteY4" fmla="*/ 1163708 h 3973815"/>
                            <a:gd name="connsiteX5" fmla="*/ 289932 w 3256156"/>
                            <a:gd name="connsiteY5" fmla="*/ 907230 h 3973815"/>
                            <a:gd name="connsiteX6" fmla="*/ 22303 w 3256156"/>
                            <a:gd name="connsiteY6" fmla="*/ 907230 h 3973815"/>
                            <a:gd name="connsiteX7" fmla="*/ 0 w 3256156"/>
                            <a:gd name="connsiteY7" fmla="*/ 1409034 h 3973815"/>
                            <a:gd name="connsiteX8" fmla="*/ 22303 w 3256156"/>
                            <a:gd name="connsiteY8" fmla="*/ 1576303 h 3973815"/>
                            <a:gd name="connsiteX9" fmla="*/ 100361 w 3256156"/>
                            <a:gd name="connsiteY9" fmla="*/ 1810478 h 3973815"/>
                            <a:gd name="connsiteX10" fmla="*/ 234212 w 3256156"/>
                            <a:gd name="connsiteY10" fmla="*/ 2011375 h 3973815"/>
                            <a:gd name="connsiteX11" fmla="*/ 289978 w 3256156"/>
                            <a:gd name="connsiteY11" fmla="*/ 2057848 h 3973815"/>
                            <a:gd name="connsiteX12" fmla="*/ 390354 w 3256156"/>
                            <a:gd name="connsiteY12" fmla="*/ 2156361 h 3973815"/>
                            <a:gd name="connsiteX13" fmla="*/ 457200 w 3256156"/>
                            <a:gd name="connsiteY13" fmla="*/ 2111561 h 3973815"/>
                            <a:gd name="connsiteX14" fmla="*/ 825191 w 3256156"/>
                            <a:gd name="connsiteY14" fmla="*/ 2446098 h 3973815"/>
                            <a:gd name="connsiteX15" fmla="*/ 970156 w 3256156"/>
                            <a:gd name="connsiteY15" fmla="*/ 2635669 h 3973815"/>
                            <a:gd name="connsiteX16" fmla="*/ 1026226 w 3256156"/>
                            <a:gd name="connsiteY16" fmla="*/ 2714265 h 3973815"/>
                            <a:gd name="connsiteX17" fmla="*/ 1171063 w 3256156"/>
                            <a:gd name="connsiteY17" fmla="*/ 2970505 h 3973815"/>
                            <a:gd name="connsiteX18" fmla="*/ 1371815 w 3256156"/>
                            <a:gd name="connsiteY18" fmla="*/ 3349697 h 3973815"/>
                            <a:gd name="connsiteX19" fmla="*/ 1483345 w 3256156"/>
                            <a:gd name="connsiteY19" fmla="*/ 3973815 h 3973815"/>
                            <a:gd name="connsiteX20" fmla="*/ 3256156 w 3256156"/>
                            <a:gd name="connsiteY20" fmla="*/ 3828849 h 3973815"/>
                            <a:gd name="connsiteX21" fmla="*/ 3133493 w 3256156"/>
                            <a:gd name="connsiteY21" fmla="*/ 3182078 h 3973815"/>
                            <a:gd name="connsiteX22" fmla="*/ 3066586 w 3256156"/>
                            <a:gd name="connsiteY22" fmla="*/ 2267678 h 3973815"/>
                            <a:gd name="connsiteX23" fmla="*/ 2977376 w 3256156"/>
                            <a:gd name="connsiteY23" fmla="*/ 1286371 h 3973815"/>
                            <a:gd name="connsiteX24" fmla="*/ 2988527 w 3256156"/>
                            <a:gd name="connsiteY24" fmla="*/ 1119103 h 3973815"/>
                            <a:gd name="connsiteX25" fmla="*/ 2665978 w 3256156"/>
                            <a:gd name="connsiteY25" fmla="*/ 1063364 h 3973815"/>
                            <a:gd name="connsiteX26" fmla="*/ 2521357 w 3256156"/>
                            <a:gd name="connsiteY26" fmla="*/ 713702 h 3973815"/>
                            <a:gd name="connsiteX27" fmla="*/ 2152524 w 3256156"/>
                            <a:gd name="connsiteY27" fmla="*/ 600159 h 3973815"/>
                            <a:gd name="connsiteX28" fmla="*/ 1818218 w 3256156"/>
                            <a:gd name="connsiteY28" fmla="*/ 289398 h 3973815"/>
                            <a:gd name="connsiteX29" fmla="*/ 1439717 w 3256156"/>
                            <a:gd name="connsiteY29" fmla="*/ 35416 h 3973815"/>
                            <a:gd name="connsiteX30" fmla="*/ 949682 w 3256156"/>
                            <a:gd name="connsiteY30" fmla="*/ 30421 h 3973815"/>
                            <a:gd name="connsiteX31" fmla="*/ 1126903 w 3256156"/>
                            <a:gd name="connsiteY31" fmla="*/ 301031 h 3973815"/>
                            <a:gd name="connsiteX32" fmla="*/ 1327690 w 3256156"/>
                            <a:gd name="connsiteY32" fmla="*/ 528371 h 3973815"/>
                            <a:gd name="connsiteX0" fmla="*/ 1327690 w 3256156"/>
                            <a:gd name="connsiteY0" fmla="*/ 527643 h 3973087"/>
                            <a:gd name="connsiteX1" fmla="*/ 1204332 w 3256156"/>
                            <a:gd name="connsiteY1" fmla="*/ 1575575 h 3973087"/>
                            <a:gd name="connsiteX2" fmla="*/ 970156 w 3256156"/>
                            <a:gd name="connsiteY2" fmla="*/ 1530970 h 3973087"/>
                            <a:gd name="connsiteX3" fmla="*/ 602166 w 3256156"/>
                            <a:gd name="connsiteY3" fmla="*/ 1486365 h 3973087"/>
                            <a:gd name="connsiteX4" fmla="*/ 390293 w 3256156"/>
                            <a:gd name="connsiteY4" fmla="*/ 1162980 h 3973087"/>
                            <a:gd name="connsiteX5" fmla="*/ 289932 w 3256156"/>
                            <a:gd name="connsiteY5" fmla="*/ 906502 h 3973087"/>
                            <a:gd name="connsiteX6" fmla="*/ 22303 w 3256156"/>
                            <a:gd name="connsiteY6" fmla="*/ 906502 h 3973087"/>
                            <a:gd name="connsiteX7" fmla="*/ 0 w 3256156"/>
                            <a:gd name="connsiteY7" fmla="*/ 1408306 h 3973087"/>
                            <a:gd name="connsiteX8" fmla="*/ 22303 w 3256156"/>
                            <a:gd name="connsiteY8" fmla="*/ 1575575 h 3973087"/>
                            <a:gd name="connsiteX9" fmla="*/ 100361 w 3256156"/>
                            <a:gd name="connsiteY9" fmla="*/ 1809750 h 3973087"/>
                            <a:gd name="connsiteX10" fmla="*/ 234212 w 3256156"/>
                            <a:gd name="connsiteY10" fmla="*/ 2010647 h 3973087"/>
                            <a:gd name="connsiteX11" fmla="*/ 289978 w 3256156"/>
                            <a:gd name="connsiteY11" fmla="*/ 2057120 h 3973087"/>
                            <a:gd name="connsiteX12" fmla="*/ 390354 w 3256156"/>
                            <a:gd name="connsiteY12" fmla="*/ 2155633 h 3973087"/>
                            <a:gd name="connsiteX13" fmla="*/ 457200 w 3256156"/>
                            <a:gd name="connsiteY13" fmla="*/ 2110833 h 3973087"/>
                            <a:gd name="connsiteX14" fmla="*/ 825191 w 3256156"/>
                            <a:gd name="connsiteY14" fmla="*/ 2445370 h 3973087"/>
                            <a:gd name="connsiteX15" fmla="*/ 970156 w 3256156"/>
                            <a:gd name="connsiteY15" fmla="*/ 2634941 h 3973087"/>
                            <a:gd name="connsiteX16" fmla="*/ 1026226 w 3256156"/>
                            <a:gd name="connsiteY16" fmla="*/ 2713537 h 3973087"/>
                            <a:gd name="connsiteX17" fmla="*/ 1171063 w 3256156"/>
                            <a:gd name="connsiteY17" fmla="*/ 2969777 h 3973087"/>
                            <a:gd name="connsiteX18" fmla="*/ 1371815 w 3256156"/>
                            <a:gd name="connsiteY18" fmla="*/ 3348969 h 3973087"/>
                            <a:gd name="connsiteX19" fmla="*/ 1483345 w 3256156"/>
                            <a:gd name="connsiteY19" fmla="*/ 3973087 h 3973087"/>
                            <a:gd name="connsiteX20" fmla="*/ 3256156 w 3256156"/>
                            <a:gd name="connsiteY20" fmla="*/ 3828121 h 3973087"/>
                            <a:gd name="connsiteX21" fmla="*/ 3133493 w 3256156"/>
                            <a:gd name="connsiteY21" fmla="*/ 3181350 h 3973087"/>
                            <a:gd name="connsiteX22" fmla="*/ 3066586 w 3256156"/>
                            <a:gd name="connsiteY22" fmla="*/ 2266950 h 3973087"/>
                            <a:gd name="connsiteX23" fmla="*/ 2977376 w 3256156"/>
                            <a:gd name="connsiteY23" fmla="*/ 1285643 h 3973087"/>
                            <a:gd name="connsiteX24" fmla="*/ 2988527 w 3256156"/>
                            <a:gd name="connsiteY24" fmla="*/ 1118375 h 3973087"/>
                            <a:gd name="connsiteX25" fmla="*/ 2665978 w 3256156"/>
                            <a:gd name="connsiteY25" fmla="*/ 1062636 h 3973087"/>
                            <a:gd name="connsiteX26" fmla="*/ 2521357 w 3256156"/>
                            <a:gd name="connsiteY26" fmla="*/ 712974 h 3973087"/>
                            <a:gd name="connsiteX27" fmla="*/ 2152524 w 3256156"/>
                            <a:gd name="connsiteY27" fmla="*/ 599431 h 3973087"/>
                            <a:gd name="connsiteX28" fmla="*/ 1818218 w 3256156"/>
                            <a:gd name="connsiteY28" fmla="*/ 288670 h 3973087"/>
                            <a:gd name="connsiteX29" fmla="*/ 1439717 w 3256156"/>
                            <a:gd name="connsiteY29" fmla="*/ 34688 h 3973087"/>
                            <a:gd name="connsiteX30" fmla="*/ 949682 w 3256156"/>
                            <a:gd name="connsiteY30" fmla="*/ 29693 h 3973087"/>
                            <a:gd name="connsiteX31" fmla="*/ 1026704 w 3256156"/>
                            <a:gd name="connsiteY31" fmla="*/ 289249 h 3973087"/>
                            <a:gd name="connsiteX32" fmla="*/ 1327690 w 3256156"/>
                            <a:gd name="connsiteY32" fmla="*/ 527643 h 3973087"/>
                            <a:gd name="connsiteX0" fmla="*/ 1327690 w 3256156"/>
                            <a:gd name="connsiteY0" fmla="*/ 527689 h 3973133"/>
                            <a:gd name="connsiteX1" fmla="*/ 1204332 w 3256156"/>
                            <a:gd name="connsiteY1" fmla="*/ 1575621 h 3973133"/>
                            <a:gd name="connsiteX2" fmla="*/ 970156 w 3256156"/>
                            <a:gd name="connsiteY2" fmla="*/ 1531016 h 3973133"/>
                            <a:gd name="connsiteX3" fmla="*/ 602166 w 3256156"/>
                            <a:gd name="connsiteY3" fmla="*/ 1486411 h 3973133"/>
                            <a:gd name="connsiteX4" fmla="*/ 390293 w 3256156"/>
                            <a:gd name="connsiteY4" fmla="*/ 1163026 h 3973133"/>
                            <a:gd name="connsiteX5" fmla="*/ 289932 w 3256156"/>
                            <a:gd name="connsiteY5" fmla="*/ 906548 h 3973133"/>
                            <a:gd name="connsiteX6" fmla="*/ 22303 w 3256156"/>
                            <a:gd name="connsiteY6" fmla="*/ 906548 h 3973133"/>
                            <a:gd name="connsiteX7" fmla="*/ 0 w 3256156"/>
                            <a:gd name="connsiteY7" fmla="*/ 1408352 h 3973133"/>
                            <a:gd name="connsiteX8" fmla="*/ 22303 w 3256156"/>
                            <a:gd name="connsiteY8" fmla="*/ 1575621 h 3973133"/>
                            <a:gd name="connsiteX9" fmla="*/ 100361 w 3256156"/>
                            <a:gd name="connsiteY9" fmla="*/ 1809796 h 3973133"/>
                            <a:gd name="connsiteX10" fmla="*/ 234212 w 3256156"/>
                            <a:gd name="connsiteY10" fmla="*/ 2010693 h 3973133"/>
                            <a:gd name="connsiteX11" fmla="*/ 289978 w 3256156"/>
                            <a:gd name="connsiteY11" fmla="*/ 2057166 h 3973133"/>
                            <a:gd name="connsiteX12" fmla="*/ 390354 w 3256156"/>
                            <a:gd name="connsiteY12" fmla="*/ 2155679 h 3973133"/>
                            <a:gd name="connsiteX13" fmla="*/ 457200 w 3256156"/>
                            <a:gd name="connsiteY13" fmla="*/ 2110879 h 3973133"/>
                            <a:gd name="connsiteX14" fmla="*/ 825191 w 3256156"/>
                            <a:gd name="connsiteY14" fmla="*/ 2445416 h 3973133"/>
                            <a:gd name="connsiteX15" fmla="*/ 970156 w 3256156"/>
                            <a:gd name="connsiteY15" fmla="*/ 2634987 h 3973133"/>
                            <a:gd name="connsiteX16" fmla="*/ 1026226 w 3256156"/>
                            <a:gd name="connsiteY16" fmla="*/ 2713583 h 3973133"/>
                            <a:gd name="connsiteX17" fmla="*/ 1171063 w 3256156"/>
                            <a:gd name="connsiteY17" fmla="*/ 2969823 h 3973133"/>
                            <a:gd name="connsiteX18" fmla="*/ 1371815 w 3256156"/>
                            <a:gd name="connsiteY18" fmla="*/ 3349015 h 3973133"/>
                            <a:gd name="connsiteX19" fmla="*/ 1483345 w 3256156"/>
                            <a:gd name="connsiteY19" fmla="*/ 3973133 h 3973133"/>
                            <a:gd name="connsiteX20" fmla="*/ 3256156 w 3256156"/>
                            <a:gd name="connsiteY20" fmla="*/ 3828167 h 3973133"/>
                            <a:gd name="connsiteX21" fmla="*/ 3133493 w 3256156"/>
                            <a:gd name="connsiteY21" fmla="*/ 3181396 h 3973133"/>
                            <a:gd name="connsiteX22" fmla="*/ 3066586 w 3256156"/>
                            <a:gd name="connsiteY22" fmla="*/ 2266996 h 3973133"/>
                            <a:gd name="connsiteX23" fmla="*/ 2977376 w 3256156"/>
                            <a:gd name="connsiteY23" fmla="*/ 1285689 h 3973133"/>
                            <a:gd name="connsiteX24" fmla="*/ 2988527 w 3256156"/>
                            <a:gd name="connsiteY24" fmla="*/ 1118421 h 3973133"/>
                            <a:gd name="connsiteX25" fmla="*/ 2665978 w 3256156"/>
                            <a:gd name="connsiteY25" fmla="*/ 1062682 h 3973133"/>
                            <a:gd name="connsiteX26" fmla="*/ 2521357 w 3256156"/>
                            <a:gd name="connsiteY26" fmla="*/ 713020 h 3973133"/>
                            <a:gd name="connsiteX27" fmla="*/ 2152524 w 3256156"/>
                            <a:gd name="connsiteY27" fmla="*/ 599477 h 3973133"/>
                            <a:gd name="connsiteX28" fmla="*/ 1818218 w 3256156"/>
                            <a:gd name="connsiteY28" fmla="*/ 288716 h 3973133"/>
                            <a:gd name="connsiteX29" fmla="*/ 1439717 w 3256156"/>
                            <a:gd name="connsiteY29" fmla="*/ 34734 h 3973133"/>
                            <a:gd name="connsiteX30" fmla="*/ 949682 w 3256156"/>
                            <a:gd name="connsiteY30" fmla="*/ 29739 h 3973133"/>
                            <a:gd name="connsiteX31" fmla="*/ 1015712 w 3256156"/>
                            <a:gd name="connsiteY31" fmla="*/ 290016 h 3973133"/>
                            <a:gd name="connsiteX32" fmla="*/ 1327690 w 3256156"/>
                            <a:gd name="connsiteY32" fmla="*/ 527689 h 3973133"/>
                            <a:gd name="connsiteX0" fmla="*/ 1327690 w 3256156"/>
                            <a:gd name="connsiteY0" fmla="*/ 522060 h 3967504"/>
                            <a:gd name="connsiteX1" fmla="*/ 1204332 w 3256156"/>
                            <a:gd name="connsiteY1" fmla="*/ 1569992 h 3967504"/>
                            <a:gd name="connsiteX2" fmla="*/ 970156 w 3256156"/>
                            <a:gd name="connsiteY2" fmla="*/ 1525387 h 3967504"/>
                            <a:gd name="connsiteX3" fmla="*/ 602166 w 3256156"/>
                            <a:gd name="connsiteY3" fmla="*/ 1480782 h 3967504"/>
                            <a:gd name="connsiteX4" fmla="*/ 390293 w 3256156"/>
                            <a:gd name="connsiteY4" fmla="*/ 1157397 h 3967504"/>
                            <a:gd name="connsiteX5" fmla="*/ 289932 w 3256156"/>
                            <a:gd name="connsiteY5" fmla="*/ 900919 h 3967504"/>
                            <a:gd name="connsiteX6" fmla="*/ 22303 w 3256156"/>
                            <a:gd name="connsiteY6" fmla="*/ 900919 h 3967504"/>
                            <a:gd name="connsiteX7" fmla="*/ 0 w 3256156"/>
                            <a:gd name="connsiteY7" fmla="*/ 1402723 h 3967504"/>
                            <a:gd name="connsiteX8" fmla="*/ 22303 w 3256156"/>
                            <a:gd name="connsiteY8" fmla="*/ 1569992 h 3967504"/>
                            <a:gd name="connsiteX9" fmla="*/ 100361 w 3256156"/>
                            <a:gd name="connsiteY9" fmla="*/ 1804167 h 3967504"/>
                            <a:gd name="connsiteX10" fmla="*/ 234212 w 3256156"/>
                            <a:gd name="connsiteY10" fmla="*/ 2005064 h 3967504"/>
                            <a:gd name="connsiteX11" fmla="*/ 289978 w 3256156"/>
                            <a:gd name="connsiteY11" fmla="*/ 2051537 h 3967504"/>
                            <a:gd name="connsiteX12" fmla="*/ 390354 w 3256156"/>
                            <a:gd name="connsiteY12" fmla="*/ 2150050 h 3967504"/>
                            <a:gd name="connsiteX13" fmla="*/ 457200 w 3256156"/>
                            <a:gd name="connsiteY13" fmla="*/ 2105250 h 3967504"/>
                            <a:gd name="connsiteX14" fmla="*/ 825191 w 3256156"/>
                            <a:gd name="connsiteY14" fmla="*/ 2439787 h 3967504"/>
                            <a:gd name="connsiteX15" fmla="*/ 970156 w 3256156"/>
                            <a:gd name="connsiteY15" fmla="*/ 2629358 h 3967504"/>
                            <a:gd name="connsiteX16" fmla="*/ 1026226 w 3256156"/>
                            <a:gd name="connsiteY16" fmla="*/ 2707954 h 3967504"/>
                            <a:gd name="connsiteX17" fmla="*/ 1171063 w 3256156"/>
                            <a:gd name="connsiteY17" fmla="*/ 2964194 h 3967504"/>
                            <a:gd name="connsiteX18" fmla="*/ 1371815 w 3256156"/>
                            <a:gd name="connsiteY18" fmla="*/ 3343386 h 3967504"/>
                            <a:gd name="connsiteX19" fmla="*/ 1483345 w 3256156"/>
                            <a:gd name="connsiteY19" fmla="*/ 3967504 h 3967504"/>
                            <a:gd name="connsiteX20" fmla="*/ 3256156 w 3256156"/>
                            <a:gd name="connsiteY20" fmla="*/ 3822538 h 3967504"/>
                            <a:gd name="connsiteX21" fmla="*/ 3133493 w 3256156"/>
                            <a:gd name="connsiteY21" fmla="*/ 3175767 h 3967504"/>
                            <a:gd name="connsiteX22" fmla="*/ 3066586 w 3256156"/>
                            <a:gd name="connsiteY22" fmla="*/ 2261367 h 3967504"/>
                            <a:gd name="connsiteX23" fmla="*/ 2977376 w 3256156"/>
                            <a:gd name="connsiteY23" fmla="*/ 1280060 h 3967504"/>
                            <a:gd name="connsiteX24" fmla="*/ 2988527 w 3256156"/>
                            <a:gd name="connsiteY24" fmla="*/ 1112792 h 3967504"/>
                            <a:gd name="connsiteX25" fmla="*/ 2665978 w 3256156"/>
                            <a:gd name="connsiteY25" fmla="*/ 1057053 h 3967504"/>
                            <a:gd name="connsiteX26" fmla="*/ 2521357 w 3256156"/>
                            <a:gd name="connsiteY26" fmla="*/ 707391 h 3967504"/>
                            <a:gd name="connsiteX27" fmla="*/ 2152524 w 3256156"/>
                            <a:gd name="connsiteY27" fmla="*/ 593848 h 3967504"/>
                            <a:gd name="connsiteX28" fmla="*/ 1818218 w 3256156"/>
                            <a:gd name="connsiteY28" fmla="*/ 283087 h 3967504"/>
                            <a:gd name="connsiteX29" fmla="*/ 1439717 w 3256156"/>
                            <a:gd name="connsiteY29" fmla="*/ 29105 h 3967504"/>
                            <a:gd name="connsiteX30" fmla="*/ 949682 w 3256156"/>
                            <a:gd name="connsiteY30" fmla="*/ 24110 h 3967504"/>
                            <a:gd name="connsiteX31" fmla="*/ 937800 w 3256156"/>
                            <a:gd name="connsiteY31" fmla="*/ 195206 h 3967504"/>
                            <a:gd name="connsiteX32" fmla="*/ 1327690 w 3256156"/>
                            <a:gd name="connsiteY32" fmla="*/ 522060 h 3967504"/>
                            <a:gd name="connsiteX0" fmla="*/ 1327690 w 3256156"/>
                            <a:gd name="connsiteY0" fmla="*/ 544139 h 3989583"/>
                            <a:gd name="connsiteX1" fmla="*/ 1204332 w 3256156"/>
                            <a:gd name="connsiteY1" fmla="*/ 1592071 h 3989583"/>
                            <a:gd name="connsiteX2" fmla="*/ 970156 w 3256156"/>
                            <a:gd name="connsiteY2" fmla="*/ 1547466 h 3989583"/>
                            <a:gd name="connsiteX3" fmla="*/ 602166 w 3256156"/>
                            <a:gd name="connsiteY3" fmla="*/ 1502861 h 3989583"/>
                            <a:gd name="connsiteX4" fmla="*/ 390293 w 3256156"/>
                            <a:gd name="connsiteY4" fmla="*/ 1179476 h 3989583"/>
                            <a:gd name="connsiteX5" fmla="*/ 289932 w 3256156"/>
                            <a:gd name="connsiteY5" fmla="*/ 922998 h 3989583"/>
                            <a:gd name="connsiteX6" fmla="*/ 22303 w 3256156"/>
                            <a:gd name="connsiteY6" fmla="*/ 922998 h 3989583"/>
                            <a:gd name="connsiteX7" fmla="*/ 0 w 3256156"/>
                            <a:gd name="connsiteY7" fmla="*/ 1424802 h 3989583"/>
                            <a:gd name="connsiteX8" fmla="*/ 22303 w 3256156"/>
                            <a:gd name="connsiteY8" fmla="*/ 1592071 h 3989583"/>
                            <a:gd name="connsiteX9" fmla="*/ 100361 w 3256156"/>
                            <a:gd name="connsiteY9" fmla="*/ 1826246 h 3989583"/>
                            <a:gd name="connsiteX10" fmla="*/ 234212 w 3256156"/>
                            <a:gd name="connsiteY10" fmla="*/ 2027143 h 3989583"/>
                            <a:gd name="connsiteX11" fmla="*/ 289978 w 3256156"/>
                            <a:gd name="connsiteY11" fmla="*/ 2073616 h 3989583"/>
                            <a:gd name="connsiteX12" fmla="*/ 390354 w 3256156"/>
                            <a:gd name="connsiteY12" fmla="*/ 2172129 h 3989583"/>
                            <a:gd name="connsiteX13" fmla="*/ 457200 w 3256156"/>
                            <a:gd name="connsiteY13" fmla="*/ 2127329 h 3989583"/>
                            <a:gd name="connsiteX14" fmla="*/ 825191 w 3256156"/>
                            <a:gd name="connsiteY14" fmla="*/ 2461866 h 3989583"/>
                            <a:gd name="connsiteX15" fmla="*/ 970156 w 3256156"/>
                            <a:gd name="connsiteY15" fmla="*/ 2651437 h 3989583"/>
                            <a:gd name="connsiteX16" fmla="*/ 1026226 w 3256156"/>
                            <a:gd name="connsiteY16" fmla="*/ 2730033 h 3989583"/>
                            <a:gd name="connsiteX17" fmla="*/ 1171063 w 3256156"/>
                            <a:gd name="connsiteY17" fmla="*/ 2986273 h 3989583"/>
                            <a:gd name="connsiteX18" fmla="*/ 1371815 w 3256156"/>
                            <a:gd name="connsiteY18" fmla="*/ 3365465 h 3989583"/>
                            <a:gd name="connsiteX19" fmla="*/ 1483345 w 3256156"/>
                            <a:gd name="connsiteY19" fmla="*/ 3989583 h 3989583"/>
                            <a:gd name="connsiteX20" fmla="*/ 3256156 w 3256156"/>
                            <a:gd name="connsiteY20" fmla="*/ 3844617 h 3989583"/>
                            <a:gd name="connsiteX21" fmla="*/ 3133493 w 3256156"/>
                            <a:gd name="connsiteY21" fmla="*/ 3197846 h 3989583"/>
                            <a:gd name="connsiteX22" fmla="*/ 3066586 w 3256156"/>
                            <a:gd name="connsiteY22" fmla="*/ 2283446 h 3989583"/>
                            <a:gd name="connsiteX23" fmla="*/ 2977376 w 3256156"/>
                            <a:gd name="connsiteY23" fmla="*/ 1302139 h 3989583"/>
                            <a:gd name="connsiteX24" fmla="*/ 2988527 w 3256156"/>
                            <a:gd name="connsiteY24" fmla="*/ 1134871 h 3989583"/>
                            <a:gd name="connsiteX25" fmla="*/ 2665978 w 3256156"/>
                            <a:gd name="connsiteY25" fmla="*/ 1079132 h 3989583"/>
                            <a:gd name="connsiteX26" fmla="*/ 2521357 w 3256156"/>
                            <a:gd name="connsiteY26" fmla="*/ 729470 h 3989583"/>
                            <a:gd name="connsiteX27" fmla="*/ 2152524 w 3256156"/>
                            <a:gd name="connsiteY27" fmla="*/ 615927 h 3989583"/>
                            <a:gd name="connsiteX28" fmla="*/ 1818218 w 3256156"/>
                            <a:gd name="connsiteY28" fmla="*/ 305166 h 3989583"/>
                            <a:gd name="connsiteX29" fmla="*/ 1439717 w 3256156"/>
                            <a:gd name="connsiteY29" fmla="*/ 51184 h 3989583"/>
                            <a:gd name="connsiteX30" fmla="*/ 949682 w 3256156"/>
                            <a:gd name="connsiteY30" fmla="*/ 46189 h 3989583"/>
                            <a:gd name="connsiteX31" fmla="*/ 1327690 w 3256156"/>
                            <a:gd name="connsiteY31" fmla="*/ 544139 h 3989583"/>
                            <a:gd name="connsiteX0" fmla="*/ 1004463 w 3256156"/>
                            <a:gd name="connsiteY0" fmla="*/ 496433 h 3986418"/>
                            <a:gd name="connsiteX1" fmla="*/ 1204332 w 3256156"/>
                            <a:gd name="connsiteY1" fmla="*/ 1588906 h 3986418"/>
                            <a:gd name="connsiteX2" fmla="*/ 970156 w 3256156"/>
                            <a:gd name="connsiteY2" fmla="*/ 1544301 h 3986418"/>
                            <a:gd name="connsiteX3" fmla="*/ 602166 w 3256156"/>
                            <a:gd name="connsiteY3" fmla="*/ 1499696 h 3986418"/>
                            <a:gd name="connsiteX4" fmla="*/ 390293 w 3256156"/>
                            <a:gd name="connsiteY4" fmla="*/ 1176311 h 3986418"/>
                            <a:gd name="connsiteX5" fmla="*/ 289932 w 3256156"/>
                            <a:gd name="connsiteY5" fmla="*/ 919833 h 3986418"/>
                            <a:gd name="connsiteX6" fmla="*/ 22303 w 3256156"/>
                            <a:gd name="connsiteY6" fmla="*/ 919833 h 3986418"/>
                            <a:gd name="connsiteX7" fmla="*/ 0 w 3256156"/>
                            <a:gd name="connsiteY7" fmla="*/ 1421637 h 3986418"/>
                            <a:gd name="connsiteX8" fmla="*/ 22303 w 3256156"/>
                            <a:gd name="connsiteY8" fmla="*/ 1588906 h 3986418"/>
                            <a:gd name="connsiteX9" fmla="*/ 100361 w 3256156"/>
                            <a:gd name="connsiteY9" fmla="*/ 1823081 h 3986418"/>
                            <a:gd name="connsiteX10" fmla="*/ 234212 w 3256156"/>
                            <a:gd name="connsiteY10" fmla="*/ 2023978 h 3986418"/>
                            <a:gd name="connsiteX11" fmla="*/ 289978 w 3256156"/>
                            <a:gd name="connsiteY11" fmla="*/ 2070451 h 3986418"/>
                            <a:gd name="connsiteX12" fmla="*/ 390354 w 3256156"/>
                            <a:gd name="connsiteY12" fmla="*/ 2168964 h 3986418"/>
                            <a:gd name="connsiteX13" fmla="*/ 457200 w 3256156"/>
                            <a:gd name="connsiteY13" fmla="*/ 2124164 h 3986418"/>
                            <a:gd name="connsiteX14" fmla="*/ 825191 w 3256156"/>
                            <a:gd name="connsiteY14" fmla="*/ 2458701 h 3986418"/>
                            <a:gd name="connsiteX15" fmla="*/ 970156 w 3256156"/>
                            <a:gd name="connsiteY15" fmla="*/ 2648272 h 3986418"/>
                            <a:gd name="connsiteX16" fmla="*/ 1026226 w 3256156"/>
                            <a:gd name="connsiteY16" fmla="*/ 2726868 h 3986418"/>
                            <a:gd name="connsiteX17" fmla="*/ 1171063 w 3256156"/>
                            <a:gd name="connsiteY17" fmla="*/ 2983108 h 3986418"/>
                            <a:gd name="connsiteX18" fmla="*/ 1371815 w 3256156"/>
                            <a:gd name="connsiteY18" fmla="*/ 3362300 h 3986418"/>
                            <a:gd name="connsiteX19" fmla="*/ 1483345 w 3256156"/>
                            <a:gd name="connsiteY19" fmla="*/ 3986418 h 3986418"/>
                            <a:gd name="connsiteX20" fmla="*/ 3256156 w 3256156"/>
                            <a:gd name="connsiteY20" fmla="*/ 3841452 h 3986418"/>
                            <a:gd name="connsiteX21" fmla="*/ 3133493 w 3256156"/>
                            <a:gd name="connsiteY21" fmla="*/ 3194681 h 3986418"/>
                            <a:gd name="connsiteX22" fmla="*/ 3066586 w 3256156"/>
                            <a:gd name="connsiteY22" fmla="*/ 2280281 h 3986418"/>
                            <a:gd name="connsiteX23" fmla="*/ 2977376 w 3256156"/>
                            <a:gd name="connsiteY23" fmla="*/ 1298974 h 3986418"/>
                            <a:gd name="connsiteX24" fmla="*/ 2988527 w 3256156"/>
                            <a:gd name="connsiteY24" fmla="*/ 1131706 h 3986418"/>
                            <a:gd name="connsiteX25" fmla="*/ 2665978 w 3256156"/>
                            <a:gd name="connsiteY25" fmla="*/ 1075967 h 3986418"/>
                            <a:gd name="connsiteX26" fmla="*/ 2521357 w 3256156"/>
                            <a:gd name="connsiteY26" fmla="*/ 726305 h 3986418"/>
                            <a:gd name="connsiteX27" fmla="*/ 2152524 w 3256156"/>
                            <a:gd name="connsiteY27" fmla="*/ 612762 h 3986418"/>
                            <a:gd name="connsiteX28" fmla="*/ 1818218 w 3256156"/>
                            <a:gd name="connsiteY28" fmla="*/ 302001 h 3986418"/>
                            <a:gd name="connsiteX29" fmla="*/ 1439717 w 3256156"/>
                            <a:gd name="connsiteY29" fmla="*/ 48019 h 3986418"/>
                            <a:gd name="connsiteX30" fmla="*/ 949682 w 3256156"/>
                            <a:gd name="connsiteY30" fmla="*/ 43024 h 3986418"/>
                            <a:gd name="connsiteX31" fmla="*/ 1004463 w 3256156"/>
                            <a:gd name="connsiteY31" fmla="*/ 496433 h 3986418"/>
                            <a:gd name="connsiteX0" fmla="*/ 1004621 w 3256156"/>
                            <a:gd name="connsiteY0" fmla="*/ 275814 h 3972262"/>
                            <a:gd name="connsiteX1" fmla="*/ 1204332 w 3256156"/>
                            <a:gd name="connsiteY1" fmla="*/ 1574750 h 3972262"/>
                            <a:gd name="connsiteX2" fmla="*/ 970156 w 3256156"/>
                            <a:gd name="connsiteY2" fmla="*/ 1530145 h 3972262"/>
                            <a:gd name="connsiteX3" fmla="*/ 602166 w 3256156"/>
                            <a:gd name="connsiteY3" fmla="*/ 1485540 h 3972262"/>
                            <a:gd name="connsiteX4" fmla="*/ 390293 w 3256156"/>
                            <a:gd name="connsiteY4" fmla="*/ 1162155 h 3972262"/>
                            <a:gd name="connsiteX5" fmla="*/ 289932 w 3256156"/>
                            <a:gd name="connsiteY5" fmla="*/ 905677 h 3972262"/>
                            <a:gd name="connsiteX6" fmla="*/ 22303 w 3256156"/>
                            <a:gd name="connsiteY6" fmla="*/ 905677 h 3972262"/>
                            <a:gd name="connsiteX7" fmla="*/ 0 w 3256156"/>
                            <a:gd name="connsiteY7" fmla="*/ 1407481 h 3972262"/>
                            <a:gd name="connsiteX8" fmla="*/ 22303 w 3256156"/>
                            <a:gd name="connsiteY8" fmla="*/ 1574750 h 3972262"/>
                            <a:gd name="connsiteX9" fmla="*/ 100361 w 3256156"/>
                            <a:gd name="connsiteY9" fmla="*/ 1808925 h 3972262"/>
                            <a:gd name="connsiteX10" fmla="*/ 234212 w 3256156"/>
                            <a:gd name="connsiteY10" fmla="*/ 2009822 h 3972262"/>
                            <a:gd name="connsiteX11" fmla="*/ 289978 w 3256156"/>
                            <a:gd name="connsiteY11" fmla="*/ 2056295 h 3972262"/>
                            <a:gd name="connsiteX12" fmla="*/ 390354 w 3256156"/>
                            <a:gd name="connsiteY12" fmla="*/ 2154808 h 3972262"/>
                            <a:gd name="connsiteX13" fmla="*/ 457200 w 3256156"/>
                            <a:gd name="connsiteY13" fmla="*/ 2110008 h 3972262"/>
                            <a:gd name="connsiteX14" fmla="*/ 825191 w 3256156"/>
                            <a:gd name="connsiteY14" fmla="*/ 2444545 h 3972262"/>
                            <a:gd name="connsiteX15" fmla="*/ 970156 w 3256156"/>
                            <a:gd name="connsiteY15" fmla="*/ 2634116 h 3972262"/>
                            <a:gd name="connsiteX16" fmla="*/ 1026226 w 3256156"/>
                            <a:gd name="connsiteY16" fmla="*/ 2712712 h 3972262"/>
                            <a:gd name="connsiteX17" fmla="*/ 1171063 w 3256156"/>
                            <a:gd name="connsiteY17" fmla="*/ 2968952 h 3972262"/>
                            <a:gd name="connsiteX18" fmla="*/ 1371815 w 3256156"/>
                            <a:gd name="connsiteY18" fmla="*/ 3348144 h 3972262"/>
                            <a:gd name="connsiteX19" fmla="*/ 1483345 w 3256156"/>
                            <a:gd name="connsiteY19" fmla="*/ 3972262 h 3972262"/>
                            <a:gd name="connsiteX20" fmla="*/ 3256156 w 3256156"/>
                            <a:gd name="connsiteY20" fmla="*/ 3827296 h 3972262"/>
                            <a:gd name="connsiteX21" fmla="*/ 3133493 w 3256156"/>
                            <a:gd name="connsiteY21" fmla="*/ 3180525 h 3972262"/>
                            <a:gd name="connsiteX22" fmla="*/ 3066586 w 3256156"/>
                            <a:gd name="connsiteY22" fmla="*/ 2266125 h 3972262"/>
                            <a:gd name="connsiteX23" fmla="*/ 2977376 w 3256156"/>
                            <a:gd name="connsiteY23" fmla="*/ 1284818 h 3972262"/>
                            <a:gd name="connsiteX24" fmla="*/ 2988527 w 3256156"/>
                            <a:gd name="connsiteY24" fmla="*/ 1117550 h 3972262"/>
                            <a:gd name="connsiteX25" fmla="*/ 2665978 w 3256156"/>
                            <a:gd name="connsiteY25" fmla="*/ 1061811 h 3972262"/>
                            <a:gd name="connsiteX26" fmla="*/ 2521357 w 3256156"/>
                            <a:gd name="connsiteY26" fmla="*/ 712149 h 3972262"/>
                            <a:gd name="connsiteX27" fmla="*/ 2152524 w 3256156"/>
                            <a:gd name="connsiteY27" fmla="*/ 598606 h 3972262"/>
                            <a:gd name="connsiteX28" fmla="*/ 1818218 w 3256156"/>
                            <a:gd name="connsiteY28" fmla="*/ 287845 h 3972262"/>
                            <a:gd name="connsiteX29" fmla="*/ 1439717 w 3256156"/>
                            <a:gd name="connsiteY29" fmla="*/ 33863 h 3972262"/>
                            <a:gd name="connsiteX30" fmla="*/ 949682 w 3256156"/>
                            <a:gd name="connsiteY30" fmla="*/ 28868 h 3972262"/>
                            <a:gd name="connsiteX31" fmla="*/ 1004621 w 3256156"/>
                            <a:gd name="connsiteY31" fmla="*/ 275814 h 3972262"/>
                            <a:gd name="connsiteX0" fmla="*/ 949682 w 3256156"/>
                            <a:gd name="connsiteY0" fmla="*/ 122874 h 4066268"/>
                            <a:gd name="connsiteX1" fmla="*/ 1204332 w 3256156"/>
                            <a:gd name="connsiteY1" fmla="*/ 1668756 h 4066268"/>
                            <a:gd name="connsiteX2" fmla="*/ 970156 w 3256156"/>
                            <a:gd name="connsiteY2" fmla="*/ 1624151 h 4066268"/>
                            <a:gd name="connsiteX3" fmla="*/ 602166 w 3256156"/>
                            <a:gd name="connsiteY3" fmla="*/ 1579546 h 4066268"/>
                            <a:gd name="connsiteX4" fmla="*/ 390293 w 3256156"/>
                            <a:gd name="connsiteY4" fmla="*/ 1256161 h 4066268"/>
                            <a:gd name="connsiteX5" fmla="*/ 289932 w 3256156"/>
                            <a:gd name="connsiteY5" fmla="*/ 999683 h 4066268"/>
                            <a:gd name="connsiteX6" fmla="*/ 22303 w 3256156"/>
                            <a:gd name="connsiteY6" fmla="*/ 999683 h 4066268"/>
                            <a:gd name="connsiteX7" fmla="*/ 0 w 3256156"/>
                            <a:gd name="connsiteY7" fmla="*/ 1501487 h 4066268"/>
                            <a:gd name="connsiteX8" fmla="*/ 22303 w 3256156"/>
                            <a:gd name="connsiteY8" fmla="*/ 1668756 h 4066268"/>
                            <a:gd name="connsiteX9" fmla="*/ 100361 w 3256156"/>
                            <a:gd name="connsiteY9" fmla="*/ 1902931 h 4066268"/>
                            <a:gd name="connsiteX10" fmla="*/ 234212 w 3256156"/>
                            <a:gd name="connsiteY10" fmla="*/ 2103828 h 4066268"/>
                            <a:gd name="connsiteX11" fmla="*/ 289978 w 3256156"/>
                            <a:gd name="connsiteY11" fmla="*/ 2150301 h 4066268"/>
                            <a:gd name="connsiteX12" fmla="*/ 390354 w 3256156"/>
                            <a:gd name="connsiteY12" fmla="*/ 2248814 h 4066268"/>
                            <a:gd name="connsiteX13" fmla="*/ 457200 w 3256156"/>
                            <a:gd name="connsiteY13" fmla="*/ 2204014 h 4066268"/>
                            <a:gd name="connsiteX14" fmla="*/ 825191 w 3256156"/>
                            <a:gd name="connsiteY14" fmla="*/ 2538551 h 4066268"/>
                            <a:gd name="connsiteX15" fmla="*/ 970156 w 3256156"/>
                            <a:gd name="connsiteY15" fmla="*/ 2728122 h 4066268"/>
                            <a:gd name="connsiteX16" fmla="*/ 1026226 w 3256156"/>
                            <a:gd name="connsiteY16" fmla="*/ 2806718 h 4066268"/>
                            <a:gd name="connsiteX17" fmla="*/ 1171063 w 3256156"/>
                            <a:gd name="connsiteY17" fmla="*/ 3062958 h 4066268"/>
                            <a:gd name="connsiteX18" fmla="*/ 1371815 w 3256156"/>
                            <a:gd name="connsiteY18" fmla="*/ 3442150 h 4066268"/>
                            <a:gd name="connsiteX19" fmla="*/ 1483345 w 3256156"/>
                            <a:gd name="connsiteY19" fmla="*/ 4066268 h 4066268"/>
                            <a:gd name="connsiteX20" fmla="*/ 3256156 w 3256156"/>
                            <a:gd name="connsiteY20" fmla="*/ 3921302 h 4066268"/>
                            <a:gd name="connsiteX21" fmla="*/ 3133493 w 3256156"/>
                            <a:gd name="connsiteY21" fmla="*/ 3274531 h 4066268"/>
                            <a:gd name="connsiteX22" fmla="*/ 3066586 w 3256156"/>
                            <a:gd name="connsiteY22" fmla="*/ 2360131 h 4066268"/>
                            <a:gd name="connsiteX23" fmla="*/ 2977376 w 3256156"/>
                            <a:gd name="connsiteY23" fmla="*/ 1378824 h 4066268"/>
                            <a:gd name="connsiteX24" fmla="*/ 2988527 w 3256156"/>
                            <a:gd name="connsiteY24" fmla="*/ 1211556 h 4066268"/>
                            <a:gd name="connsiteX25" fmla="*/ 2665978 w 3256156"/>
                            <a:gd name="connsiteY25" fmla="*/ 1155817 h 4066268"/>
                            <a:gd name="connsiteX26" fmla="*/ 2521357 w 3256156"/>
                            <a:gd name="connsiteY26" fmla="*/ 806155 h 4066268"/>
                            <a:gd name="connsiteX27" fmla="*/ 2152524 w 3256156"/>
                            <a:gd name="connsiteY27" fmla="*/ 692612 h 4066268"/>
                            <a:gd name="connsiteX28" fmla="*/ 1818218 w 3256156"/>
                            <a:gd name="connsiteY28" fmla="*/ 381851 h 4066268"/>
                            <a:gd name="connsiteX29" fmla="*/ 1439717 w 3256156"/>
                            <a:gd name="connsiteY29" fmla="*/ 127869 h 4066268"/>
                            <a:gd name="connsiteX30" fmla="*/ 949682 w 3256156"/>
                            <a:gd name="connsiteY30" fmla="*/ 122874 h 4066268"/>
                            <a:gd name="connsiteX0" fmla="*/ 949682 w 3256156"/>
                            <a:gd name="connsiteY0" fmla="*/ 22982 h 3966376"/>
                            <a:gd name="connsiteX1" fmla="*/ 1126450 w 3256156"/>
                            <a:gd name="connsiteY1" fmla="*/ 175028 h 3966376"/>
                            <a:gd name="connsiteX2" fmla="*/ 970156 w 3256156"/>
                            <a:gd name="connsiteY2" fmla="*/ 1524259 h 3966376"/>
                            <a:gd name="connsiteX3" fmla="*/ 602166 w 3256156"/>
                            <a:gd name="connsiteY3" fmla="*/ 1479654 h 3966376"/>
                            <a:gd name="connsiteX4" fmla="*/ 390293 w 3256156"/>
                            <a:gd name="connsiteY4" fmla="*/ 1156269 h 3966376"/>
                            <a:gd name="connsiteX5" fmla="*/ 289932 w 3256156"/>
                            <a:gd name="connsiteY5" fmla="*/ 899791 h 3966376"/>
                            <a:gd name="connsiteX6" fmla="*/ 22303 w 3256156"/>
                            <a:gd name="connsiteY6" fmla="*/ 899791 h 3966376"/>
                            <a:gd name="connsiteX7" fmla="*/ 0 w 3256156"/>
                            <a:gd name="connsiteY7" fmla="*/ 1401595 h 3966376"/>
                            <a:gd name="connsiteX8" fmla="*/ 22303 w 3256156"/>
                            <a:gd name="connsiteY8" fmla="*/ 1568864 h 3966376"/>
                            <a:gd name="connsiteX9" fmla="*/ 100361 w 3256156"/>
                            <a:gd name="connsiteY9" fmla="*/ 1803039 h 3966376"/>
                            <a:gd name="connsiteX10" fmla="*/ 234212 w 3256156"/>
                            <a:gd name="connsiteY10" fmla="*/ 2003936 h 3966376"/>
                            <a:gd name="connsiteX11" fmla="*/ 289978 w 3256156"/>
                            <a:gd name="connsiteY11" fmla="*/ 2050409 h 3966376"/>
                            <a:gd name="connsiteX12" fmla="*/ 390354 w 3256156"/>
                            <a:gd name="connsiteY12" fmla="*/ 2148922 h 3966376"/>
                            <a:gd name="connsiteX13" fmla="*/ 457200 w 3256156"/>
                            <a:gd name="connsiteY13" fmla="*/ 2104122 h 3966376"/>
                            <a:gd name="connsiteX14" fmla="*/ 825191 w 3256156"/>
                            <a:gd name="connsiteY14" fmla="*/ 2438659 h 3966376"/>
                            <a:gd name="connsiteX15" fmla="*/ 970156 w 3256156"/>
                            <a:gd name="connsiteY15" fmla="*/ 2628230 h 3966376"/>
                            <a:gd name="connsiteX16" fmla="*/ 1026226 w 3256156"/>
                            <a:gd name="connsiteY16" fmla="*/ 2706826 h 3966376"/>
                            <a:gd name="connsiteX17" fmla="*/ 1171063 w 3256156"/>
                            <a:gd name="connsiteY17" fmla="*/ 2963066 h 3966376"/>
                            <a:gd name="connsiteX18" fmla="*/ 1371815 w 3256156"/>
                            <a:gd name="connsiteY18" fmla="*/ 3342258 h 3966376"/>
                            <a:gd name="connsiteX19" fmla="*/ 1483345 w 3256156"/>
                            <a:gd name="connsiteY19" fmla="*/ 3966376 h 3966376"/>
                            <a:gd name="connsiteX20" fmla="*/ 3256156 w 3256156"/>
                            <a:gd name="connsiteY20" fmla="*/ 3821410 h 3966376"/>
                            <a:gd name="connsiteX21" fmla="*/ 3133493 w 3256156"/>
                            <a:gd name="connsiteY21" fmla="*/ 3174639 h 3966376"/>
                            <a:gd name="connsiteX22" fmla="*/ 3066586 w 3256156"/>
                            <a:gd name="connsiteY22" fmla="*/ 2260239 h 3966376"/>
                            <a:gd name="connsiteX23" fmla="*/ 2977376 w 3256156"/>
                            <a:gd name="connsiteY23" fmla="*/ 1278932 h 3966376"/>
                            <a:gd name="connsiteX24" fmla="*/ 2988527 w 3256156"/>
                            <a:gd name="connsiteY24" fmla="*/ 1111664 h 3966376"/>
                            <a:gd name="connsiteX25" fmla="*/ 2665978 w 3256156"/>
                            <a:gd name="connsiteY25" fmla="*/ 1055925 h 3966376"/>
                            <a:gd name="connsiteX26" fmla="*/ 2521357 w 3256156"/>
                            <a:gd name="connsiteY26" fmla="*/ 706263 h 3966376"/>
                            <a:gd name="connsiteX27" fmla="*/ 2152524 w 3256156"/>
                            <a:gd name="connsiteY27" fmla="*/ 592720 h 3966376"/>
                            <a:gd name="connsiteX28" fmla="*/ 1818218 w 3256156"/>
                            <a:gd name="connsiteY28" fmla="*/ 281959 h 3966376"/>
                            <a:gd name="connsiteX29" fmla="*/ 1439717 w 3256156"/>
                            <a:gd name="connsiteY29" fmla="*/ 27977 h 3966376"/>
                            <a:gd name="connsiteX30" fmla="*/ 949682 w 3256156"/>
                            <a:gd name="connsiteY30" fmla="*/ 22982 h 3966376"/>
                            <a:gd name="connsiteX0" fmla="*/ 949682 w 3256156"/>
                            <a:gd name="connsiteY0" fmla="*/ 22982 h 3966376"/>
                            <a:gd name="connsiteX1" fmla="*/ 1126450 w 3256156"/>
                            <a:gd name="connsiteY1" fmla="*/ 175028 h 3966376"/>
                            <a:gd name="connsiteX2" fmla="*/ 970156 w 3256156"/>
                            <a:gd name="connsiteY2" fmla="*/ 1524259 h 3966376"/>
                            <a:gd name="connsiteX3" fmla="*/ 602166 w 3256156"/>
                            <a:gd name="connsiteY3" fmla="*/ 1479654 h 3966376"/>
                            <a:gd name="connsiteX4" fmla="*/ 390293 w 3256156"/>
                            <a:gd name="connsiteY4" fmla="*/ 1156269 h 3966376"/>
                            <a:gd name="connsiteX5" fmla="*/ 289932 w 3256156"/>
                            <a:gd name="connsiteY5" fmla="*/ 899791 h 3966376"/>
                            <a:gd name="connsiteX6" fmla="*/ 22303 w 3256156"/>
                            <a:gd name="connsiteY6" fmla="*/ 899791 h 3966376"/>
                            <a:gd name="connsiteX7" fmla="*/ 0 w 3256156"/>
                            <a:gd name="connsiteY7" fmla="*/ 1401595 h 3966376"/>
                            <a:gd name="connsiteX8" fmla="*/ 22303 w 3256156"/>
                            <a:gd name="connsiteY8" fmla="*/ 1568864 h 3966376"/>
                            <a:gd name="connsiteX9" fmla="*/ 100361 w 3256156"/>
                            <a:gd name="connsiteY9" fmla="*/ 1803039 h 3966376"/>
                            <a:gd name="connsiteX10" fmla="*/ 234212 w 3256156"/>
                            <a:gd name="connsiteY10" fmla="*/ 2003936 h 3966376"/>
                            <a:gd name="connsiteX11" fmla="*/ 289978 w 3256156"/>
                            <a:gd name="connsiteY11" fmla="*/ 2050409 h 3966376"/>
                            <a:gd name="connsiteX12" fmla="*/ 390354 w 3256156"/>
                            <a:gd name="connsiteY12" fmla="*/ 2148922 h 3966376"/>
                            <a:gd name="connsiteX13" fmla="*/ 457200 w 3256156"/>
                            <a:gd name="connsiteY13" fmla="*/ 2104122 h 3966376"/>
                            <a:gd name="connsiteX14" fmla="*/ 825191 w 3256156"/>
                            <a:gd name="connsiteY14" fmla="*/ 2438659 h 3966376"/>
                            <a:gd name="connsiteX15" fmla="*/ 970156 w 3256156"/>
                            <a:gd name="connsiteY15" fmla="*/ 2628230 h 3966376"/>
                            <a:gd name="connsiteX16" fmla="*/ 1026226 w 3256156"/>
                            <a:gd name="connsiteY16" fmla="*/ 2706826 h 3966376"/>
                            <a:gd name="connsiteX17" fmla="*/ 1171063 w 3256156"/>
                            <a:gd name="connsiteY17" fmla="*/ 2963066 h 3966376"/>
                            <a:gd name="connsiteX18" fmla="*/ 1371815 w 3256156"/>
                            <a:gd name="connsiteY18" fmla="*/ 3342258 h 3966376"/>
                            <a:gd name="connsiteX19" fmla="*/ 1483345 w 3256156"/>
                            <a:gd name="connsiteY19" fmla="*/ 3966376 h 3966376"/>
                            <a:gd name="connsiteX20" fmla="*/ 3256156 w 3256156"/>
                            <a:gd name="connsiteY20" fmla="*/ 3821410 h 3966376"/>
                            <a:gd name="connsiteX21" fmla="*/ 3133493 w 3256156"/>
                            <a:gd name="connsiteY21" fmla="*/ 3174639 h 3966376"/>
                            <a:gd name="connsiteX22" fmla="*/ 3066586 w 3256156"/>
                            <a:gd name="connsiteY22" fmla="*/ 2260239 h 3966376"/>
                            <a:gd name="connsiteX23" fmla="*/ 2977376 w 3256156"/>
                            <a:gd name="connsiteY23" fmla="*/ 1278932 h 3966376"/>
                            <a:gd name="connsiteX24" fmla="*/ 2988527 w 3256156"/>
                            <a:gd name="connsiteY24" fmla="*/ 1111664 h 3966376"/>
                            <a:gd name="connsiteX25" fmla="*/ 2665978 w 3256156"/>
                            <a:gd name="connsiteY25" fmla="*/ 1055925 h 3966376"/>
                            <a:gd name="connsiteX26" fmla="*/ 2521357 w 3256156"/>
                            <a:gd name="connsiteY26" fmla="*/ 706263 h 3966376"/>
                            <a:gd name="connsiteX27" fmla="*/ 2152524 w 3256156"/>
                            <a:gd name="connsiteY27" fmla="*/ 592720 h 3966376"/>
                            <a:gd name="connsiteX28" fmla="*/ 1818218 w 3256156"/>
                            <a:gd name="connsiteY28" fmla="*/ 281959 h 3966376"/>
                            <a:gd name="connsiteX29" fmla="*/ 1439717 w 3256156"/>
                            <a:gd name="connsiteY29" fmla="*/ 27977 h 3966376"/>
                            <a:gd name="connsiteX30" fmla="*/ 949682 w 3256156"/>
                            <a:gd name="connsiteY30" fmla="*/ 22982 h 3966376"/>
                            <a:gd name="connsiteX0" fmla="*/ 949682 w 3256156"/>
                            <a:gd name="connsiteY0" fmla="*/ 22982 h 3966376"/>
                            <a:gd name="connsiteX1" fmla="*/ 1126450 w 3256156"/>
                            <a:gd name="connsiteY1" fmla="*/ 175028 h 3966376"/>
                            <a:gd name="connsiteX2" fmla="*/ 1494498 w 3256156"/>
                            <a:gd name="connsiteY2" fmla="*/ 989200 h 3966376"/>
                            <a:gd name="connsiteX3" fmla="*/ 602166 w 3256156"/>
                            <a:gd name="connsiteY3" fmla="*/ 1479654 h 3966376"/>
                            <a:gd name="connsiteX4" fmla="*/ 390293 w 3256156"/>
                            <a:gd name="connsiteY4" fmla="*/ 1156269 h 3966376"/>
                            <a:gd name="connsiteX5" fmla="*/ 289932 w 3256156"/>
                            <a:gd name="connsiteY5" fmla="*/ 899791 h 3966376"/>
                            <a:gd name="connsiteX6" fmla="*/ 22303 w 3256156"/>
                            <a:gd name="connsiteY6" fmla="*/ 899791 h 3966376"/>
                            <a:gd name="connsiteX7" fmla="*/ 0 w 3256156"/>
                            <a:gd name="connsiteY7" fmla="*/ 1401595 h 3966376"/>
                            <a:gd name="connsiteX8" fmla="*/ 22303 w 3256156"/>
                            <a:gd name="connsiteY8" fmla="*/ 1568864 h 3966376"/>
                            <a:gd name="connsiteX9" fmla="*/ 100361 w 3256156"/>
                            <a:gd name="connsiteY9" fmla="*/ 1803039 h 3966376"/>
                            <a:gd name="connsiteX10" fmla="*/ 234212 w 3256156"/>
                            <a:gd name="connsiteY10" fmla="*/ 2003936 h 3966376"/>
                            <a:gd name="connsiteX11" fmla="*/ 289978 w 3256156"/>
                            <a:gd name="connsiteY11" fmla="*/ 2050409 h 3966376"/>
                            <a:gd name="connsiteX12" fmla="*/ 390354 w 3256156"/>
                            <a:gd name="connsiteY12" fmla="*/ 2148922 h 3966376"/>
                            <a:gd name="connsiteX13" fmla="*/ 457200 w 3256156"/>
                            <a:gd name="connsiteY13" fmla="*/ 2104122 h 3966376"/>
                            <a:gd name="connsiteX14" fmla="*/ 825191 w 3256156"/>
                            <a:gd name="connsiteY14" fmla="*/ 2438659 h 3966376"/>
                            <a:gd name="connsiteX15" fmla="*/ 970156 w 3256156"/>
                            <a:gd name="connsiteY15" fmla="*/ 2628230 h 3966376"/>
                            <a:gd name="connsiteX16" fmla="*/ 1026226 w 3256156"/>
                            <a:gd name="connsiteY16" fmla="*/ 2706826 h 3966376"/>
                            <a:gd name="connsiteX17" fmla="*/ 1171063 w 3256156"/>
                            <a:gd name="connsiteY17" fmla="*/ 2963066 h 3966376"/>
                            <a:gd name="connsiteX18" fmla="*/ 1371815 w 3256156"/>
                            <a:gd name="connsiteY18" fmla="*/ 3342258 h 3966376"/>
                            <a:gd name="connsiteX19" fmla="*/ 1483345 w 3256156"/>
                            <a:gd name="connsiteY19" fmla="*/ 3966376 h 3966376"/>
                            <a:gd name="connsiteX20" fmla="*/ 3256156 w 3256156"/>
                            <a:gd name="connsiteY20" fmla="*/ 3821410 h 3966376"/>
                            <a:gd name="connsiteX21" fmla="*/ 3133493 w 3256156"/>
                            <a:gd name="connsiteY21" fmla="*/ 3174639 h 3966376"/>
                            <a:gd name="connsiteX22" fmla="*/ 3066586 w 3256156"/>
                            <a:gd name="connsiteY22" fmla="*/ 2260239 h 3966376"/>
                            <a:gd name="connsiteX23" fmla="*/ 2977376 w 3256156"/>
                            <a:gd name="connsiteY23" fmla="*/ 1278932 h 3966376"/>
                            <a:gd name="connsiteX24" fmla="*/ 2988527 w 3256156"/>
                            <a:gd name="connsiteY24" fmla="*/ 1111664 h 3966376"/>
                            <a:gd name="connsiteX25" fmla="*/ 2665978 w 3256156"/>
                            <a:gd name="connsiteY25" fmla="*/ 1055925 h 3966376"/>
                            <a:gd name="connsiteX26" fmla="*/ 2521357 w 3256156"/>
                            <a:gd name="connsiteY26" fmla="*/ 706263 h 3966376"/>
                            <a:gd name="connsiteX27" fmla="*/ 2152524 w 3256156"/>
                            <a:gd name="connsiteY27" fmla="*/ 592720 h 3966376"/>
                            <a:gd name="connsiteX28" fmla="*/ 1818218 w 3256156"/>
                            <a:gd name="connsiteY28" fmla="*/ 281959 h 3966376"/>
                            <a:gd name="connsiteX29" fmla="*/ 1439717 w 3256156"/>
                            <a:gd name="connsiteY29" fmla="*/ 27977 h 3966376"/>
                            <a:gd name="connsiteX30" fmla="*/ 949682 w 3256156"/>
                            <a:gd name="connsiteY30" fmla="*/ 22982 h 3966376"/>
                            <a:gd name="connsiteX0" fmla="*/ 949682 w 3256156"/>
                            <a:gd name="connsiteY0" fmla="*/ 22982 h 3966376"/>
                            <a:gd name="connsiteX1" fmla="*/ 1126450 w 3256156"/>
                            <a:gd name="connsiteY1" fmla="*/ 175028 h 3966376"/>
                            <a:gd name="connsiteX2" fmla="*/ 1494498 w 3256156"/>
                            <a:gd name="connsiteY2" fmla="*/ 989200 h 3966376"/>
                            <a:gd name="connsiteX3" fmla="*/ 501884 w 3256156"/>
                            <a:gd name="connsiteY3" fmla="*/ 1089582 h 3966376"/>
                            <a:gd name="connsiteX4" fmla="*/ 390293 w 3256156"/>
                            <a:gd name="connsiteY4" fmla="*/ 1156269 h 3966376"/>
                            <a:gd name="connsiteX5" fmla="*/ 289932 w 3256156"/>
                            <a:gd name="connsiteY5" fmla="*/ 899791 h 3966376"/>
                            <a:gd name="connsiteX6" fmla="*/ 22303 w 3256156"/>
                            <a:gd name="connsiteY6" fmla="*/ 899791 h 3966376"/>
                            <a:gd name="connsiteX7" fmla="*/ 0 w 3256156"/>
                            <a:gd name="connsiteY7" fmla="*/ 1401595 h 3966376"/>
                            <a:gd name="connsiteX8" fmla="*/ 22303 w 3256156"/>
                            <a:gd name="connsiteY8" fmla="*/ 1568864 h 3966376"/>
                            <a:gd name="connsiteX9" fmla="*/ 100361 w 3256156"/>
                            <a:gd name="connsiteY9" fmla="*/ 1803039 h 3966376"/>
                            <a:gd name="connsiteX10" fmla="*/ 234212 w 3256156"/>
                            <a:gd name="connsiteY10" fmla="*/ 2003936 h 3966376"/>
                            <a:gd name="connsiteX11" fmla="*/ 289978 w 3256156"/>
                            <a:gd name="connsiteY11" fmla="*/ 2050409 h 3966376"/>
                            <a:gd name="connsiteX12" fmla="*/ 390354 w 3256156"/>
                            <a:gd name="connsiteY12" fmla="*/ 2148922 h 3966376"/>
                            <a:gd name="connsiteX13" fmla="*/ 457200 w 3256156"/>
                            <a:gd name="connsiteY13" fmla="*/ 2104122 h 3966376"/>
                            <a:gd name="connsiteX14" fmla="*/ 825191 w 3256156"/>
                            <a:gd name="connsiteY14" fmla="*/ 2438659 h 3966376"/>
                            <a:gd name="connsiteX15" fmla="*/ 970156 w 3256156"/>
                            <a:gd name="connsiteY15" fmla="*/ 2628230 h 3966376"/>
                            <a:gd name="connsiteX16" fmla="*/ 1026226 w 3256156"/>
                            <a:gd name="connsiteY16" fmla="*/ 2706826 h 3966376"/>
                            <a:gd name="connsiteX17" fmla="*/ 1171063 w 3256156"/>
                            <a:gd name="connsiteY17" fmla="*/ 2963066 h 3966376"/>
                            <a:gd name="connsiteX18" fmla="*/ 1371815 w 3256156"/>
                            <a:gd name="connsiteY18" fmla="*/ 3342258 h 3966376"/>
                            <a:gd name="connsiteX19" fmla="*/ 1483345 w 3256156"/>
                            <a:gd name="connsiteY19" fmla="*/ 3966376 h 3966376"/>
                            <a:gd name="connsiteX20" fmla="*/ 3256156 w 3256156"/>
                            <a:gd name="connsiteY20" fmla="*/ 3821410 h 3966376"/>
                            <a:gd name="connsiteX21" fmla="*/ 3133493 w 3256156"/>
                            <a:gd name="connsiteY21" fmla="*/ 3174639 h 3966376"/>
                            <a:gd name="connsiteX22" fmla="*/ 3066586 w 3256156"/>
                            <a:gd name="connsiteY22" fmla="*/ 2260239 h 3966376"/>
                            <a:gd name="connsiteX23" fmla="*/ 2977376 w 3256156"/>
                            <a:gd name="connsiteY23" fmla="*/ 1278932 h 3966376"/>
                            <a:gd name="connsiteX24" fmla="*/ 2988527 w 3256156"/>
                            <a:gd name="connsiteY24" fmla="*/ 1111664 h 3966376"/>
                            <a:gd name="connsiteX25" fmla="*/ 2665978 w 3256156"/>
                            <a:gd name="connsiteY25" fmla="*/ 1055925 h 3966376"/>
                            <a:gd name="connsiteX26" fmla="*/ 2521357 w 3256156"/>
                            <a:gd name="connsiteY26" fmla="*/ 706263 h 3966376"/>
                            <a:gd name="connsiteX27" fmla="*/ 2152524 w 3256156"/>
                            <a:gd name="connsiteY27" fmla="*/ 592720 h 3966376"/>
                            <a:gd name="connsiteX28" fmla="*/ 1818218 w 3256156"/>
                            <a:gd name="connsiteY28" fmla="*/ 281959 h 3966376"/>
                            <a:gd name="connsiteX29" fmla="*/ 1439717 w 3256156"/>
                            <a:gd name="connsiteY29" fmla="*/ 27977 h 3966376"/>
                            <a:gd name="connsiteX30" fmla="*/ 949682 w 3256156"/>
                            <a:gd name="connsiteY30" fmla="*/ 22982 h 3966376"/>
                            <a:gd name="connsiteX0" fmla="*/ 949682 w 3256156"/>
                            <a:gd name="connsiteY0" fmla="*/ 22982 h 3966376"/>
                            <a:gd name="connsiteX1" fmla="*/ 1126450 w 3256156"/>
                            <a:gd name="connsiteY1" fmla="*/ 175028 h 3966376"/>
                            <a:gd name="connsiteX2" fmla="*/ 1494498 w 3256156"/>
                            <a:gd name="connsiteY2" fmla="*/ 989200 h 3966376"/>
                            <a:gd name="connsiteX3" fmla="*/ 501884 w 3256156"/>
                            <a:gd name="connsiteY3" fmla="*/ 1089582 h 3966376"/>
                            <a:gd name="connsiteX4" fmla="*/ 390293 w 3256156"/>
                            <a:gd name="connsiteY4" fmla="*/ 1156269 h 3966376"/>
                            <a:gd name="connsiteX5" fmla="*/ 22303 w 3256156"/>
                            <a:gd name="connsiteY5" fmla="*/ 899791 h 3966376"/>
                            <a:gd name="connsiteX6" fmla="*/ 0 w 3256156"/>
                            <a:gd name="connsiteY6" fmla="*/ 1401595 h 3966376"/>
                            <a:gd name="connsiteX7" fmla="*/ 22303 w 3256156"/>
                            <a:gd name="connsiteY7" fmla="*/ 1568864 h 3966376"/>
                            <a:gd name="connsiteX8" fmla="*/ 100361 w 3256156"/>
                            <a:gd name="connsiteY8" fmla="*/ 1803039 h 3966376"/>
                            <a:gd name="connsiteX9" fmla="*/ 234212 w 3256156"/>
                            <a:gd name="connsiteY9" fmla="*/ 2003936 h 3966376"/>
                            <a:gd name="connsiteX10" fmla="*/ 289978 w 3256156"/>
                            <a:gd name="connsiteY10" fmla="*/ 2050409 h 3966376"/>
                            <a:gd name="connsiteX11" fmla="*/ 390354 w 3256156"/>
                            <a:gd name="connsiteY11" fmla="*/ 2148922 h 3966376"/>
                            <a:gd name="connsiteX12" fmla="*/ 457200 w 3256156"/>
                            <a:gd name="connsiteY12" fmla="*/ 2104122 h 3966376"/>
                            <a:gd name="connsiteX13" fmla="*/ 825191 w 3256156"/>
                            <a:gd name="connsiteY13" fmla="*/ 2438659 h 3966376"/>
                            <a:gd name="connsiteX14" fmla="*/ 970156 w 3256156"/>
                            <a:gd name="connsiteY14" fmla="*/ 2628230 h 3966376"/>
                            <a:gd name="connsiteX15" fmla="*/ 1026226 w 3256156"/>
                            <a:gd name="connsiteY15" fmla="*/ 2706826 h 3966376"/>
                            <a:gd name="connsiteX16" fmla="*/ 1171063 w 3256156"/>
                            <a:gd name="connsiteY16" fmla="*/ 2963066 h 3966376"/>
                            <a:gd name="connsiteX17" fmla="*/ 1371815 w 3256156"/>
                            <a:gd name="connsiteY17" fmla="*/ 3342258 h 3966376"/>
                            <a:gd name="connsiteX18" fmla="*/ 1483345 w 3256156"/>
                            <a:gd name="connsiteY18" fmla="*/ 3966376 h 3966376"/>
                            <a:gd name="connsiteX19" fmla="*/ 3256156 w 3256156"/>
                            <a:gd name="connsiteY19" fmla="*/ 3821410 h 3966376"/>
                            <a:gd name="connsiteX20" fmla="*/ 3133493 w 3256156"/>
                            <a:gd name="connsiteY20" fmla="*/ 3174639 h 3966376"/>
                            <a:gd name="connsiteX21" fmla="*/ 3066586 w 3256156"/>
                            <a:gd name="connsiteY21" fmla="*/ 2260239 h 3966376"/>
                            <a:gd name="connsiteX22" fmla="*/ 2977376 w 3256156"/>
                            <a:gd name="connsiteY22" fmla="*/ 1278932 h 3966376"/>
                            <a:gd name="connsiteX23" fmla="*/ 2988527 w 3256156"/>
                            <a:gd name="connsiteY23" fmla="*/ 1111664 h 3966376"/>
                            <a:gd name="connsiteX24" fmla="*/ 2665978 w 3256156"/>
                            <a:gd name="connsiteY24" fmla="*/ 1055925 h 3966376"/>
                            <a:gd name="connsiteX25" fmla="*/ 2521357 w 3256156"/>
                            <a:gd name="connsiteY25" fmla="*/ 706263 h 3966376"/>
                            <a:gd name="connsiteX26" fmla="*/ 2152524 w 3256156"/>
                            <a:gd name="connsiteY26" fmla="*/ 592720 h 3966376"/>
                            <a:gd name="connsiteX27" fmla="*/ 1818218 w 3256156"/>
                            <a:gd name="connsiteY27" fmla="*/ 281959 h 3966376"/>
                            <a:gd name="connsiteX28" fmla="*/ 1439717 w 3256156"/>
                            <a:gd name="connsiteY28" fmla="*/ 27977 h 3966376"/>
                            <a:gd name="connsiteX29" fmla="*/ 949682 w 3256156"/>
                            <a:gd name="connsiteY29" fmla="*/ 22982 h 3966376"/>
                            <a:gd name="connsiteX0" fmla="*/ 949682 w 3256156"/>
                            <a:gd name="connsiteY0" fmla="*/ 22982 h 3966376"/>
                            <a:gd name="connsiteX1" fmla="*/ 1126450 w 3256156"/>
                            <a:gd name="connsiteY1" fmla="*/ 175028 h 3966376"/>
                            <a:gd name="connsiteX2" fmla="*/ 1494498 w 3256156"/>
                            <a:gd name="connsiteY2" fmla="*/ 989200 h 3966376"/>
                            <a:gd name="connsiteX3" fmla="*/ 501884 w 3256156"/>
                            <a:gd name="connsiteY3" fmla="*/ 1089582 h 3966376"/>
                            <a:gd name="connsiteX4" fmla="*/ 390293 w 3256156"/>
                            <a:gd name="connsiteY4" fmla="*/ 1156269 h 3966376"/>
                            <a:gd name="connsiteX5" fmla="*/ 0 w 3256156"/>
                            <a:gd name="connsiteY5" fmla="*/ 1134196 h 3966376"/>
                            <a:gd name="connsiteX6" fmla="*/ 0 w 3256156"/>
                            <a:gd name="connsiteY6" fmla="*/ 1401595 h 3966376"/>
                            <a:gd name="connsiteX7" fmla="*/ 22303 w 3256156"/>
                            <a:gd name="connsiteY7" fmla="*/ 1568864 h 3966376"/>
                            <a:gd name="connsiteX8" fmla="*/ 100361 w 3256156"/>
                            <a:gd name="connsiteY8" fmla="*/ 1803039 h 3966376"/>
                            <a:gd name="connsiteX9" fmla="*/ 234212 w 3256156"/>
                            <a:gd name="connsiteY9" fmla="*/ 2003936 h 3966376"/>
                            <a:gd name="connsiteX10" fmla="*/ 289978 w 3256156"/>
                            <a:gd name="connsiteY10" fmla="*/ 2050409 h 3966376"/>
                            <a:gd name="connsiteX11" fmla="*/ 390354 w 3256156"/>
                            <a:gd name="connsiteY11" fmla="*/ 2148922 h 3966376"/>
                            <a:gd name="connsiteX12" fmla="*/ 457200 w 3256156"/>
                            <a:gd name="connsiteY12" fmla="*/ 2104122 h 3966376"/>
                            <a:gd name="connsiteX13" fmla="*/ 825191 w 3256156"/>
                            <a:gd name="connsiteY13" fmla="*/ 2438659 h 3966376"/>
                            <a:gd name="connsiteX14" fmla="*/ 970156 w 3256156"/>
                            <a:gd name="connsiteY14" fmla="*/ 2628230 h 3966376"/>
                            <a:gd name="connsiteX15" fmla="*/ 1026226 w 3256156"/>
                            <a:gd name="connsiteY15" fmla="*/ 2706826 h 3966376"/>
                            <a:gd name="connsiteX16" fmla="*/ 1171063 w 3256156"/>
                            <a:gd name="connsiteY16" fmla="*/ 2963066 h 3966376"/>
                            <a:gd name="connsiteX17" fmla="*/ 1371815 w 3256156"/>
                            <a:gd name="connsiteY17" fmla="*/ 3342258 h 3966376"/>
                            <a:gd name="connsiteX18" fmla="*/ 1483345 w 3256156"/>
                            <a:gd name="connsiteY18" fmla="*/ 3966376 h 3966376"/>
                            <a:gd name="connsiteX19" fmla="*/ 3256156 w 3256156"/>
                            <a:gd name="connsiteY19" fmla="*/ 3821410 h 3966376"/>
                            <a:gd name="connsiteX20" fmla="*/ 3133493 w 3256156"/>
                            <a:gd name="connsiteY20" fmla="*/ 3174639 h 3966376"/>
                            <a:gd name="connsiteX21" fmla="*/ 3066586 w 3256156"/>
                            <a:gd name="connsiteY21" fmla="*/ 2260239 h 3966376"/>
                            <a:gd name="connsiteX22" fmla="*/ 2977376 w 3256156"/>
                            <a:gd name="connsiteY22" fmla="*/ 1278932 h 3966376"/>
                            <a:gd name="connsiteX23" fmla="*/ 2988527 w 3256156"/>
                            <a:gd name="connsiteY23" fmla="*/ 1111664 h 3966376"/>
                            <a:gd name="connsiteX24" fmla="*/ 2665978 w 3256156"/>
                            <a:gd name="connsiteY24" fmla="*/ 1055925 h 3966376"/>
                            <a:gd name="connsiteX25" fmla="*/ 2521357 w 3256156"/>
                            <a:gd name="connsiteY25" fmla="*/ 706263 h 3966376"/>
                            <a:gd name="connsiteX26" fmla="*/ 2152524 w 3256156"/>
                            <a:gd name="connsiteY26" fmla="*/ 592720 h 3966376"/>
                            <a:gd name="connsiteX27" fmla="*/ 1818218 w 3256156"/>
                            <a:gd name="connsiteY27" fmla="*/ 281959 h 3966376"/>
                            <a:gd name="connsiteX28" fmla="*/ 1439717 w 3256156"/>
                            <a:gd name="connsiteY28" fmla="*/ 27977 h 3966376"/>
                            <a:gd name="connsiteX29" fmla="*/ 949682 w 3256156"/>
                            <a:gd name="connsiteY29" fmla="*/ 22982 h 3966376"/>
                            <a:gd name="connsiteX0" fmla="*/ 949682 w 3256156"/>
                            <a:gd name="connsiteY0" fmla="*/ 22982 h 3966376"/>
                            <a:gd name="connsiteX1" fmla="*/ 1126450 w 3256156"/>
                            <a:gd name="connsiteY1" fmla="*/ 175028 h 3966376"/>
                            <a:gd name="connsiteX2" fmla="*/ 1494498 w 3256156"/>
                            <a:gd name="connsiteY2" fmla="*/ 989200 h 3966376"/>
                            <a:gd name="connsiteX3" fmla="*/ 501884 w 3256156"/>
                            <a:gd name="connsiteY3" fmla="*/ 1089582 h 3966376"/>
                            <a:gd name="connsiteX4" fmla="*/ 368048 w 3256156"/>
                            <a:gd name="connsiteY4" fmla="*/ 1089582 h 3966376"/>
                            <a:gd name="connsiteX5" fmla="*/ 0 w 3256156"/>
                            <a:gd name="connsiteY5" fmla="*/ 1134196 h 3966376"/>
                            <a:gd name="connsiteX6" fmla="*/ 0 w 3256156"/>
                            <a:gd name="connsiteY6" fmla="*/ 1401595 h 3966376"/>
                            <a:gd name="connsiteX7" fmla="*/ 22303 w 3256156"/>
                            <a:gd name="connsiteY7" fmla="*/ 1568864 h 3966376"/>
                            <a:gd name="connsiteX8" fmla="*/ 100361 w 3256156"/>
                            <a:gd name="connsiteY8" fmla="*/ 1803039 h 3966376"/>
                            <a:gd name="connsiteX9" fmla="*/ 234212 w 3256156"/>
                            <a:gd name="connsiteY9" fmla="*/ 2003936 h 3966376"/>
                            <a:gd name="connsiteX10" fmla="*/ 289978 w 3256156"/>
                            <a:gd name="connsiteY10" fmla="*/ 2050409 h 3966376"/>
                            <a:gd name="connsiteX11" fmla="*/ 390354 w 3256156"/>
                            <a:gd name="connsiteY11" fmla="*/ 2148922 h 3966376"/>
                            <a:gd name="connsiteX12" fmla="*/ 457200 w 3256156"/>
                            <a:gd name="connsiteY12" fmla="*/ 2104122 h 3966376"/>
                            <a:gd name="connsiteX13" fmla="*/ 825191 w 3256156"/>
                            <a:gd name="connsiteY13" fmla="*/ 2438659 h 3966376"/>
                            <a:gd name="connsiteX14" fmla="*/ 970156 w 3256156"/>
                            <a:gd name="connsiteY14" fmla="*/ 2628230 h 3966376"/>
                            <a:gd name="connsiteX15" fmla="*/ 1026226 w 3256156"/>
                            <a:gd name="connsiteY15" fmla="*/ 2706826 h 3966376"/>
                            <a:gd name="connsiteX16" fmla="*/ 1171063 w 3256156"/>
                            <a:gd name="connsiteY16" fmla="*/ 2963066 h 3966376"/>
                            <a:gd name="connsiteX17" fmla="*/ 1371815 w 3256156"/>
                            <a:gd name="connsiteY17" fmla="*/ 3342258 h 3966376"/>
                            <a:gd name="connsiteX18" fmla="*/ 1483345 w 3256156"/>
                            <a:gd name="connsiteY18" fmla="*/ 3966376 h 3966376"/>
                            <a:gd name="connsiteX19" fmla="*/ 3256156 w 3256156"/>
                            <a:gd name="connsiteY19" fmla="*/ 3821410 h 3966376"/>
                            <a:gd name="connsiteX20" fmla="*/ 3133493 w 3256156"/>
                            <a:gd name="connsiteY20" fmla="*/ 3174639 h 3966376"/>
                            <a:gd name="connsiteX21" fmla="*/ 3066586 w 3256156"/>
                            <a:gd name="connsiteY21" fmla="*/ 2260239 h 3966376"/>
                            <a:gd name="connsiteX22" fmla="*/ 2977376 w 3256156"/>
                            <a:gd name="connsiteY22" fmla="*/ 1278932 h 3966376"/>
                            <a:gd name="connsiteX23" fmla="*/ 2988527 w 3256156"/>
                            <a:gd name="connsiteY23" fmla="*/ 1111664 h 3966376"/>
                            <a:gd name="connsiteX24" fmla="*/ 2665978 w 3256156"/>
                            <a:gd name="connsiteY24" fmla="*/ 1055925 h 3966376"/>
                            <a:gd name="connsiteX25" fmla="*/ 2521357 w 3256156"/>
                            <a:gd name="connsiteY25" fmla="*/ 706263 h 3966376"/>
                            <a:gd name="connsiteX26" fmla="*/ 2152524 w 3256156"/>
                            <a:gd name="connsiteY26" fmla="*/ 592720 h 3966376"/>
                            <a:gd name="connsiteX27" fmla="*/ 1818218 w 3256156"/>
                            <a:gd name="connsiteY27" fmla="*/ 281959 h 3966376"/>
                            <a:gd name="connsiteX28" fmla="*/ 1439717 w 3256156"/>
                            <a:gd name="connsiteY28" fmla="*/ 27977 h 3966376"/>
                            <a:gd name="connsiteX29" fmla="*/ 949682 w 3256156"/>
                            <a:gd name="connsiteY29" fmla="*/ 22982 h 3966376"/>
                            <a:gd name="connsiteX0" fmla="*/ 949682 w 3256156"/>
                            <a:gd name="connsiteY0" fmla="*/ 22982 h 3966376"/>
                            <a:gd name="connsiteX1" fmla="*/ 1126450 w 3256156"/>
                            <a:gd name="connsiteY1" fmla="*/ 175028 h 3966376"/>
                            <a:gd name="connsiteX2" fmla="*/ 1494498 w 3256156"/>
                            <a:gd name="connsiteY2" fmla="*/ 989200 h 3966376"/>
                            <a:gd name="connsiteX3" fmla="*/ 501884 w 3256156"/>
                            <a:gd name="connsiteY3" fmla="*/ 1089582 h 3966376"/>
                            <a:gd name="connsiteX4" fmla="*/ 368048 w 3256156"/>
                            <a:gd name="connsiteY4" fmla="*/ 1089582 h 3966376"/>
                            <a:gd name="connsiteX5" fmla="*/ 0 w 3256156"/>
                            <a:gd name="connsiteY5" fmla="*/ 1078658 h 3966376"/>
                            <a:gd name="connsiteX6" fmla="*/ 0 w 3256156"/>
                            <a:gd name="connsiteY6" fmla="*/ 1401595 h 3966376"/>
                            <a:gd name="connsiteX7" fmla="*/ 22303 w 3256156"/>
                            <a:gd name="connsiteY7" fmla="*/ 1568864 h 3966376"/>
                            <a:gd name="connsiteX8" fmla="*/ 100361 w 3256156"/>
                            <a:gd name="connsiteY8" fmla="*/ 1803039 h 3966376"/>
                            <a:gd name="connsiteX9" fmla="*/ 234212 w 3256156"/>
                            <a:gd name="connsiteY9" fmla="*/ 2003936 h 3966376"/>
                            <a:gd name="connsiteX10" fmla="*/ 289978 w 3256156"/>
                            <a:gd name="connsiteY10" fmla="*/ 2050409 h 3966376"/>
                            <a:gd name="connsiteX11" fmla="*/ 390354 w 3256156"/>
                            <a:gd name="connsiteY11" fmla="*/ 2148922 h 3966376"/>
                            <a:gd name="connsiteX12" fmla="*/ 457200 w 3256156"/>
                            <a:gd name="connsiteY12" fmla="*/ 2104122 h 3966376"/>
                            <a:gd name="connsiteX13" fmla="*/ 825191 w 3256156"/>
                            <a:gd name="connsiteY13" fmla="*/ 2438659 h 3966376"/>
                            <a:gd name="connsiteX14" fmla="*/ 970156 w 3256156"/>
                            <a:gd name="connsiteY14" fmla="*/ 2628230 h 3966376"/>
                            <a:gd name="connsiteX15" fmla="*/ 1026226 w 3256156"/>
                            <a:gd name="connsiteY15" fmla="*/ 2706826 h 3966376"/>
                            <a:gd name="connsiteX16" fmla="*/ 1171063 w 3256156"/>
                            <a:gd name="connsiteY16" fmla="*/ 2963066 h 3966376"/>
                            <a:gd name="connsiteX17" fmla="*/ 1371815 w 3256156"/>
                            <a:gd name="connsiteY17" fmla="*/ 3342258 h 3966376"/>
                            <a:gd name="connsiteX18" fmla="*/ 1483345 w 3256156"/>
                            <a:gd name="connsiteY18" fmla="*/ 3966376 h 3966376"/>
                            <a:gd name="connsiteX19" fmla="*/ 3256156 w 3256156"/>
                            <a:gd name="connsiteY19" fmla="*/ 3821410 h 3966376"/>
                            <a:gd name="connsiteX20" fmla="*/ 3133493 w 3256156"/>
                            <a:gd name="connsiteY20" fmla="*/ 3174639 h 3966376"/>
                            <a:gd name="connsiteX21" fmla="*/ 3066586 w 3256156"/>
                            <a:gd name="connsiteY21" fmla="*/ 2260239 h 3966376"/>
                            <a:gd name="connsiteX22" fmla="*/ 2977376 w 3256156"/>
                            <a:gd name="connsiteY22" fmla="*/ 1278932 h 3966376"/>
                            <a:gd name="connsiteX23" fmla="*/ 2988527 w 3256156"/>
                            <a:gd name="connsiteY23" fmla="*/ 1111664 h 3966376"/>
                            <a:gd name="connsiteX24" fmla="*/ 2665978 w 3256156"/>
                            <a:gd name="connsiteY24" fmla="*/ 1055925 h 3966376"/>
                            <a:gd name="connsiteX25" fmla="*/ 2521357 w 3256156"/>
                            <a:gd name="connsiteY25" fmla="*/ 706263 h 3966376"/>
                            <a:gd name="connsiteX26" fmla="*/ 2152524 w 3256156"/>
                            <a:gd name="connsiteY26" fmla="*/ 592720 h 3966376"/>
                            <a:gd name="connsiteX27" fmla="*/ 1818218 w 3256156"/>
                            <a:gd name="connsiteY27" fmla="*/ 281959 h 3966376"/>
                            <a:gd name="connsiteX28" fmla="*/ 1439717 w 3256156"/>
                            <a:gd name="connsiteY28" fmla="*/ 27977 h 3966376"/>
                            <a:gd name="connsiteX29" fmla="*/ 949682 w 3256156"/>
                            <a:gd name="connsiteY29" fmla="*/ 22982 h 3966376"/>
                            <a:gd name="connsiteX0" fmla="*/ 949682 w 3256156"/>
                            <a:gd name="connsiteY0" fmla="*/ 22982 h 3966376"/>
                            <a:gd name="connsiteX1" fmla="*/ 1126450 w 3256156"/>
                            <a:gd name="connsiteY1" fmla="*/ 175028 h 3966376"/>
                            <a:gd name="connsiteX2" fmla="*/ 1316051 w 3256156"/>
                            <a:gd name="connsiteY2" fmla="*/ 490711 h 3966376"/>
                            <a:gd name="connsiteX3" fmla="*/ 1494498 w 3256156"/>
                            <a:gd name="connsiteY3" fmla="*/ 989200 h 3966376"/>
                            <a:gd name="connsiteX4" fmla="*/ 501884 w 3256156"/>
                            <a:gd name="connsiteY4" fmla="*/ 1089582 h 3966376"/>
                            <a:gd name="connsiteX5" fmla="*/ 368048 w 3256156"/>
                            <a:gd name="connsiteY5" fmla="*/ 1089582 h 3966376"/>
                            <a:gd name="connsiteX6" fmla="*/ 0 w 3256156"/>
                            <a:gd name="connsiteY6" fmla="*/ 1078658 h 3966376"/>
                            <a:gd name="connsiteX7" fmla="*/ 0 w 3256156"/>
                            <a:gd name="connsiteY7" fmla="*/ 1401595 h 3966376"/>
                            <a:gd name="connsiteX8" fmla="*/ 22303 w 3256156"/>
                            <a:gd name="connsiteY8" fmla="*/ 1568864 h 3966376"/>
                            <a:gd name="connsiteX9" fmla="*/ 100361 w 3256156"/>
                            <a:gd name="connsiteY9" fmla="*/ 1803039 h 3966376"/>
                            <a:gd name="connsiteX10" fmla="*/ 234212 w 3256156"/>
                            <a:gd name="connsiteY10" fmla="*/ 2003936 h 3966376"/>
                            <a:gd name="connsiteX11" fmla="*/ 289978 w 3256156"/>
                            <a:gd name="connsiteY11" fmla="*/ 2050409 h 3966376"/>
                            <a:gd name="connsiteX12" fmla="*/ 390354 w 3256156"/>
                            <a:gd name="connsiteY12" fmla="*/ 2148922 h 3966376"/>
                            <a:gd name="connsiteX13" fmla="*/ 457200 w 3256156"/>
                            <a:gd name="connsiteY13" fmla="*/ 2104122 h 3966376"/>
                            <a:gd name="connsiteX14" fmla="*/ 825191 w 3256156"/>
                            <a:gd name="connsiteY14" fmla="*/ 2438659 h 3966376"/>
                            <a:gd name="connsiteX15" fmla="*/ 970156 w 3256156"/>
                            <a:gd name="connsiteY15" fmla="*/ 2628230 h 3966376"/>
                            <a:gd name="connsiteX16" fmla="*/ 1026226 w 3256156"/>
                            <a:gd name="connsiteY16" fmla="*/ 2706826 h 3966376"/>
                            <a:gd name="connsiteX17" fmla="*/ 1171063 w 3256156"/>
                            <a:gd name="connsiteY17" fmla="*/ 2963066 h 3966376"/>
                            <a:gd name="connsiteX18" fmla="*/ 1371815 w 3256156"/>
                            <a:gd name="connsiteY18" fmla="*/ 3342258 h 3966376"/>
                            <a:gd name="connsiteX19" fmla="*/ 1483345 w 3256156"/>
                            <a:gd name="connsiteY19" fmla="*/ 3966376 h 3966376"/>
                            <a:gd name="connsiteX20" fmla="*/ 3256156 w 3256156"/>
                            <a:gd name="connsiteY20" fmla="*/ 3821410 h 3966376"/>
                            <a:gd name="connsiteX21" fmla="*/ 3133493 w 3256156"/>
                            <a:gd name="connsiteY21" fmla="*/ 3174639 h 3966376"/>
                            <a:gd name="connsiteX22" fmla="*/ 3066586 w 3256156"/>
                            <a:gd name="connsiteY22" fmla="*/ 2260239 h 3966376"/>
                            <a:gd name="connsiteX23" fmla="*/ 2977376 w 3256156"/>
                            <a:gd name="connsiteY23" fmla="*/ 1278932 h 3966376"/>
                            <a:gd name="connsiteX24" fmla="*/ 2988527 w 3256156"/>
                            <a:gd name="connsiteY24" fmla="*/ 1111664 h 3966376"/>
                            <a:gd name="connsiteX25" fmla="*/ 2665978 w 3256156"/>
                            <a:gd name="connsiteY25" fmla="*/ 1055925 h 3966376"/>
                            <a:gd name="connsiteX26" fmla="*/ 2521357 w 3256156"/>
                            <a:gd name="connsiteY26" fmla="*/ 706263 h 3966376"/>
                            <a:gd name="connsiteX27" fmla="*/ 2152524 w 3256156"/>
                            <a:gd name="connsiteY27" fmla="*/ 592720 h 3966376"/>
                            <a:gd name="connsiteX28" fmla="*/ 1818218 w 3256156"/>
                            <a:gd name="connsiteY28" fmla="*/ 281959 h 3966376"/>
                            <a:gd name="connsiteX29" fmla="*/ 1439717 w 3256156"/>
                            <a:gd name="connsiteY29" fmla="*/ 27977 h 3966376"/>
                            <a:gd name="connsiteX30" fmla="*/ 949682 w 3256156"/>
                            <a:gd name="connsiteY30" fmla="*/ 22982 h 3966376"/>
                            <a:gd name="connsiteX0" fmla="*/ 949682 w 3256156"/>
                            <a:gd name="connsiteY0" fmla="*/ 22982 h 3966376"/>
                            <a:gd name="connsiteX1" fmla="*/ 1126450 w 3256156"/>
                            <a:gd name="connsiteY1" fmla="*/ 175028 h 3966376"/>
                            <a:gd name="connsiteX2" fmla="*/ 1316051 w 3256156"/>
                            <a:gd name="connsiteY2" fmla="*/ 490711 h 3966376"/>
                            <a:gd name="connsiteX3" fmla="*/ 1494498 w 3256156"/>
                            <a:gd name="connsiteY3" fmla="*/ 989200 h 3966376"/>
                            <a:gd name="connsiteX4" fmla="*/ 501884 w 3256156"/>
                            <a:gd name="connsiteY4" fmla="*/ 1089582 h 3966376"/>
                            <a:gd name="connsiteX5" fmla="*/ 368048 w 3256156"/>
                            <a:gd name="connsiteY5" fmla="*/ 1089582 h 3966376"/>
                            <a:gd name="connsiteX6" fmla="*/ 0 w 3256156"/>
                            <a:gd name="connsiteY6" fmla="*/ 1078658 h 3966376"/>
                            <a:gd name="connsiteX7" fmla="*/ 0 w 3256156"/>
                            <a:gd name="connsiteY7" fmla="*/ 1401595 h 3966376"/>
                            <a:gd name="connsiteX8" fmla="*/ 22303 w 3256156"/>
                            <a:gd name="connsiteY8" fmla="*/ 1568864 h 3966376"/>
                            <a:gd name="connsiteX9" fmla="*/ 100361 w 3256156"/>
                            <a:gd name="connsiteY9" fmla="*/ 1803039 h 3966376"/>
                            <a:gd name="connsiteX10" fmla="*/ 234212 w 3256156"/>
                            <a:gd name="connsiteY10" fmla="*/ 2003936 h 3966376"/>
                            <a:gd name="connsiteX11" fmla="*/ 289978 w 3256156"/>
                            <a:gd name="connsiteY11" fmla="*/ 2050409 h 3966376"/>
                            <a:gd name="connsiteX12" fmla="*/ 390354 w 3256156"/>
                            <a:gd name="connsiteY12" fmla="*/ 2148922 h 3966376"/>
                            <a:gd name="connsiteX13" fmla="*/ 457200 w 3256156"/>
                            <a:gd name="connsiteY13" fmla="*/ 2104122 h 3966376"/>
                            <a:gd name="connsiteX14" fmla="*/ 825191 w 3256156"/>
                            <a:gd name="connsiteY14" fmla="*/ 2438659 h 3966376"/>
                            <a:gd name="connsiteX15" fmla="*/ 970156 w 3256156"/>
                            <a:gd name="connsiteY15" fmla="*/ 2628230 h 3966376"/>
                            <a:gd name="connsiteX16" fmla="*/ 1026226 w 3256156"/>
                            <a:gd name="connsiteY16" fmla="*/ 2706826 h 3966376"/>
                            <a:gd name="connsiteX17" fmla="*/ 1171063 w 3256156"/>
                            <a:gd name="connsiteY17" fmla="*/ 2963066 h 3966376"/>
                            <a:gd name="connsiteX18" fmla="*/ 1371815 w 3256156"/>
                            <a:gd name="connsiteY18" fmla="*/ 3342258 h 3966376"/>
                            <a:gd name="connsiteX19" fmla="*/ 1483345 w 3256156"/>
                            <a:gd name="connsiteY19" fmla="*/ 3966376 h 3966376"/>
                            <a:gd name="connsiteX20" fmla="*/ 3256156 w 3256156"/>
                            <a:gd name="connsiteY20" fmla="*/ 3821410 h 3966376"/>
                            <a:gd name="connsiteX21" fmla="*/ 3133493 w 3256156"/>
                            <a:gd name="connsiteY21" fmla="*/ 3174639 h 3966376"/>
                            <a:gd name="connsiteX22" fmla="*/ 3066586 w 3256156"/>
                            <a:gd name="connsiteY22" fmla="*/ 2260239 h 3966376"/>
                            <a:gd name="connsiteX23" fmla="*/ 2977376 w 3256156"/>
                            <a:gd name="connsiteY23" fmla="*/ 1278932 h 3966376"/>
                            <a:gd name="connsiteX24" fmla="*/ 2988527 w 3256156"/>
                            <a:gd name="connsiteY24" fmla="*/ 1111664 h 3966376"/>
                            <a:gd name="connsiteX25" fmla="*/ 2665978 w 3256156"/>
                            <a:gd name="connsiteY25" fmla="*/ 1055925 h 3966376"/>
                            <a:gd name="connsiteX26" fmla="*/ 2521357 w 3256156"/>
                            <a:gd name="connsiteY26" fmla="*/ 706263 h 3966376"/>
                            <a:gd name="connsiteX27" fmla="*/ 2152524 w 3256156"/>
                            <a:gd name="connsiteY27" fmla="*/ 592720 h 3966376"/>
                            <a:gd name="connsiteX28" fmla="*/ 1818218 w 3256156"/>
                            <a:gd name="connsiteY28" fmla="*/ 281959 h 3966376"/>
                            <a:gd name="connsiteX29" fmla="*/ 1439717 w 3256156"/>
                            <a:gd name="connsiteY29" fmla="*/ 27977 h 3966376"/>
                            <a:gd name="connsiteX30" fmla="*/ 949682 w 3256156"/>
                            <a:gd name="connsiteY30" fmla="*/ 22982 h 3966376"/>
                            <a:gd name="connsiteX0" fmla="*/ 949682 w 3256156"/>
                            <a:gd name="connsiteY0" fmla="*/ 22982 h 3966376"/>
                            <a:gd name="connsiteX1" fmla="*/ 1126450 w 3256156"/>
                            <a:gd name="connsiteY1" fmla="*/ 175028 h 3966376"/>
                            <a:gd name="connsiteX2" fmla="*/ 1137604 w 3256156"/>
                            <a:gd name="connsiteY2" fmla="*/ 490752 h 3966376"/>
                            <a:gd name="connsiteX3" fmla="*/ 1316051 w 3256156"/>
                            <a:gd name="connsiteY3" fmla="*/ 490711 h 3966376"/>
                            <a:gd name="connsiteX4" fmla="*/ 1494498 w 3256156"/>
                            <a:gd name="connsiteY4" fmla="*/ 989200 h 3966376"/>
                            <a:gd name="connsiteX5" fmla="*/ 501884 w 3256156"/>
                            <a:gd name="connsiteY5" fmla="*/ 1089582 h 3966376"/>
                            <a:gd name="connsiteX6" fmla="*/ 368048 w 3256156"/>
                            <a:gd name="connsiteY6" fmla="*/ 1089582 h 3966376"/>
                            <a:gd name="connsiteX7" fmla="*/ 0 w 3256156"/>
                            <a:gd name="connsiteY7" fmla="*/ 1078658 h 3966376"/>
                            <a:gd name="connsiteX8" fmla="*/ 0 w 3256156"/>
                            <a:gd name="connsiteY8" fmla="*/ 1401595 h 3966376"/>
                            <a:gd name="connsiteX9" fmla="*/ 22303 w 3256156"/>
                            <a:gd name="connsiteY9" fmla="*/ 1568864 h 3966376"/>
                            <a:gd name="connsiteX10" fmla="*/ 100361 w 3256156"/>
                            <a:gd name="connsiteY10" fmla="*/ 1803039 h 3966376"/>
                            <a:gd name="connsiteX11" fmla="*/ 234212 w 3256156"/>
                            <a:gd name="connsiteY11" fmla="*/ 2003936 h 3966376"/>
                            <a:gd name="connsiteX12" fmla="*/ 289978 w 3256156"/>
                            <a:gd name="connsiteY12" fmla="*/ 2050409 h 3966376"/>
                            <a:gd name="connsiteX13" fmla="*/ 390354 w 3256156"/>
                            <a:gd name="connsiteY13" fmla="*/ 2148922 h 3966376"/>
                            <a:gd name="connsiteX14" fmla="*/ 457200 w 3256156"/>
                            <a:gd name="connsiteY14" fmla="*/ 2104122 h 3966376"/>
                            <a:gd name="connsiteX15" fmla="*/ 825191 w 3256156"/>
                            <a:gd name="connsiteY15" fmla="*/ 2438659 h 3966376"/>
                            <a:gd name="connsiteX16" fmla="*/ 970156 w 3256156"/>
                            <a:gd name="connsiteY16" fmla="*/ 2628230 h 3966376"/>
                            <a:gd name="connsiteX17" fmla="*/ 1026226 w 3256156"/>
                            <a:gd name="connsiteY17" fmla="*/ 2706826 h 3966376"/>
                            <a:gd name="connsiteX18" fmla="*/ 1171063 w 3256156"/>
                            <a:gd name="connsiteY18" fmla="*/ 2963066 h 3966376"/>
                            <a:gd name="connsiteX19" fmla="*/ 1371815 w 3256156"/>
                            <a:gd name="connsiteY19" fmla="*/ 3342258 h 3966376"/>
                            <a:gd name="connsiteX20" fmla="*/ 1483345 w 3256156"/>
                            <a:gd name="connsiteY20" fmla="*/ 3966376 h 3966376"/>
                            <a:gd name="connsiteX21" fmla="*/ 3256156 w 3256156"/>
                            <a:gd name="connsiteY21" fmla="*/ 3821410 h 3966376"/>
                            <a:gd name="connsiteX22" fmla="*/ 3133493 w 3256156"/>
                            <a:gd name="connsiteY22" fmla="*/ 3174639 h 3966376"/>
                            <a:gd name="connsiteX23" fmla="*/ 3066586 w 3256156"/>
                            <a:gd name="connsiteY23" fmla="*/ 2260239 h 3966376"/>
                            <a:gd name="connsiteX24" fmla="*/ 2977376 w 3256156"/>
                            <a:gd name="connsiteY24" fmla="*/ 1278932 h 3966376"/>
                            <a:gd name="connsiteX25" fmla="*/ 2988527 w 3256156"/>
                            <a:gd name="connsiteY25" fmla="*/ 1111664 h 3966376"/>
                            <a:gd name="connsiteX26" fmla="*/ 2665978 w 3256156"/>
                            <a:gd name="connsiteY26" fmla="*/ 1055925 h 3966376"/>
                            <a:gd name="connsiteX27" fmla="*/ 2521357 w 3256156"/>
                            <a:gd name="connsiteY27" fmla="*/ 706263 h 3966376"/>
                            <a:gd name="connsiteX28" fmla="*/ 2152524 w 3256156"/>
                            <a:gd name="connsiteY28" fmla="*/ 592720 h 3966376"/>
                            <a:gd name="connsiteX29" fmla="*/ 1818218 w 3256156"/>
                            <a:gd name="connsiteY29" fmla="*/ 281959 h 3966376"/>
                            <a:gd name="connsiteX30" fmla="*/ 1439717 w 3256156"/>
                            <a:gd name="connsiteY30" fmla="*/ 27977 h 3966376"/>
                            <a:gd name="connsiteX31" fmla="*/ 949682 w 3256156"/>
                            <a:gd name="connsiteY31" fmla="*/ 22982 h 3966376"/>
                            <a:gd name="connsiteX0" fmla="*/ 949682 w 3256156"/>
                            <a:gd name="connsiteY0" fmla="*/ 22982 h 3966376"/>
                            <a:gd name="connsiteX1" fmla="*/ 1126450 w 3256156"/>
                            <a:gd name="connsiteY1" fmla="*/ 175028 h 3966376"/>
                            <a:gd name="connsiteX2" fmla="*/ 1137783 w 3256156"/>
                            <a:gd name="connsiteY2" fmla="*/ 446237 h 3966376"/>
                            <a:gd name="connsiteX3" fmla="*/ 1316051 w 3256156"/>
                            <a:gd name="connsiteY3" fmla="*/ 490711 h 3966376"/>
                            <a:gd name="connsiteX4" fmla="*/ 1494498 w 3256156"/>
                            <a:gd name="connsiteY4" fmla="*/ 989200 h 3966376"/>
                            <a:gd name="connsiteX5" fmla="*/ 501884 w 3256156"/>
                            <a:gd name="connsiteY5" fmla="*/ 1089582 h 3966376"/>
                            <a:gd name="connsiteX6" fmla="*/ 368048 w 3256156"/>
                            <a:gd name="connsiteY6" fmla="*/ 1089582 h 3966376"/>
                            <a:gd name="connsiteX7" fmla="*/ 0 w 3256156"/>
                            <a:gd name="connsiteY7" fmla="*/ 1078658 h 3966376"/>
                            <a:gd name="connsiteX8" fmla="*/ 0 w 3256156"/>
                            <a:gd name="connsiteY8" fmla="*/ 1401595 h 3966376"/>
                            <a:gd name="connsiteX9" fmla="*/ 22303 w 3256156"/>
                            <a:gd name="connsiteY9" fmla="*/ 1568864 h 3966376"/>
                            <a:gd name="connsiteX10" fmla="*/ 100361 w 3256156"/>
                            <a:gd name="connsiteY10" fmla="*/ 1803039 h 3966376"/>
                            <a:gd name="connsiteX11" fmla="*/ 234212 w 3256156"/>
                            <a:gd name="connsiteY11" fmla="*/ 2003936 h 3966376"/>
                            <a:gd name="connsiteX12" fmla="*/ 289978 w 3256156"/>
                            <a:gd name="connsiteY12" fmla="*/ 2050409 h 3966376"/>
                            <a:gd name="connsiteX13" fmla="*/ 390354 w 3256156"/>
                            <a:gd name="connsiteY13" fmla="*/ 2148922 h 3966376"/>
                            <a:gd name="connsiteX14" fmla="*/ 457200 w 3256156"/>
                            <a:gd name="connsiteY14" fmla="*/ 2104122 h 3966376"/>
                            <a:gd name="connsiteX15" fmla="*/ 825191 w 3256156"/>
                            <a:gd name="connsiteY15" fmla="*/ 2438659 h 3966376"/>
                            <a:gd name="connsiteX16" fmla="*/ 970156 w 3256156"/>
                            <a:gd name="connsiteY16" fmla="*/ 2628230 h 3966376"/>
                            <a:gd name="connsiteX17" fmla="*/ 1026226 w 3256156"/>
                            <a:gd name="connsiteY17" fmla="*/ 2706826 h 3966376"/>
                            <a:gd name="connsiteX18" fmla="*/ 1171063 w 3256156"/>
                            <a:gd name="connsiteY18" fmla="*/ 2963066 h 3966376"/>
                            <a:gd name="connsiteX19" fmla="*/ 1371815 w 3256156"/>
                            <a:gd name="connsiteY19" fmla="*/ 3342258 h 3966376"/>
                            <a:gd name="connsiteX20" fmla="*/ 1483345 w 3256156"/>
                            <a:gd name="connsiteY20" fmla="*/ 3966376 h 3966376"/>
                            <a:gd name="connsiteX21" fmla="*/ 3256156 w 3256156"/>
                            <a:gd name="connsiteY21" fmla="*/ 3821410 h 3966376"/>
                            <a:gd name="connsiteX22" fmla="*/ 3133493 w 3256156"/>
                            <a:gd name="connsiteY22" fmla="*/ 3174639 h 3966376"/>
                            <a:gd name="connsiteX23" fmla="*/ 3066586 w 3256156"/>
                            <a:gd name="connsiteY23" fmla="*/ 2260239 h 3966376"/>
                            <a:gd name="connsiteX24" fmla="*/ 2977376 w 3256156"/>
                            <a:gd name="connsiteY24" fmla="*/ 1278932 h 3966376"/>
                            <a:gd name="connsiteX25" fmla="*/ 2988527 w 3256156"/>
                            <a:gd name="connsiteY25" fmla="*/ 1111664 h 3966376"/>
                            <a:gd name="connsiteX26" fmla="*/ 2665978 w 3256156"/>
                            <a:gd name="connsiteY26" fmla="*/ 1055925 h 3966376"/>
                            <a:gd name="connsiteX27" fmla="*/ 2521357 w 3256156"/>
                            <a:gd name="connsiteY27" fmla="*/ 706263 h 3966376"/>
                            <a:gd name="connsiteX28" fmla="*/ 2152524 w 3256156"/>
                            <a:gd name="connsiteY28" fmla="*/ 592720 h 3966376"/>
                            <a:gd name="connsiteX29" fmla="*/ 1818218 w 3256156"/>
                            <a:gd name="connsiteY29" fmla="*/ 281959 h 3966376"/>
                            <a:gd name="connsiteX30" fmla="*/ 1439717 w 3256156"/>
                            <a:gd name="connsiteY30" fmla="*/ 27977 h 3966376"/>
                            <a:gd name="connsiteX31" fmla="*/ 949682 w 3256156"/>
                            <a:gd name="connsiteY31" fmla="*/ 22982 h 3966376"/>
                            <a:gd name="connsiteX0" fmla="*/ 949682 w 3256156"/>
                            <a:gd name="connsiteY0" fmla="*/ 22982 h 3966376"/>
                            <a:gd name="connsiteX1" fmla="*/ 1126450 w 3256156"/>
                            <a:gd name="connsiteY1" fmla="*/ 175028 h 3966376"/>
                            <a:gd name="connsiteX2" fmla="*/ 1115297 w 3256156"/>
                            <a:gd name="connsiteY2" fmla="*/ 189592 h 3966376"/>
                            <a:gd name="connsiteX3" fmla="*/ 1137783 w 3256156"/>
                            <a:gd name="connsiteY3" fmla="*/ 446237 h 3966376"/>
                            <a:gd name="connsiteX4" fmla="*/ 1316051 w 3256156"/>
                            <a:gd name="connsiteY4" fmla="*/ 490711 h 3966376"/>
                            <a:gd name="connsiteX5" fmla="*/ 1494498 w 3256156"/>
                            <a:gd name="connsiteY5" fmla="*/ 989200 h 3966376"/>
                            <a:gd name="connsiteX6" fmla="*/ 501884 w 3256156"/>
                            <a:gd name="connsiteY6" fmla="*/ 1089582 h 3966376"/>
                            <a:gd name="connsiteX7" fmla="*/ 368048 w 3256156"/>
                            <a:gd name="connsiteY7" fmla="*/ 1089582 h 3966376"/>
                            <a:gd name="connsiteX8" fmla="*/ 0 w 3256156"/>
                            <a:gd name="connsiteY8" fmla="*/ 1078658 h 3966376"/>
                            <a:gd name="connsiteX9" fmla="*/ 0 w 3256156"/>
                            <a:gd name="connsiteY9" fmla="*/ 1401595 h 3966376"/>
                            <a:gd name="connsiteX10" fmla="*/ 22303 w 3256156"/>
                            <a:gd name="connsiteY10" fmla="*/ 1568864 h 3966376"/>
                            <a:gd name="connsiteX11" fmla="*/ 100361 w 3256156"/>
                            <a:gd name="connsiteY11" fmla="*/ 1803039 h 3966376"/>
                            <a:gd name="connsiteX12" fmla="*/ 234212 w 3256156"/>
                            <a:gd name="connsiteY12" fmla="*/ 2003936 h 3966376"/>
                            <a:gd name="connsiteX13" fmla="*/ 289978 w 3256156"/>
                            <a:gd name="connsiteY13" fmla="*/ 2050409 h 3966376"/>
                            <a:gd name="connsiteX14" fmla="*/ 390354 w 3256156"/>
                            <a:gd name="connsiteY14" fmla="*/ 2148922 h 3966376"/>
                            <a:gd name="connsiteX15" fmla="*/ 457200 w 3256156"/>
                            <a:gd name="connsiteY15" fmla="*/ 2104122 h 3966376"/>
                            <a:gd name="connsiteX16" fmla="*/ 825191 w 3256156"/>
                            <a:gd name="connsiteY16" fmla="*/ 2438659 h 3966376"/>
                            <a:gd name="connsiteX17" fmla="*/ 970156 w 3256156"/>
                            <a:gd name="connsiteY17" fmla="*/ 2628230 h 3966376"/>
                            <a:gd name="connsiteX18" fmla="*/ 1026226 w 3256156"/>
                            <a:gd name="connsiteY18" fmla="*/ 2706826 h 3966376"/>
                            <a:gd name="connsiteX19" fmla="*/ 1171063 w 3256156"/>
                            <a:gd name="connsiteY19" fmla="*/ 2963066 h 3966376"/>
                            <a:gd name="connsiteX20" fmla="*/ 1371815 w 3256156"/>
                            <a:gd name="connsiteY20" fmla="*/ 3342258 h 3966376"/>
                            <a:gd name="connsiteX21" fmla="*/ 1483345 w 3256156"/>
                            <a:gd name="connsiteY21" fmla="*/ 3966376 h 3966376"/>
                            <a:gd name="connsiteX22" fmla="*/ 3256156 w 3256156"/>
                            <a:gd name="connsiteY22" fmla="*/ 3821410 h 3966376"/>
                            <a:gd name="connsiteX23" fmla="*/ 3133493 w 3256156"/>
                            <a:gd name="connsiteY23" fmla="*/ 3174639 h 3966376"/>
                            <a:gd name="connsiteX24" fmla="*/ 3066586 w 3256156"/>
                            <a:gd name="connsiteY24" fmla="*/ 2260239 h 3966376"/>
                            <a:gd name="connsiteX25" fmla="*/ 2977376 w 3256156"/>
                            <a:gd name="connsiteY25" fmla="*/ 1278932 h 3966376"/>
                            <a:gd name="connsiteX26" fmla="*/ 2988527 w 3256156"/>
                            <a:gd name="connsiteY26" fmla="*/ 1111664 h 3966376"/>
                            <a:gd name="connsiteX27" fmla="*/ 2665978 w 3256156"/>
                            <a:gd name="connsiteY27" fmla="*/ 1055925 h 3966376"/>
                            <a:gd name="connsiteX28" fmla="*/ 2521357 w 3256156"/>
                            <a:gd name="connsiteY28" fmla="*/ 706263 h 3966376"/>
                            <a:gd name="connsiteX29" fmla="*/ 2152524 w 3256156"/>
                            <a:gd name="connsiteY29" fmla="*/ 592720 h 3966376"/>
                            <a:gd name="connsiteX30" fmla="*/ 1818218 w 3256156"/>
                            <a:gd name="connsiteY30" fmla="*/ 281959 h 3966376"/>
                            <a:gd name="connsiteX31" fmla="*/ 1439717 w 3256156"/>
                            <a:gd name="connsiteY31" fmla="*/ 27977 h 3966376"/>
                            <a:gd name="connsiteX32" fmla="*/ 949682 w 3256156"/>
                            <a:gd name="connsiteY32" fmla="*/ 22982 h 3966376"/>
                            <a:gd name="connsiteX0" fmla="*/ 949682 w 3256156"/>
                            <a:gd name="connsiteY0" fmla="*/ 22982 h 3966376"/>
                            <a:gd name="connsiteX1" fmla="*/ 1126450 w 3256156"/>
                            <a:gd name="connsiteY1" fmla="*/ 175028 h 3966376"/>
                            <a:gd name="connsiteX2" fmla="*/ 992790 w 3256156"/>
                            <a:gd name="connsiteY2" fmla="*/ 256530 h 3966376"/>
                            <a:gd name="connsiteX3" fmla="*/ 1137783 w 3256156"/>
                            <a:gd name="connsiteY3" fmla="*/ 446237 h 3966376"/>
                            <a:gd name="connsiteX4" fmla="*/ 1316051 w 3256156"/>
                            <a:gd name="connsiteY4" fmla="*/ 490711 h 3966376"/>
                            <a:gd name="connsiteX5" fmla="*/ 1494498 w 3256156"/>
                            <a:gd name="connsiteY5" fmla="*/ 989200 h 3966376"/>
                            <a:gd name="connsiteX6" fmla="*/ 501884 w 3256156"/>
                            <a:gd name="connsiteY6" fmla="*/ 1089582 h 3966376"/>
                            <a:gd name="connsiteX7" fmla="*/ 368048 w 3256156"/>
                            <a:gd name="connsiteY7" fmla="*/ 1089582 h 3966376"/>
                            <a:gd name="connsiteX8" fmla="*/ 0 w 3256156"/>
                            <a:gd name="connsiteY8" fmla="*/ 1078658 h 3966376"/>
                            <a:gd name="connsiteX9" fmla="*/ 0 w 3256156"/>
                            <a:gd name="connsiteY9" fmla="*/ 1401595 h 3966376"/>
                            <a:gd name="connsiteX10" fmla="*/ 22303 w 3256156"/>
                            <a:gd name="connsiteY10" fmla="*/ 1568864 h 3966376"/>
                            <a:gd name="connsiteX11" fmla="*/ 100361 w 3256156"/>
                            <a:gd name="connsiteY11" fmla="*/ 1803039 h 3966376"/>
                            <a:gd name="connsiteX12" fmla="*/ 234212 w 3256156"/>
                            <a:gd name="connsiteY12" fmla="*/ 2003936 h 3966376"/>
                            <a:gd name="connsiteX13" fmla="*/ 289978 w 3256156"/>
                            <a:gd name="connsiteY13" fmla="*/ 2050409 h 3966376"/>
                            <a:gd name="connsiteX14" fmla="*/ 390354 w 3256156"/>
                            <a:gd name="connsiteY14" fmla="*/ 2148922 h 3966376"/>
                            <a:gd name="connsiteX15" fmla="*/ 457200 w 3256156"/>
                            <a:gd name="connsiteY15" fmla="*/ 2104122 h 3966376"/>
                            <a:gd name="connsiteX16" fmla="*/ 825191 w 3256156"/>
                            <a:gd name="connsiteY16" fmla="*/ 2438659 h 3966376"/>
                            <a:gd name="connsiteX17" fmla="*/ 970156 w 3256156"/>
                            <a:gd name="connsiteY17" fmla="*/ 2628230 h 3966376"/>
                            <a:gd name="connsiteX18" fmla="*/ 1026226 w 3256156"/>
                            <a:gd name="connsiteY18" fmla="*/ 2706826 h 3966376"/>
                            <a:gd name="connsiteX19" fmla="*/ 1171063 w 3256156"/>
                            <a:gd name="connsiteY19" fmla="*/ 2963066 h 3966376"/>
                            <a:gd name="connsiteX20" fmla="*/ 1371815 w 3256156"/>
                            <a:gd name="connsiteY20" fmla="*/ 3342258 h 3966376"/>
                            <a:gd name="connsiteX21" fmla="*/ 1483345 w 3256156"/>
                            <a:gd name="connsiteY21" fmla="*/ 3966376 h 3966376"/>
                            <a:gd name="connsiteX22" fmla="*/ 3256156 w 3256156"/>
                            <a:gd name="connsiteY22" fmla="*/ 3821410 h 3966376"/>
                            <a:gd name="connsiteX23" fmla="*/ 3133493 w 3256156"/>
                            <a:gd name="connsiteY23" fmla="*/ 3174639 h 3966376"/>
                            <a:gd name="connsiteX24" fmla="*/ 3066586 w 3256156"/>
                            <a:gd name="connsiteY24" fmla="*/ 2260239 h 3966376"/>
                            <a:gd name="connsiteX25" fmla="*/ 2977376 w 3256156"/>
                            <a:gd name="connsiteY25" fmla="*/ 1278932 h 3966376"/>
                            <a:gd name="connsiteX26" fmla="*/ 2988527 w 3256156"/>
                            <a:gd name="connsiteY26" fmla="*/ 1111664 h 3966376"/>
                            <a:gd name="connsiteX27" fmla="*/ 2665978 w 3256156"/>
                            <a:gd name="connsiteY27" fmla="*/ 1055925 h 3966376"/>
                            <a:gd name="connsiteX28" fmla="*/ 2521357 w 3256156"/>
                            <a:gd name="connsiteY28" fmla="*/ 706263 h 3966376"/>
                            <a:gd name="connsiteX29" fmla="*/ 2152524 w 3256156"/>
                            <a:gd name="connsiteY29" fmla="*/ 592720 h 3966376"/>
                            <a:gd name="connsiteX30" fmla="*/ 1818218 w 3256156"/>
                            <a:gd name="connsiteY30" fmla="*/ 281959 h 3966376"/>
                            <a:gd name="connsiteX31" fmla="*/ 1439717 w 3256156"/>
                            <a:gd name="connsiteY31" fmla="*/ 27977 h 3966376"/>
                            <a:gd name="connsiteX32" fmla="*/ 949682 w 3256156"/>
                            <a:gd name="connsiteY32" fmla="*/ 22982 h 3966376"/>
                            <a:gd name="connsiteX0" fmla="*/ 949682 w 3256156"/>
                            <a:gd name="connsiteY0" fmla="*/ 23640 h 3967034"/>
                            <a:gd name="connsiteX1" fmla="*/ 959333 w 3256156"/>
                            <a:gd name="connsiteY1" fmla="*/ 186875 h 3967034"/>
                            <a:gd name="connsiteX2" fmla="*/ 992790 w 3256156"/>
                            <a:gd name="connsiteY2" fmla="*/ 257188 h 3967034"/>
                            <a:gd name="connsiteX3" fmla="*/ 1137783 w 3256156"/>
                            <a:gd name="connsiteY3" fmla="*/ 446895 h 3967034"/>
                            <a:gd name="connsiteX4" fmla="*/ 1316051 w 3256156"/>
                            <a:gd name="connsiteY4" fmla="*/ 491369 h 3967034"/>
                            <a:gd name="connsiteX5" fmla="*/ 1494498 w 3256156"/>
                            <a:gd name="connsiteY5" fmla="*/ 989858 h 3967034"/>
                            <a:gd name="connsiteX6" fmla="*/ 501884 w 3256156"/>
                            <a:gd name="connsiteY6" fmla="*/ 1090240 h 3967034"/>
                            <a:gd name="connsiteX7" fmla="*/ 368048 w 3256156"/>
                            <a:gd name="connsiteY7" fmla="*/ 1090240 h 3967034"/>
                            <a:gd name="connsiteX8" fmla="*/ 0 w 3256156"/>
                            <a:gd name="connsiteY8" fmla="*/ 1079316 h 3967034"/>
                            <a:gd name="connsiteX9" fmla="*/ 0 w 3256156"/>
                            <a:gd name="connsiteY9" fmla="*/ 1402253 h 3967034"/>
                            <a:gd name="connsiteX10" fmla="*/ 22303 w 3256156"/>
                            <a:gd name="connsiteY10" fmla="*/ 1569522 h 3967034"/>
                            <a:gd name="connsiteX11" fmla="*/ 100361 w 3256156"/>
                            <a:gd name="connsiteY11" fmla="*/ 1803697 h 3967034"/>
                            <a:gd name="connsiteX12" fmla="*/ 234212 w 3256156"/>
                            <a:gd name="connsiteY12" fmla="*/ 2004594 h 3967034"/>
                            <a:gd name="connsiteX13" fmla="*/ 289978 w 3256156"/>
                            <a:gd name="connsiteY13" fmla="*/ 2051067 h 3967034"/>
                            <a:gd name="connsiteX14" fmla="*/ 390354 w 3256156"/>
                            <a:gd name="connsiteY14" fmla="*/ 2149580 h 3967034"/>
                            <a:gd name="connsiteX15" fmla="*/ 457200 w 3256156"/>
                            <a:gd name="connsiteY15" fmla="*/ 2104780 h 3967034"/>
                            <a:gd name="connsiteX16" fmla="*/ 825191 w 3256156"/>
                            <a:gd name="connsiteY16" fmla="*/ 2439317 h 3967034"/>
                            <a:gd name="connsiteX17" fmla="*/ 970156 w 3256156"/>
                            <a:gd name="connsiteY17" fmla="*/ 2628888 h 3967034"/>
                            <a:gd name="connsiteX18" fmla="*/ 1026226 w 3256156"/>
                            <a:gd name="connsiteY18" fmla="*/ 2707484 h 3967034"/>
                            <a:gd name="connsiteX19" fmla="*/ 1171063 w 3256156"/>
                            <a:gd name="connsiteY19" fmla="*/ 2963724 h 3967034"/>
                            <a:gd name="connsiteX20" fmla="*/ 1371815 w 3256156"/>
                            <a:gd name="connsiteY20" fmla="*/ 3342916 h 3967034"/>
                            <a:gd name="connsiteX21" fmla="*/ 1483345 w 3256156"/>
                            <a:gd name="connsiteY21" fmla="*/ 3967034 h 3967034"/>
                            <a:gd name="connsiteX22" fmla="*/ 3256156 w 3256156"/>
                            <a:gd name="connsiteY22" fmla="*/ 3822068 h 3967034"/>
                            <a:gd name="connsiteX23" fmla="*/ 3133493 w 3256156"/>
                            <a:gd name="connsiteY23" fmla="*/ 3175297 h 3967034"/>
                            <a:gd name="connsiteX24" fmla="*/ 3066586 w 3256156"/>
                            <a:gd name="connsiteY24" fmla="*/ 2260897 h 3967034"/>
                            <a:gd name="connsiteX25" fmla="*/ 2977376 w 3256156"/>
                            <a:gd name="connsiteY25" fmla="*/ 1279590 h 3967034"/>
                            <a:gd name="connsiteX26" fmla="*/ 2988527 w 3256156"/>
                            <a:gd name="connsiteY26" fmla="*/ 1112322 h 3967034"/>
                            <a:gd name="connsiteX27" fmla="*/ 2665978 w 3256156"/>
                            <a:gd name="connsiteY27" fmla="*/ 1056583 h 3967034"/>
                            <a:gd name="connsiteX28" fmla="*/ 2521357 w 3256156"/>
                            <a:gd name="connsiteY28" fmla="*/ 706921 h 3967034"/>
                            <a:gd name="connsiteX29" fmla="*/ 2152524 w 3256156"/>
                            <a:gd name="connsiteY29" fmla="*/ 593378 h 3967034"/>
                            <a:gd name="connsiteX30" fmla="*/ 1818218 w 3256156"/>
                            <a:gd name="connsiteY30" fmla="*/ 282617 h 3967034"/>
                            <a:gd name="connsiteX31" fmla="*/ 1439717 w 3256156"/>
                            <a:gd name="connsiteY31" fmla="*/ 28635 h 3967034"/>
                            <a:gd name="connsiteX32" fmla="*/ 949682 w 3256156"/>
                            <a:gd name="connsiteY32" fmla="*/ 23640 h 3967034"/>
                            <a:gd name="connsiteX0" fmla="*/ 949682 w 3256156"/>
                            <a:gd name="connsiteY0" fmla="*/ 23640 h 3967034"/>
                            <a:gd name="connsiteX1" fmla="*/ 959333 w 3256156"/>
                            <a:gd name="connsiteY1" fmla="*/ 186875 h 3967034"/>
                            <a:gd name="connsiteX2" fmla="*/ 1115628 w 3256156"/>
                            <a:gd name="connsiteY2" fmla="*/ 256531 h 3967034"/>
                            <a:gd name="connsiteX3" fmla="*/ 1137783 w 3256156"/>
                            <a:gd name="connsiteY3" fmla="*/ 446895 h 3967034"/>
                            <a:gd name="connsiteX4" fmla="*/ 1316051 w 3256156"/>
                            <a:gd name="connsiteY4" fmla="*/ 491369 h 3967034"/>
                            <a:gd name="connsiteX5" fmla="*/ 1494498 w 3256156"/>
                            <a:gd name="connsiteY5" fmla="*/ 989858 h 3967034"/>
                            <a:gd name="connsiteX6" fmla="*/ 501884 w 3256156"/>
                            <a:gd name="connsiteY6" fmla="*/ 1090240 h 3967034"/>
                            <a:gd name="connsiteX7" fmla="*/ 368048 w 3256156"/>
                            <a:gd name="connsiteY7" fmla="*/ 1090240 h 3967034"/>
                            <a:gd name="connsiteX8" fmla="*/ 0 w 3256156"/>
                            <a:gd name="connsiteY8" fmla="*/ 1079316 h 3967034"/>
                            <a:gd name="connsiteX9" fmla="*/ 0 w 3256156"/>
                            <a:gd name="connsiteY9" fmla="*/ 1402253 h 3967034"/>
                            <a:gd name="connsiteX10" fmla="*/ 22303 w 3256156"/>
                            <a:gd name="connsiteY10" fmla="*/ 1569522 h 3967034"/>
                            <a:gd name="connsiteX11" fmla="*/ 100361 w 3256156"/>
                            <a:gd name="connsiteY11" fmla="*/ 1803697 h 3967034"/>
                            <a:gd name="connsiteX12" fmla="*/ 234212 w 3256156"/>
                            <a:gd name="connsiteY12" fmla="*/ 2004594 h 3967034"/>
                            <a:gd name="connsiteX13" fmla="*/ 289978 w 3256156"/>
                            <a:gd name="connsiteY13" fmla="*/ 2051067 h 3967034"/>
                            <a:gd name="connsiteX14" fmla="*/ 390354 w 3256156"/>
                            <a:gd name="connsiteY14" fmla="*/ 2149580 h 3967034"/>
                            <a:gd name="connsiteX15" fmla="*/ 457200 w 3256156"/>
                            <a:gd name="connsiteY15" fmla="*/ 2104780 h 3967034"/>
                            <a:gd name="connsiteX16" fmla="*/ 825191 w 3256156"/>
                            <a:gd name="connsiteY16" fmla="*/ 2439317 h 3967034"/>
                            <a:gd name="connsiteX17" fmla="*/ 970156 w 3256156"/>
                            <a:gd name="connsiteY17" fmla="*/ 2628888 h 3967034"/>
                            <a:gd name="connsiteX18" fmla="*/ 1026226 w 3256156"/>
                            <a:gd name="connsiteY18" fmla="*/ 2707484 h 3967034"/>
                            <a:gd name="connsiteX19" fmla="*/ 1171063 w 3256156"/>
                            <a:gd name="connsiteY19" fmla="*/ 2963724 h 3967034"/>
                            <a:gd name="connsiteX20" fmla="*/ 1371815 w 3256156"/>
                            <a:gd name="connsiteY20" fmla="*/ 3342916 h 3967034"/>
                            <a:gd name="connsiteX21" fmla="*/ 1483345 w 3256156"/>
                            <a:gd name="connsiteY21" fmla="*/ 3967034 h 3967034"/>
                            <a:gd name="connsiteX22" fmla="*/ 3256156 w 3256156"/>
                            <a:gd name="connsiteY22" fmla="*/ 3822068 h 3967034"/>
                            <a:gd name="connsiteX23" fmla="*/ 3133493 w 3256156"/>
                            <a:gd name="connsiteY23" fmla="*/ 3175297 h 3967034"/>
                            <a:gd name="connsiteX24" fmla="*/ 3066586 w 3256156"/>
                            <a:gd name="connsiteY24" fmla="*/ 2260897 h 3967034"/>
                            <a:gd name="connsiteX25" fmla="*/ 2977376 w 3256156"/>
                            <a:gd name="connsiteY25" fmla="*/ 1279590 h 3967034"/>
                            <a:gd name="connsiteX26" fmla="*/ 2988527 w 3256156"/>
                            <a:gd name="connsiteY26" fmla="*/ 1112322 h 3967034"/>
                            <a:gd name="connsiteX27" fmla="*/ 2665978 w 3256156"/>
                            <a:gd name="connsiteY27" fmla="*/ 1056583 h 3967034"/>
                            <a:gd name="connsiteX28" fmla="*/ 2521357 w 3256156"/>
                            <a:gd name="connsiteY28" fmla="*/ 706921 h 3967034"/>
                            <a:gd name="connsiteX29" fmla="*/ 2152524 w 3256156"/>
                            <a:gd name="connsiteY29" fmla="*/ 593378 h 3967034"/>
                            <a:gd name="connsiteX30" fmla="*/ 1818218 w 3256156"/>
                            <a:gd name="connsiteY30" fmla="*/ 282617 h 3967034"/>
                            <a:gd name="connsiteX31" fmla="*/ 1439717 w 3256156"/>
                            <a:gd name="connsiteY31" fmla="*/ 28635 h 3967034"/>
                            <a:gd name="connsiteX32" fmla="*/ 949682 w 3256156"/>
                            <a:gd name="connsiteY32" fmla="*/ 23640 h 3967034"/>
                            <a:gd name="connsiteX0" fmla="*/ 949682 w 3256156"/>
                            <a:gd name="connsiteY0" fmla="*/ 48487 h 3991881"/>
                            <a:gd name="connsiteX1" fmla="*/ 959333 w 3256156"/>
                            <a:gd name="connsiteY1" fmla="*/ 211722 h 3991881"/>
                            <a:gd name="connsiteX2" fmla="*/ 1115628 w 3256156"/>
                            <a:gd name="connsiteY2" fmla="*/ 281378 h 3991881"/>
                            <a:gd name="connsiteX3" fmla="*/ 1137783 w 3256156"/>
                            <a:gd name="connsiteY3" fmla="*/ 471742 h 3991881"/>
                            <a:gd name="connsiteX4" fmla="*/ 1316051 w 3256156"/>
                            <a:gd name="connsiteY4" fmla="*/ 516216 h 3991881"/>
                            <a:gd name="connsiteX5" fmla="*/ 1494498 w 3256156"/>
                            <a:gd name="connsiteY5" fmla="*/ 1014705 h 3991881"/>
                            <a:gd name="connsiteX6" fmla="*/ 501884 w 3256156"/>
                            <a:gd name="connsiteY6" fmla="*/ 1115087 h 3991881"/>
                            <a:gd name="connsiteX7" fmla="*/ 368048 w 3256156"/>
                            <a:gd name="connsiteY7" fmla="*/ 1115087 h 3991881"/>
                            <a:gd name="connsiteX8" fmla="*/ 0 w 3256156"/>
                            <a:gd name="connsiteY8" fmla="*/ 1104163 h 3991881"/>
                            <a:gd name="connsiteX9" fmla="*/ 0 w 3256156"/>
                            <a:gd name="connsiteY9" fmla="*/ 1427100 h 3991881"/>
                            <a:gd name="connsiteX10" fmla="*/ 22303 w 3256156"/>
                            <a:gd name="connsiteY10" fmla="*/ 1594369 h 3991881"/>
                            <a:gd name="connsiteX11" fmla="*/ 100361 w 3256156"/>
                            <a:gd name="connsiteY11" fmla="*/ 1828544 h 3991881"/>
                            <a:gd name="connsiteX12" fmla="*/ 234212 w 3256156"/>
                            <a:gd name="connsiteY12" fmla="*/ 2029441 h 3991881"/>
                            <a:gd name="connsiteX13" fmla="*/ 289978 w 3256156"/>
                            <a:gd name="connsiteY13" fmla="*/ 2075914 h 3991881"/>
                            <a:gd name="connsiteX14" fmla="*/ 390354 w 3256156"/>
                            <a:gd name="connsiteY14" fmla="*/ 2174427 h 3991881"/>
                            <a:gd name="connsiteX15" fmla="*/ 457200 w 3256156"/>
                            <a:gd name="connsiteY15" fmla="*/ 2129627 h 3991881"/>
                            <a:gd name="connsiteX16" fmla="*/ 825191 w 3256156"/>
                            <a:gd name="connsiteY16" fmla="*/ 2464164 h 3991881"/>
                            <a:gd name="connsiteX17" fmla="*/ 970156 w 3256156"/>
                            <a:gd name="connsiteY17" fmla="*/ 2653735 h 3991881"/>
                            <a:gd name="connsiteX18" fmla="*/ 1026226 w 3256156"/>
                            <a:gd name="connsiteY18" fmla="*/ 2732331 h 3991881"/>
                            <a:gd name="connsiteX19" fmla="*/ 1171063 w 3256156"/>
                            <a:gd name="connsiteY19" fmla="*/ 2988571 h 3991881"/>
                            <a:gd name="connsiteX20" fmla="*/ 1371815 w 3256156"/>
                            <a:gd name="connsiteY20" fmla="*/ 3367763 h 3991881"/>
                            <a:gd name="connsiteX21" fmla="*/ 1483345 w 3256156"/>
                            <a:gd name="connsiteY21" fmla="*/ 3991881 h 3991881"/>
                            <a:gd name="connsiteX22" fmla="*/ 3256156 w 3256156"/>
                            <a:gd name="connsiteY22" fmla="*/ 3846915 h 3991881"/>
                            <a:gd name="connsiteX23" fmla="*/ 3133493 w 3256156"/>
                            <a:gd name="connsiteY23" fmla="*/ 3200144 h 3991881"/>
                            <a:gd name="connsiteX24" fmla="*/ 3066586 w 3256156"/>
                            <a:gd name="connsiteY24" fmla="*/ 2285744 h 3991881"/>
                            <a:gd name="connsiteX25" fmla="*/ 2977376 w 3256156"/>
                            <a:gd name="connsiteY25" fmla="*/ 1304437 h 3991881"/>
                            <a:gd name="connsiteX26" fmla="*/ 2988527 w 3256156"/>
                            <a:gd name="connsiteY26" fmla="*/ 1137169 h 3991881"/>
                            <a:gd name="connsiteX27" fmla="*/ 2665978 w 3256156"/>
                            <a:gd name="connsiteY27" fmla="*/ 1081430 h 3991881"/>
                            <a:gd name="connsiteX28" fmla="*/ 2521357 w 3256156"/>
                            <a:gd name="connsiteY28" fmla="*/ 731768 h 3991881"/>
                            <a:gd name="connsiteX29" fmla="*/ 2152524 w 3256156"/>
                            <a:gd name="connsiteY29" fmla="*/ 618225 h 3991881"/>
                            <a:gd name="connsiteX30" fmla="*/ 1818218 w 3256156"/>
                            <a:gd name="connsiteY30" fmla="*/ 307464 h 3991881"/>
                            <a:gd name="connsiteX31" fmla="*/ 1439943 w 3256156"/>
                            <a:gd name="connsiteY31" fmla="*/ 18697 h 3991881"/>
                            <a:gd name="connsiteX32" fmla="*/ 949682 w 3256156"/>
                            <a:gd name="connsiteY32" fmla="*/ 48487 h 3991881"/>
                            <a:gd name="connsiteX0" fmla="*/ 938678 w 3256156"/>
                            <a:gd name="connsiteY0" fmla="*/ 22312 h 4014193"/>
                            <a:gd name="connsiteX1" fmla="*/ 959333 w 3256156"/>
                            <a:gd name="connsiteY1" fmla="*/ 234034 h 4014193"/>
                            <a:gd name="connsiteX2" fmla="*/ 1115628 w 3256156"/>
                            <a:gd name="connsiteY2" fmla="*/ 303690 h 4014193"/>
                            <a:gd name="connsiteX3" fmla="*/ 1137783 w 3256156"/>
                            <a:gd name="connsiteY3" fmla="*/ 494054 h 4014193"/>
                            <a:gd name="connsiteX4" fmla="*/ 1316051 w 3256156"/>
                            <a:gd name="connsiteY4" fmla="*/ 538528 h 4014193"/>
                            <a:gd name="connsiteX5" fmla="*/ 1494498 w 3256156"/>
                            <a:gd name="connsiteY5" fmla="*/ 1037017 h 4014193"/>
                            <a:gd name="connsiteX6" fmla="*/ 501884 w 3256156"/>
                            <a:gd name="connsiteY6" fmla="*/ 1137399 h 4014193"/>
                            <a:gd name="connsiteX7" fmla="*/ 368048 w 3256156"/>
                            <a:gd name="connsiteY7" fmla="*/ 1137399 h 4014193"/>
                            <a:gd name="connsiteX8" fmla="*/ 0 w 3256156"/>
                            <a:gd name="connsiteY8" fmla="*/ 1126475 h 4014193"/>
                            <a:gd name="connsiteX9" fmla="*/ 0 w 3256156"/>
                            <a:gd name="connsiteY9" fmla="*/ 1449412 h 4014193"/>
                            <a:gd name="connsiteX10" fmla="*/ 22303 w 3256156"/>
                            <a:gd name="connsiteY10" fmla="*/ 1616681 h 4014193"/>
                            <a:gd name="connsiteX11" fmla="*/ 100361 w 3256156"/>
                            <a:gd name="connsiteY11" fmla="*/ 1850856 h 4014193"/>
                            <a:gd name="connsiteX12" fmla="*/ 234212 w 3256156"/>
                            <a:gd name="connsiteY12" fmla="*/ 2051753 h 4014193"/>
                            <a:gd name="connsiteX13" fmla="*/ 289978 w 3256156"/>
                            <a:gd name="connsiteY13" fmla="*/ 2098226 h 4014193"/>
                            <a:gd name="connsiteX14" fmla="*/ 390354 w 3256156"/>
                            <a:gd name="connsiteY14" fmla="*/ 2196739 h 4014193"/>
                            <a:gd name="connsiteX15" fmla="*/ 457200 w 3256156"/>
                            <a:gd name="connsiteY15" fmla="*/ 2151939 h 4014193"/>
                            <a:gd name="connsiteX16" fmla="*/ 825191 w 3256156"/>
                            <a:gd name="connsiteY16" fmla="*/ 2486476 h 4014193"/>
                            <a:gd name="connsiteX17" fmla="*/ 970156 w 3256156"/>
                            <a:gd name="connsiteY17" fmla="*/ 2676047 h 4014193"/>
                            <a:gd name="connsiteX18" fmla="*/ 1026226 w 3256156"/>
                            <a:gd name="connsiteY18" fmla="*/ 2754643 h 4014193"/>
                            <a:gd name="connsiteX19" fmla="*/ 1171063 w 3256156"/>
                            <a:gd name="connsiteY19" fmla="*/ 3010883 h 4014193"/>
                            <a:gd name="connsiteX20" fmla="*/ 1371815 w 3256156"/>
                            <a:gd name="connsiteY20" fmla="*/ 3390075 h 4014193"/>
                            <a:gd name="connsiteX21" fmla="*/ 1483345 w 3256156"/>
                            <a:gd name="connsiteY21" fmla="*/ 4014193 h 4014193"/>
                            <a:gd name="connsiteX22" fmla="*/ 3256156 w 3256156"/>
                            <a:gd name="connsiteY22" fmla="*/ 3869227 h 4014193"/>
                            <a:gd name="connsiteX23" fmla="*/ 3133493 w 3256156"/>
                            <a:gd name="connsiteY23" fmla="*/ 3222456 h 4014193"/>
                            <a:gd name="connsiteX24" fmla="*/ 3066586 w 3256156"/>
                            <a:gd name="connsiteY24" fmla="*/ 2308056 h 4014193"/>
                            <a:gd name="connsiteX25" fmla="*/ 2977376 w 3256156"/>
                            <a:gd name="connsiteY25" fmla="*/ 1326749 h 4014193"/>
                            <a:gd name="connsiteX26" fmla="*/ 2988527 w 3256156"/>
                            <a:gd name="connsiteY26" fmla="*/ 1159481 h 4014193"/>
                            <a:gd name="connsiteX27" fmla="*/ 2665978 w 3256156"/>
                            <a:gd name="connsiteY27" fmla="*/ 1103742 h 4014193"/>
                            <a:gd name="connsiteX28" fmla="*/ 2521357 w 3256156"/>
                            <a:gd name="connsiteY28" fmla="*/ 754080 h 4014193"/>
                            <a:gd name="connsiteX29" fmla="*/ 2152524 w 3256156"/>
                            <a:gd name="connsiteY29" fmla="*/ 640537 h 4014193"/>
                            <a:gd name="connsiteX30" fmla="*/ 1818218 w 3256156"/>
                            <a:gd name="connsiteY30" fmla="*/ 329776 h 4014193"/>
                            <a:gd name="connsiteX31" fmla="*/ 1439943 w 3256156"/>
                            <a:gd name="connsiteY31" fmla="*/ 41009 h 4014193"/>
                            <a:gd name="connsiteX32" fmla="*/ 938678 w 3256156"/>
                            <a:gd name="connsiteY32" fmla="*/ 22312 h 4014193"/>
                            <a:gd name="connsiteX0" fmla="*/ 938678 w 3256156"/>
                            <a:gd name="connsiteY0" fmla="*/ 22312 h 4014193"/>
                            <a:gd name="connsiteX1" fmla="*/ 959333 w 3256156"/>
                            <a:gd name="connsiteY1" fmla="*/ 234034 h 4014193"/>
                            <a:gd name="connsiteX2" fmla="*/ 1115628 w 3256156"/>
                            <a:gd name="connsiteY2" fmla="*/ 303690 h 4014193"/>
                            <a:gd name="connsiteX3" fmla="*/ 1137783 w 3256156"/>
                            <a:gd name="connsiteY3" fmla="*/ 494054 h 4014193"/>
                            <a:gd name="connsiteX4" fmla="*/ 1316051 w 3256156"/>
                            <a:gd name="connsiteY4" fmla="*/ 538528 h 4014193"/>
                            <a:gd name="connsiteX5" fmla="*/ 1494498 w 3256156"/>
                            <a:gd name="connsiteY5" fmla="*/ 1037017 h 4014193"/>
                            <a:gd name="connsiteX6" fmla="*/ 501884 w 3256156"/>
                            <a:gd name="connsiteY6" fmla="*/ 1137399 h 4014193"/>
                            <a:gd name="connsiteX7" fmla="*/ 368048 w 3256156"/>
                            <a:gd name="connsiteY7" fmla="*/ 1137399 h 4014193"/>
                            <a:gd name="connsiteX8" fmla="*/ 0 w 3256156"/>
                            <a:gd name="connsiteY8" fmla="*/ 1126475 h 4014193"/>
                            <a:gd name="connsiteX9" fmla="*/ 0 w 3256156"/>
                            <a:gd name="connsiteY9" fmla="*/ 1449412 h 4014193"/>
                            <a:gd name="connsiteX10" fmla="*/ 22303 w 3256156"/>
                            <a:gd name="connsiteY10" fmla="*/ 1616681 h 4014193"/>
                            <a:gd name="connsiteX11" fmla="*/ 100361 w 3256156"/>
                            <a:gd name="connsiteY11" fmla="*/ 1850856 h 4014193"/>
                            <a:gd name="connsiteX12" fmla="*/ 234212 w 3256156"/>
                            <a:gd name="connsiteY12" fmla="*/ 2051753 h 4014193"/>
                            <a:gd name="connsiteX13" fmla="*/ 289978 w 3256156"/>
                            <a:gd name="connsiteY13" fmla="*/ 2098226 h 4014193"/>
                            <a:gd name="connsiteX14" fmla="*/ 390354 w 3256156"/>
                            <a:gd name="connsiteY14" fmla="*/ 2196739 h 4014193"/>
                            <a:gd name="connsiteX15" fmla="*/ 457200 w 3256156"/>
                            <a:gd name="connsiteY15" fmla="*/ 2151939 h 4014193"/>
                            <a:gd name="connsiteX16" fmla="*/ 825191 w 3256156"/>
                            <a:gd name="connsiteY16" fmla="*/ 2486476 h 4014193"/>
                            <a:gd name="connsiteX17" fmla="*/ 970156 w 3256156"/>
                            <a:gd name="connsiteY17" fmla="*/ 2676047 h 4014193"/>
                            <a:gd name="connsiteX18" fmla="*/ 1026226 w 3256156"/>
                            <a:gd name="connsiteY18" fmla="*/ 2754643 h 4014193"/>
                            <a:gd name="connsiteX19" fmla="*/ 1171063 w 3256156"/>
                            <a:gd name="connsiteY19" fmla="*/ 3010883 h 4014193"/>
                            <a:gd name="connsiteX20" fmla="*/ 1371815 w 3256156"/>
                            <a:gd name="connsiteY20" fmla="*/ 3390075 h 4014193"/>
                            <a:gd name="connsiteX21" fmla="*/ 1483345 w 3256156"/>
                            <a:gd name="connsiteY21" fmla="*/ 4014193 h 4014193"/>
                            <a:gd name="connsiteX22" fmla="*/ 3256156 w 3256156"/>
                            <a:gd name="connsiteY22" fmla="*/ 3869227 h 4014193"/>
                            <a:gd name="connsiteX23" fmla="*/ 3133493 w 3256156"/>
                            <a:gd name="connsiteY23" fmla="*/ 3222456 h 4014193"/>
                            <a:gd name="connsiteX24" fmla="*/ 3066586 w 3256156"/>
                            <a:gd name="connsiteY24" fmla="*/ 2308056 h 4014193"/>
                            <a:gd name="connsiteX25" fmla="*/ 2977376 w 3256156"/>
                            <a:gd name="connsiteY25" fmla="*/ 1326749 h 4014193"/>
                            <a:gd name="connsiteX26" fmla="*/ 2988527 w 3256156"/>
                            <a:gd name="connsiteY26" fmla="*/ 1159481 h 4014193"/>
                            <a:gd name="connsiteX27" fmla="*/ 2665978 w 3256156"/>
                            <a:gd name="connsiteY27" fmla="*/ 1103742 h 4014193"/>
                            <a:gd name="connsiteX28" fmla="*/ 2521357 w 3256156"/>
                            <a:gd name="connsiteY28" fmla="*/ 754080 h 4014193"/>
                            <a:gd name="connsiteX29" fmla="*/ 2152524 w 3256156"/>
                            <a:gd name="connsiteY29" fmla="*/ 640537 h 4014193"/>
                            <a:gd name="connsiteX30" fmla="*/ 1818218 w 3256156"/>
                            <a:gd name="connsiteY30" fmla="*/ 329776 h 4014193"/>
                            <a:gd name="connsiteX31" fmla="*/ 1439943 w 3256156"/>
                            <a:gd name="connsiteY31" fmla="*/ 41009 h 4014193"/>
                            <a:gd name="connsiteX32" fmla="*/ 938678 w 3256156"/>
                            <a:gd name="connsiteY32" fmla="*/ 22312 h 4014193"/>
                            <a:gd name="connsiteX0" fmla="*/ 938678 w 3256156"/>
                            <a:gd name="connsiteY0" fmla="*/ 22312 h 4014193"/>
                            <a:gd name="connsiteX1" fmla="*/ 959333 w 3256156"/>
                            <a:gd name="connsiteY1" fmla="*/ 234034 h 4014193"/>
                            <a:gd name="connsiteX2" fmla="*/ 1115628 w 3256156"/>
                            <a:gd name="connsiteY2" fmla="*/ 303690 h 4014193"/>
                            <a:gd name="connsiteX3" fmla="*/ 1137783 w 3256156"/>
                            <a:gd name="connsiteY3" fmla="*/ 494054 h 4014193"/>
                            <a:gd name="connsiteX4" fmla="*/ 1316051 w 3256156"/>
                            <a:gd name="connsiteY4" fmla="*/ 538528 h 4014193"/>
                            <a:gd name="connsiteX5" fmla="*/ 1494498 w 3256156"/>
                            <a:gd name="connsiteY5" fmla="*/ 1037017 h 4014193"/>
                            <a:gd name="connsiteX6" fmla="*/ 501884 w 3256156"/>
                            <a:gd name="connsiteY6" fmla="*/ 1137399 h 4014193"/>
                            <a:gd name="connsiteX7" fmla="*/ 368048 w 3256156"/>
                            <a:gd name="connsiteY7" fmla="*/ 1137399 h 4014193"/>
                            <a:gd name="connsiteX8" fmla="*/ 0 w 3256156"/>
                            <a:gd name="connsiteY8" fmla="*/ 1126475 h 4014193"/>
                            <a:gd name="connsiteX9" fmla="*/ 0 w 3256156"/>
                            <a:gd name="connsiteY9" fmla="*/ 1449412 h 4014193"/>
                            <a:gd name="connsiteX10" fmla="*/ 22303 w 3256156"/>
                            <a:gd name="connsiteY10" fmla="*/ 1616681 h 4014193"/>
                            <a:gd name="connsiteX11" fmla="*/ 100361 w 3256156"/>
                            <a:gd name="connsiteY11" fmla="*/ 1850856 h 4014193"/>
                            <a:gd name="connsiteX12" fmla="*/ 234212 w 3256156"/>
                            <a:gd name="connsiteY12" fmla="*/ 2051753 h 4014193"/>
                            <a:gd name="connsiteX13" fmla="*/ 289978 w 3256156"/>
                            <a:gd name="connsiteY13" fmla="*/ 2098226 h 4014193"/>
                            <a:gd name="connsiteX14" fmla="*/ 390354 w 3256156"/>
                            <a:gd name="connsiteY14" fmla="*/ 2196739 h 4014193"/>
                            <a:gd name="connsiteX15" fmla="*/ 457200 w 3256156"/>
                            <a:gd name="connsiteY15" fmla="*/ 2151939 h 4014193"/>
                            <a:gd name="connsiteX16" fmla="*/ 825191 w 3256156"/>
                            <a:gd name="connsiteY16" fmla="*/ 2486476 h 4014193"/>
                            <a:gd name="connsiteX17" fmla="*/ 970156 w 3256156"/>
                            <a:gd name="connsiteY17" fmla="*/ 2676047 h 4014193"/>
                            <a:gd name="connsiteX18" fmla="*/ 1026226 w 3256156"/>
                            <a:gd name="connsiteY18" fmla="*/ 2754643 h 4014193"/>
                            <a:gd name="connsiteX19" fmla="*/ 1171063 w 3256156"/>
                            <a:gd name="connsiteY19" fmla="*/ 3010883 h 4014193"/>
                            <a:gd name="connsiteX20" fmla="*/ 1371815 w 3256156"/>
                            <a:gd name="connsiteY20" fmla="*/ 3390075 h 4014193"/>
                            <a:gd name="connsiteX21" fmla="*/ 1483345 w 3256156"/>
                            <a:gd name="connsiteY21" fmla="*/ 4014193 h 4014193"/>
                            <a:gd name="connsiteX22" fmla="*/ 3256156 w 3256156"/>
                            <a:gd name="connsiteY22" fmla="*/ 3869227 h 4014193"/>
                            <a:gd name="connsiteX23" fmla="*/ 3133493 w 3256156"/>
                            <a:gd name="connsiteY23" fmla="*/ 3222456 h 4014193"/>
                            <a:gd name="connsiteX24" fmla="*/ 3066586 w 3256156"/>
                            <a:gd name="connsiteY24" fmla="*/ 2308056 h 4014193"/>
                            <a:gd name="connsiteX25" fmla="*/ 2977376 w 3256156"/>
                            <a:gd name="connsiteY25" fmla="*/ 1326749 h 4014193"/>
                            <a:gd name="connsiteX26" fmla="*/ 2988527 w 3256156"/>
                            <a:gd name="connsiteY26" fmla="*/ 1159481 h 4014193"/>
                            <a:gd name="connsiteX27" fmla="*/ 2665978 w 3256156"/>
                            <a:gd name="connsiteY27" fmla="*/ 1103742 h 4014193"/>
                            <a:gd name="connsiteX28" fmla="*/ 2521357 w 3256156"/>
                            <a:gd name="connsiteY28" fmla="*/ 754080 h 4014193"/>
                            <a:gd name="connsiteX29" fmla="*/ 2152524 w 3256156"/>
                            <a:gd name="connsiteY29" fmla="*/ 640537 h 4014193"/>
                            <a:gd name="connsiteX30" fmla="*/ 1818218 w 3256156"/>
                            <a:gd name="connsiteY30" fmla="*/ 329776 h 4014193"/>
                            <a:gd name="connsiteX31" fmla="*/ 1439943 w 3256156"/>
                            <a:gd name="connsiteY31" fmla="*/ 41009 h 4014193"/>
                            <a:gd name="connsiteX32" fmla="*/ 938678 w 3256156"/>
                            <a:gd name="connsiteY32" fmla="*/ 22312 h 4014193"/>
                            <a:gd name="connsiteX0" fmla="*/ 938678 w 3256156"/>
                            <a:gd name="connsiteY0" fmla="*/ 48093 h 4039974"/>
                            <a:gd name="connsiteX1" fmla="*/ 959333 w 3256156"/>
                            <a:gd name="connsiteY1" fmla="*/ 259815 h 4039974"/>
                            <a:gd name="connsiteX2" fmla="*/ 1115628 w 3256156"/>
                            <a:gd name="connsiteY2" fmla="*/ 329471 h 4039974"/>
                            <a:gd name="connsiteX3" fmla="*/ 1137783 w 3256156"/>
                            <a:gd name="connsiteY3" fmla="*/ 519835 h 4039974"/>
                            <a:gd name="connsiteX4" fmla="*/ 1316051 w 3256156"/>
                            <a:gd name="connsiteY4" fmla="*/ 564309 h 4039974"/>
                            <a:gd name="connsiteX5" fmla="*/ 1494498 w 3256156"/>
                            <a:gd name="connsiteY5" fmla="*/ 1062798 h 4039974"/>
                            <a:gd name="connsiteX6" fmla="*/ 501884 w 3256156"/>
                            <a:gd name="connsiteY6" fmla="*/ 1163180 h 4039974"/>
                            <a:gd name="connsiteX7" fmla="*/ 368048 w 3256156"/>
                            <a:gd name="connsiteY7" fmla="*/ 1163180 h 4039974"/>
                            <a:gd name="connsiteX8" fmla="*/ 0 w 3256156"/>
                            <a:gd name="connsiteY8" fmla="*/ 1152256 h 4039974"/>
                            <a:gd name="connsiteX9" fmla="*/ 0 w 3256156"/>
                            <a:gd name="connsiteY9" fmla="*/ 1475193 h 4039974"/>
                            <a:gd name="connsiteX10" fmla="*/ 22303 w 3256156"/>
                            <a:gd name="connsiteY10" fmla="*/ 1642462 h 4039974"/>
                            <a:gd name="connsiteX11" fmla="*/ 100361 w 3256156"/>
                            <a:gd name="connsiteY11" fmla="*/ 1876637 h 4039974"/>
                            <a:gd name="connsiteX12" fmla="*/ 234212 w 3256156"/>
                            <a:gd name="connsiteY12" fmla="*/ 2077534 h 4039974"/>
                            <a:gd name="connsiteX13" fmla="*/ 289978 w 3256156"/>
                            <a:gd name="connsiteY13" fmla="*/ 2124007 h 4039974"/>
                            <a:gd name="connsiteX14" fmla="*/ 390354 w 3256156"/>
                            <a:gd name="connsiteY14" fmla="*/ 2222520 h 4039974"/>
                            <a:gd name="connsiteX15" fmla="*/ 457200 w 3256156"/>
                            <a:gd name="connsiteY15" fmla="*/ 2177720 h 4039974"/>
                            <a:gd name="connsiteX16" fmla="*/ 825191 w 3256156"/>
                            <a:gd name="connsiteY16" fmla="*/ 2512257 h 4039974"/>
                            <a:gd name="connsiteX17" fmla="*/ 970156 w 3256156"/>
                            <a:gd name="connsiteY17" fmla="*/ 2701828 h 4039974"/>
                            <a:gd name="connsiteX18" fmla="*/ 1026226 w 3256156"/>
                            <a:gd name="connsiteY18" fmla="*/ 2780424 h 4039974"/>
                            <a:gd name="connsiteX19" fmla="*/ 1171063 w 3256156"/>
                            <a:gd name="connsiteY19" fmla="*/ 3036664 h 4039974"/>
                            <a:gd name="connsiteX20" fmla="*/ 1371815 w 3256156"/>
                            <a:gd name="connsiteY20" fmla="*/ 3415856 h 4039974"/>
                            <a:gd name="connsiteX21" fmla="*/ 1483345 w 3256156"/>
                            <a:gd name="connsiteY21" fmla="*/ 4039974 h 4039974"/>
                            <a:gd name="connsiteX22" fmla="*/ 3256156 w 3256156"/>
                            <a:gd name="connsiteY22" fmla="*/ 3895008 h 4039974"/>
                            <a:gd name="connsiteX23" fmla="*/ 3133493 w 3256156"/>
                            <a:gd name="connsiteY23" fmla="*/ 3248237 h 4039974"/>
                            <a:gd name="connsiteX24" fmla="*/ 3066586 w 3256156"/>
                            <a:gd name="connsiteY24" fmla="*/ 2333837 h 4039974"/>
                            <a:gd name="connsiteX25" fmla="*/ 2977376 w 3256156"/>
                            <a:gd name="connsiteY25" fmla="*/ 1352530 h 4039974"/>
                            <a:gd name="connsiteX26" fmla="*/ 2988527 w 3256156"/>
                            <a:gd name="connsiteY26" fmla="*/ 1185262 h 4039974"/>
                            <a:gd name="connsiteX27" fmla="*/ 2665978 w 3256156"/>
                            <a:gd name="connsiteY27" fmla="*/ 1129523 h 4039974"/>
                            <a:gd name="connsiteX28" fmla="*/ 2521357 w 3256156"/>
                            <a:gd name="connsiteY28" fmla="*/ 779861 h 4039974"/>
                            <a:gd name="connsiteX29" fmla="*/ 2152524 w 3256156"/>
                            <a:gd name="connsiteY29" fmla="*/ 666318 h 4039974"/>
                            <a:gd name="connsiteX30" fmla="*/ 1818218 w 3256156"/>
                            <a:gd name="connsiteY30" fmla="*/ 355557 h 4039974"/>
                            <a:gd name="connsiteX31" fmla="*/ 1462475 w 3256156"/>
                            <a:gd name="connsiteY31" fmla="*/ 25781 h 4039974"/>
                            <a:gd name="connsiteX32" fmla="*/ 938678 w 3256156"/>
                            <a:gd name="connsiteY32" fmla="*/ 48093 h 4039974"/>
                            <a:gd name="connsiteX0" fmla="*/ 938678 w 3256156"/>
                            <a:gd name="connsiteY0" fmla="*/ 994 h 3992875"/>
                            <a:gd name="connsiteX1" fmla="*/ 959333 w 3256156"/>
                            <a:gd name="connsiteY1" fmla="*/ 212716 h 3992875"/>
                            <a:gd name="connsiteX2" fmla="*/ 1115628 w 3256156"/>
                            <a:gd name="connsiteY2" fmla="*/ 282372 h 3992875"/>
                            <a:gd name="connsiteX3" fmla="*/ 1137783 w 3256156"/>
                            <a:gd name="connsiteY3" fmla="*/ 472736 h 3992875"/>
                            <a:gd name="connsiteX4" fmla="*/ 1316051 w 3256156"/>
                            <a:gd name="connsiteY4" fmla="*/ 517210 h 3992875"/>
                            <a:gd name="connsiteX5" fmla="*/ 1494498 w 3256156"/>
                            <a:gd name="connsiteY5" fmla="*/ 1015699 h 3992875"/>
                            <a:gd name="connsiteX6" fmla="*/ 501884 w 3256156"/>
                            <a:gd name="connsiteY6" fmla="*/ 1116081 h 3992875"/>
                            <a:gd name="connsiteX7" fmla="*/ 368048 w 3256156"/>
                            <a:gd name="connsiteY7" fmla="*/ 1116081 h 3992875"/>
                            <a:gd name="connsiteX8" fmla="*/ 0 w 3256156"/>
                            <a:gd name="connsiteY8" fmla="*/ 1105157 h 3992875"/>
                            <a:gd name="connsiteX9" fmla="*/ 0 w 3256156"/>
                            <a:gd name="connsiteY9" fmla="*/ 1428094 h 3992875"/>
                            <a:gd name="connsiteX10" fmla="*/ 22303 w 3256156"/>
                            <a:gd name="connsiteY10" fmla="*/ 1595363 h 3992875"/>
                            <a:gd name="connsiteX11" fmla="*/ 100361 w 3256156"/>
                            <a:gd name="connsiteY11" fmla="*/ 1829538 h 3992875"/>
                            <a:gd name="connsiteX12" fmla="*/ 234212 w 3256156"/>
                            <a:gd name="connsiteY12" fmla="*/ 2030435 h 3992875"/>
                            <a:gd name="connsiteX13" fmla="*/ 289978 w 3256156"/>
                            <a:gd name="connsiteY13" fmla="*/ 2076908 h 3992875"/>
                            <a:gd name="connsiteX14" fmla="*/ 390354 w 3256156"/>
                            <a:gd name="connsiteY14" fmla="*/ 2175421 h 3992875"/>
                            <a:gd name="connsiteX15" fmla="*/ 457200 w 3256156"/>
                            <a:gd name="connsiteY15" fmla="*/ 2130621 h 3992875"/>
                            <a:gd name="connsiteX16" fmla="*/ 825191 w 3256156"/>
                            <a:gd name="connsiteY16" fmla="*/ 2465158 h 3992875"/>
                            <a:gd name="connsiteX17" fmla="*/ 970156 w 3256156"/>
                            <a:gd name="connsiteY17" fmla="*/ 2654729 h 3992875"/>
                            <a:gd name="connsiteX18" fmla="*/ 1026226 w 3256156"/>
                            <a:gd name="connsiteY18" fmla="*/ 2733325 h 3992875"/>
                            <a:gd name="connsiteX19" fmla="*/ 1171063 w 3256156"/>
                            <a:gd name="connsiteY19" fmla="*/ 2989565 h 3992875"/>
                            <a:gd name="connsiteX20" fmla="*/ 1371815 w 3256156"/>
                            <a:gd name="connsiteY20" fmla="*/ 3368757 h 3992875"/>
                            <a:gd name="connsiteX21" fmla="*/ 1483345 w 3256156"/>
                            <a:gd name="connsiteY21" fmla="*/ 3992875 h 3992875"/>
                            <a:gd name="connsiteX22" fmla="*/ 3256156 w 3256156"/>
                            <a:gd name="connsiteY22" fmla="*/ 3847909 h 3992875"/>
                            <a:gd name="connsiteX23" fmla="*/ 3133493 w 3256156"/>
                            <a:gd name="connsiteY23" fmla="*/ 3201138 h 3992875"/>
                            <a:gd name="connsiteX24" fmla="*/ 3066586 w 3256156"/>
                            <a:gd name="connsiteY24" fmla="*/ 2286738 h 3992875"/>
                            <a:gd name="connsiteX25" fmla="*/ 2977376 w 3256156"/>
                            <a:gd name="connsiteY25" fmla="*/ 1305431 h 3992875"/>
                            <a:gd name="connsiteX26" fmla="*/ 2988527 w 3256156"/>
                            <a:gd name="connsiteY26" fmla="*/ 1138163 h 3992875"/>
                            <a:gd name="connsiteX27" fmla="*/ 2665978 w 3256156"/>
                            <a:gd name="connsiteY27" fmla="*/ 1082424 h 3992875"/>
                            <a:gd name="connsiteX28" fmla="*/ 2521357 w 3256156"/>
                            <a:gd name="connsiteY28" fmla="*/ 732762 h 3992875"/>
                            <a:gd name="connsiteX29" fmla="*/ 2152524 w 3256156"/>
                            <a:gd name="connsiteY29" fmla="*/ 619219 h 3992875"/>
                            <a:gd name="connsiteX30" fmla="*/ 1818218 w 3256156"/>
                            <a:gd name="connsiteY30" fmla="*/ 308458 h 3992875"/>
                            <a:gd name="connsiteX31" fmla="*/ 938678 w 3256156"/>
                            <a:gd name="connsiteY31" fmla="*/ 994 h 3992875"/>
                            <a:gd name="connsiteX0" fmla="*/ 938678 w 3256156"/>
                            <a:gd name="connsiteY0" fmla="*/ 4282 h 3996163"/>
                            <a:gd name="connsiteX1" fmla="*/ 959333 w 3256156"/>
                            <a:gd name="connsiteY1" fmla="*/ 216004 h 3996163"/>
                            <a:gd name="connsiteX2" fmla="*/ 1115628 w 3256156"/>
                            <a:gd name="connsiteY2" fmla="*/ 285660 h 3996163"/>
                            <a:gd name="connsiteX3" fmla="*/ 1137783 w 3256156"/>
                            <a:gd name="connsiteY3" fmla="*/ 476024 h 3996163"/>
                            <a:gd name="connsiteX4" fmla="*/ 1316051 w 3256156"/>
                            <a:gd name="connsiteY4" fmla="*/ 520498 h 3996163"/>
                            <a:gd name="connsiteX5" fmla="*/ 1494498 w 3256156"/>
                            <a:gd name="connsiteY5" fmla="*/ 1018987 h 3996163"/>
                            <a:gd name="connsiteX6" fmla="*/ 501884 w 3256156"/>
                            <a:gd name="connsiteY6" fmla="*/ 1119369 h 3996163"/>
                            <a:gd name="connsiteX7" fmla="*/ 368048 w 3256156"/>
                            <a:gd name="connsiteY7" fmla="*/ 1119369 h 3996163"/>
                            <a:gd name="connsiteX8" fmla="*/ 0 w 3256156"/>
                            <a:gd name="connsiteY8" fmla="*/ 1108445 h 3996163"/>
                            <a:gd name="connsiteX9" fmla="*/ 0 w 3256156"/>
                            <a:gd name="connsiteY9" fmla="*/ 1431382 h 3996163"/>
                            <a:gd name="connsiteX10" fmla="*/ 22303 w 3256156"/>
                            <a:gd name="connsiteY10" fmla="*/ 1598651 h 3996163"/>
                            <a:gd name="connsiteX11" fmla="*/ 100361 w 3256156"/>
                            <a:gd name="connsiteY11" fmla="*/ 1832826 h 3996163"/>
                            <a:gd name="connsiteX12" fmla="*/ 234212 w 3256156"/>
                            <a:gd name="connsiteY12" fmla="*/ 2033723 h 3996163"/>
                            <a:gd name="connsiteX13" fmla="*/ 289978 w 3256156"/>
                            <a:gd name="connsiteY13" fmla="*/ 2080196 h 3996163"/>
                            <a:gd name="connsiteX14" fmla="*/ 390354 w 3256156"/>
                            <a:gd name="connsiteY14" fmla="*/ 2178709 h 3996163"/>
                            <a:gd name="connsiteX15" fmla="*/ 457200 w 3256156"/>
                            <a:gd name="connsiteY15" fmla="*/ 2133909 h 3996163"/>
                            <a:gd name="connsiteX16" fmla="*/ 825191 w 3256156"/>
                            <a:gd name="connsiteY16" fmla="*/ 2468446 h 3996163"/>
                            <a:gd name="connsiteX17" fmla="*/ 970156 w 3256156"/>
                            <a:gd name="connsiteY17" fmla="*/ 2658017 h 3996163"/>
                            <a:gd name="connsiteX18" fmla="*/ 1026226 w 3256156"/>
                            <a:gd name="connsiteY18" fmla="*/ 2736613 h 3996163"/>
                            <a:gd name="connsiteX19" fmla="*/ 1171063 w 3256156"/>
                            <a:gd name="connsiteY19" fmla="*/ 2992853 h 3996163"/>
                            <a:gd name="connsiteX20" fmla="*/ 1371815 w 3256156"/>
                            <a:gd name="connsiteY20" fmla="*/ 3372045 h 3996163"/>
                            <a:gd name="connsiteX21" fmla="*/ 1483345 w 3256156"/>
                            <a:gd name="connsiteY21" fmla="*/ 3996163 h 3996163"/>
                            <a:gd name="connsiteX22" fmla="*/ 3256156 w 3256156"/>
                            <a:gd name="connsiteY22" fmla="*/ 3851197 h 3996163"/>
                            <a:gd name="connsiteX23" fmla="*/ 3133493 w 3256156"/>
                            <a:gd name="connsiteY23" fmla="*/ 3204426 h 3996163"/>
                            <a:gd name="connsiteX24" fmla="*/ 3066586 w 3256156"/>
                            <a:gd name="connsiteY24" fmla="*/ 2290026 h 3996163"/>
                            <a:gd name="connsiteX25" fmla="*/ 2977376 w 3256156"/>
                            <a:gd name="connsiteY25" fmla="*/ 1308719 h 3996163"/>
                            <a:gd name="connsiteX26" fmla="*/ 2988527 w 3256156"/>
                            <a:gd name="connsiteY26" fmla="*/ 1141451 h 3996163"/>
                            <a:gd name="connsiteX27" fmla="*/ 2665978 w 3256156"/>
                            <a:gd name="connsiteY27" fmla="*/ 1085712 h 3996163"/>
                            <a:gd name="connsiteX28" fmla="*/ 2521357 w 3256156"/>
                            <a:gd name="connsiteY28" fmla="*/ 736050 h 3996163"/>
                            <a:gd name="connsiteX29" fmla="*/ 2152524 w 3256156"/>
                            <a:gd name="connsiteY29" fmla="*/ 622507 h 3996163"/>
                            <a:gd name="connsiteX30" fmla="*/ 1818218 w 3256156"/>
                            <a:gd name="connsiteY30" fmla="*/ 311746 h 3996163"/>
                            <a:gd name="connsiteX31" fmla="*/ 1617181 w 3256156"/>
                            <a:gd name="connsiteY31" fmla="*/ 92512 h 3996163"/>
                            <a:gd name="connsiteX32" fmla="*/ 938678 w 3256156"/>
                            <a:gd name="connsiteY32" fmla="*/ 4282 h 3996163"/>
                            <a:gd name="connsiteX0" fmla="*/ 938678 w 3256156"/>
                            <a:gd name="connsiteY0" fmla="*/ 4282 h 3996163"/>
                            <a:gd name="connsiteX1" fmla="*/ 959333 w 3256156"/>
                            <a:gd name="connsiteY1" fmla="*/ 216004 h 3996163"/>
                            <a:gd name="connsiteX2" fmla="*/ 1115628 w 3256156"/>
                            <a:gd name="connsiteY2" fmla="*/ 285660 h 3996163"/>
                            <a:gd name="connsiteX3" fmla="*/ 1137783 w 3256156"/>
                            <a:gd name="connsiteY3" fmla="*/ 476024 h 3996163"/>
                            <a:gd name="connsiteX4" fmla="*/ 1316051 w 3256156"/>
                            <a:gd name="connsiteY4" fmla="*/ 520498 h 3996163"/>
                            <a:gd name="connsiteX5" fmla="*/ 1494498 w 3256156"/>
                            <a:gd name="connsiteY5" fmla="*/ 1018987 h 3996163"/>
                            <a:gd name="connsiteX6" fmla="*/ 501884 w 3256156"/>
                            <a:gd name="connsiteY6" fmla="*/ 1119369 h 3996163"/>
                            <a:gd name="connsiteX7" fmla="*/ 368048 w 3256156"/>
                            <a:gd name="connsiteY7" fmla="*/ 1119369 h 3996163"/>
                            <a:gd name="connsiteX8" fmla="*/ 0 w 3256156"/>
                            <a:gd name="connsiteY8" fmla="*/ 1108445 h 3996163"/>
                            <a:gd name="connsiteX9" fmla="*/ 0 w 3256156"/>
                            <a:gd name="connsiteY9" fmla="*/ 1431382 h 3996163"/>
                            <a:gd name="connsiteX10" fmla="*/ 22303 w 3256156"/>
                            <a:gd name="connsiteY10" fmla="*/ 1598651 h 3996163"/>
                            <a:gd name="connsiteX11" fmla="*/ 100361 w 3256156"/>
                            <a:gd name="connsiteY11" fmla="*/ 1832826 h 3996163"/>
                            <a:gd name="connsiteX12" fmla="*/ 234212 w 3256156"/>
                            <a:gd name="connsiteY12" fmla="*/ 2033723 h 3996163"/>
                            <a:gd name="connsiteX13" fmla="*/ 289978 w 3256156"/>
                            <a:gd name="connsiteY13" fmla="*/ 2080196 h 3996163"/>
                            <a:gd name="connsiteX14" fmla="*/ 390354 w 3256156"/>
                            <a:gd name="connsiteY14" fmla="*/ 2178709 h 3996163"/>
                            <a:gd name="connsiteX15" fmla="*/ 457200 w 3256156"/>
                            <a:gd name="connsiteY15" fmla="*/ 2133909 h 3996163"/>
                            <a:gd name="connsiteX16" fmla="*/ 825191 w 3256156"/>
                            <a:gd name="connsiteY16" fmla="*/ 2468446 h 3996163"/>
                            <a:gd name="connsiteX17" fmla="*/ 970156 w 3256156"/>
                            <a:gd name="connsiteY17" fmla="*/ 2658017 h 3996163"/>
                            <a:gd name="connsiteX18" fmla="*/ 1026226 w 3256156"/>
                            <a:gd name="connsiteY18" fmla="*/ 2736613 h 3996163"/>
                            <a:gd name="connsiteX19" fmla="*/ 1171063 w 3256156"/>
                            <a:gd name="connsiteY19" fmla="*/ 2992853 h 3996163"/>
                            <a:gd name="connsiteX20" fmla="*/ 1371815 w 3256156"/>
                            <a:gd name="connsiteY20" fmla="*/ 3372045 h 3996163"/>
                            <a:gd name="connsiteX21" fmla="*/ 1483345 w 3256156"/>
                            <a:gd name="connsiteY21" fmla="*/ 3996163 h 3996163"/>
                            <a:gd name="connsiteX22" fmla="*/ 3256156 w 3256156"/>
                            <a:gd name="connsiteY22" fmla="*/ 3851197 h 3996163"/>
                            <a:gd name="connsiteX23" fmla="*/ 3133493 w 3256156"/>
                            <a:gd name="connsiteY23" fmla="*/ 3204426 h 3996163"/>
                            <a:gd name="connsiteX24" fmla="*/ 3066586 w 3256156"/>
                            <a:gd name="connsiteY24" fmla="*/ 2290026 h 3996163"/>
                            <a:gd name="connsiteX25" fmla="*/ 2977376 w 3256156"/>
                            <a:gd name="connsiteY25" fmla="*/ 1308719 h 3996163"/>
                            <a:gd name="connsiteX26" fmla="*/ 2988527 w 3256156"/>
                            <a:gd name="connsiteY26" fmla="*/ 1141451 h 3996163"/>
                            <a:gd name="connsiteX27" fmla="*/ 2665978 w 3256156"/>
                            <a:gd name="connsiteY27" fmla="*/ 1085712 h 3996163"/>
                            <a:gd name="connsiteX28" fmla="*/ 2521357 w 3256156"/>
                            <a:gd name="connsiteY28" fmla="*/ 736050 h 3996163"/>
                            <a:gd name="connsiteX29" fmla="*/ 2152524 w 3256156"/>
                            <a:gd name="connsiteY29" fmla="*/ 622507 h 3996163"/>
                            <a:gd name="connsiteX30" fmla="*/ 1818218 w 3256156"/>
                            <a:gd name="connsiteY30" fmla="*/ 311746 h 3996163"/>
                            <a:gd name="connsiteX31" fmla="*/ 1617181 w 3256156"/>
                            <a:gd name="connsiteY31" fmla="*/ 92512 h 3996163"/>
                            <a:gd name="connsiteX32" fmla="*/ 938678 w 3256156"/>
                            <a:gd name="connsiteY32" fmla="*/ 4282 h 3996163"/>
                            <a:gd name="connsiteX0" fmla="*/ 938678 w 3256156"/>
                            <a:gd name="connsiteY0" fmla="*/ 21654 h 4013535"/>
                            <a:gd name="connsiteX1" fmla="*/ 959333 w 3256156"/>
                            <a:gd name="connsiteY1" fmla="*/ 233376 h 4013535"/>
                            <a:gd name="connsiteX2" fmla="*/ 1115628 w 3256156"/>
                            <a:gd name="connsiteY2" fmla="*/ 303032 h 4013535"/>
                            <a:gd name="connsiteX3" fmla="*/ 1137783 w 3256156"/>
                            <a:gd name="connsiteY3" fmla="*/ 493396 h 4013535"/>
                            <a:gd name="connsiteX4" fmla="*/ 1316051 w 3256156"/>
                            <a:gd name="connsiteY4" fmla="*/ 537870 h 4013535"/>
                            <a:gd name="connsiteX5" fmla="*/ 1494498 w 3256156"/>
                            <a:gd name="connsiteY5" fmla="*/ 1036359 h 4013535"/>
                            <a:gd name="connsiteX6" fmla="*/ 501884 w 3256156"/>
                            <a:gd name="connsiteY6" fmla="*/ 1136741 h 4013535"/>
                            <a:gd name="connsiteX7" fmla="*/ 368048 w 3256156"/>
                            <a:gd name="connsiteY7" fmla="*/ 1136741 h 4013535"/>
                            <a:gd name="connsiteX8" fmla="*/ 0 w 3256156"/>
                            <a:gd name="connsiteY8" fmla="*/ 1125817 h 4013535"/>
                            <a:gd name="connsiteX9" fmla="*/ 0 w 3256156"/>
                            <a:gd name="connsiteY9" fmla="*/ 1448754 h 4013535"/>
                            <a:gd name="connsiteX10" fmla="*/ 22303 w 3256156"/>
                            <a:gd name="connsiteY10" fmla="*/ 1616023 h 4013535"/>
                            <a:gd name="connsiteX11" fmla="*/ 100361 w 3256156"/>
                            <a:gd name="connsiteY11" fmla="*/ 1850198 h 4013535"/>
                            <a:gd name="connsiteX12" fmla="*/ 234212 w 3256156"/>
                            <a:gd name="connsiteY12" fmla="*/ 2051095 h 4013535"/>
                            <a:gd name="connsiteX13" fmla="*/ 289978 w 3256156"/>
                            <a:gd name="connsiteY13" fmla="*/ 2097568 h 4013535"/>
                            <a:gd name="connsiteX14" fmla="*/ 390354 w 3256156"/>
                            <a:gd name="connsiteY14" fmla="*/ 2196081 h 4013535"/>
                            <a:gd name="connsiteX15" fmla="*/ 457200 w 3256156"/>
                            <a:gd name="connsiteY15" fmla="*/ 2151281 h 4013535"/>
                            <a:gd name="connsiteX16" fmla="*/ 825191 w 3256156"/>
                            <a:gd name="connsiteY16" fmla="*/ 2485818 h 4013535"/>
                            <a:gd name="connsiteX17" fmla="*/ 970156 w 3256156"/>
                            <a:gd name="connsiteY17" fmla="*/ 2675389 h 4013535"/>
                            <a:gd name="connsiteX18" fmla="*/ 1026226 w 3256156"/>
                            <a:gd name="connsiteY18" fmla="*/ 2753985 h 4013535"/>
                            <a:gd name="connsiteX19" fmla="*/ 1171063 w 3256156"/>
                            <a:gd name="connsiteY19" fmla="*/ 3010225 h 4013535"/>
                            <a:gd name="connsiteX20" fmla="*/ 1371815 w 3256156"/>
                            <a:gd name="connsiteY20" fmla="*/ 3389417 h 4013535"/>
                            <a:gd name="connsiteX21" fmla="*/ 1483345 w 3256156"/>
                            <a:gd name="connsiteY21" fmla="*/ 4013535 h 4013535"/>
                            <a:gd name="connsiteX22" fmla="*/ 3256156 w 3256156"/>
                            <a:gd name="connsiteY22" fmla="*/ 3868569 h 4013535"/>
                            <a:gd name="connsiteX23" fmla="*/ 3133493 w 3256156"/>
                            <a:gd name="connsiteY23" fmla="*/ 3221798 h 4013535"/>
                            <a:gd name="connsiteX24" fmla="*/ 3066586 w 3256156"/>
                            <a:gd name="connsiteY24" fmla="*/ 2307398 h 4013535"/>
                            <a:gd name="connsiteX25" fmla="*/ 2977376 w 3256156"/>
                            <a:gd name="connsiteY25" fmla="*/ 1326091 h 4013535"/>
                            <a:gd name="connsiteX26" fmla="*/ 2988527 w 3256156"/>
                            <a:gd name="connsiteY26" fmla="*/ 1158823 h 4013535"/>
                            <a:gd name="connsiteX27" fmla="*/ 2665978 w 3256156"/>
                            <a:gd name="connsiteY27" fmla="*/ 1103084 h 4013535"/>
                            <a:gd name="connsiteX28" fmla="*/ 2521357 w 3256156"/>
                            <a:gd name="connsiteY28" fmla="*/ 753422 h 4013535"/>
                            <a:gd name="connsiteX29" fmla="*/ 2152524 w 3256156"/>
                            <a:gd name="connsiteY29" fmla="*/ 639879 h 4013535"/>
                            <a:gd name="connsiteX30" fmla="*/ 1818218 w 3256156"/>
                            <a:gd name="connsiteY30" fmla="*/ 329118 h 4013535"/>
                            <a:gd name="connsiteX31" fmla="*/ 1617181 w 3256156"/>
                            <a:gd name="connsiteY31" fmla="*/ 109884 h 4013535"/>
                            <a:gd name="connsiteX32" fmla="*/ 938678 w 3256156"/>
                            <a:gd name="connsiteY32" fmla="*/ 21654 h 4013535"/>
                            <a:gd name="connsiteX0" fmla="*/ 938678 w 3256156"/>
                            <a:gd name="connsiteY0" fmla="*/ 21654 h 4013535"/>
                            <a:gd name="connsiteX1" fmla="*/ 959333 w 3256156"/>
                            <a:gd name="connsiteY1" fmla="*/ 233376 h 4013535"/>
                            <a:gd name="connsiteX2" fmla="*/ 1115628 w 3256156"/>
                            <a:gd name="connsiteY2" fmla="*/ 303032 h 4013535"/>
                            <a:gd name="connsiteX3" fmla="*/ 1137783 w 3256156"/>
                            <a:gd name="connsiteY3" fmla="*/ 493396 h 4013535"/>
                            <a:gd name="connsiteX4" fmla="*/ 1316051 w 3256156"/>
                            <a:gd name="connsiteY4" fmla="*/ 537870 h 4013535"/>
                            <a:gd name="connsiteX5" fmla="*/ 1494498 w 3256156"/>
                            <a:gd name="connsiteY5" fmla="*/ 1036359 h 4013535"/>
                            <a:gd name="connsiteX6" fmla="*/ 501884 w 3256156"/>
                            <a:gd name="connsiteY6" fmla="*/ 1136741 h 4013535"/>
                            <a:gd name="connsiteX7" fmla="*/ 368048 w 3256156"/>
                            <a:gd name="connsiteY7" fmla="*/ 1136741 h 4013535"/>
                            <a:gd name="connsiteX8" fmla="*/ 0 w 3256156"/>
                            <a:gd name="connsiteY8" fmla="*/ 1125817 h 4013535"/>
                            <a:gd name="connsiteX9" fmla="*/ 0 w 3256156"/>
                            <a:gd name="connsiteY9" fmla="*/ 1448754 h 4013535"/>
                            <a:gd name="connsiteX10" fmla="*/ 22303 w 3256156"/>
                            <a:gd name="connsiteY10" fmla="*/ 1616023 h 4013535"/>
                            <a:gd name="connsiteX11" fmla="*/ 100361 w 3256156"/>
                            <a:gd name="connsiteY11" fmla="*/ 1850198 h 4013535"/>
                            <a:gd name="connsiteX12" fmla="*/ 234212 w 3256156"/>
                            <a:gd name="connsiteY12" fmla="*/ 2051095 h 4013535"/>
                            <a:gd name="connsiteX13" fmla="*/ 289978 w 3256156"/>
                            <a:gd name="connsiteY13" fmla="*/ 2097568 h 4013535"/>
                            <a:gd name="connsiteX14" fmla="*/ 390354 w 3256156"/>
                            <a:gd name="connsiteY14" fmla="*/ 2196081 h 4013535"/>
                            <a:gd name="connsiteX15" fmla="*/ 457200 w 3256156"/>
                            <a:gd name="connsiteY15" fmla="*/ 2151281 h 4013535"/>
                            <a:gd name="connsiteX16" fmla="*/ 825191 w 3256156"/>
                            <a:gd name="connsiteY16" fmla="*/ 2485818 h 4013535"/>
                            <a:gd name="connsiteX17" fmla="*/ 970156 w 3256156"/>
                            <a:gd name="connsiteY17" fmla="*/ 2675389 h 4013535"/>
                            <a:gd name="connsiteX18" fmla="*/ 1026226 w 3256156"/>
                            <a:gd name="connsiteY18" fmla="*/ 2753985 h 4013535"/>
                            <a:gd name="connsiteX19" fmla="*/ 1171063 w 3256156"/>
                            <a:gd name="connsiteY19" fmla="*/ 3010225 h 4013535"/>
                            <a:gd name="connsiteX20" fmla="*/ 1371815 w 3256156"/>
                            <a:gd name="connsiteY20" fmla="*/ 3389417 h 4013535"/>
                            <a:gd name="connsiteX21" fmla="*/ 1483345 w 3256156"/>
                            <a:gd name="connsiteY21" fmla="*/ 4013535 h 4013535"/>
                            <a:gd name="connsiteX22" fmla="*/ 3256156 w 3256156"/>
                            <a:gd name="connsiteY22" fmla="*/ 3868569 h 4013535"/>
                            <a:gd name="connsiteX23" fmla="*/ 3133493 w 3256156"/>
                            <a:gd name="connsiteY23" fmla="*/ 3221798 h 4013535"/>
                            <a:gd name="connsiteX24" fmla="*/ 3066586 w 3256156"/>
                            <a:gd name="connsiteY24" fmla="*/ 2307398 h 4013535"/>
                            <a:gd name="connsiteX25" fmla="*/ 2977376 w 3256156"/>
                            <a:gd name="connsiteY25" fmla="*/ 1326091 h 4013535"/>
                            <a:gd name="connsiteX26" fmla="*/ 2988527 w 3256156"/>
                            <a:gd name="connsiteY26" fmla="*/ 1158823 h 4013535"/>
                            <a:gd name="connsiteX27" fmla="*/ 2665978 w 3256156"/>
                            <a:gd name="connsiteY27" fmla="*/ 1103084 h 4013535"/>
                            <a:gd name="connsiteX28" fmla="*/ 2521357 w 3256156"/>
                            <a:gd name="connsiteY28" fmla="*/ 753422 h 4013535"/>
                            <a:gd name="connsiteX29" fmla="*/ 2152524 w 3256156"/>
                            <a:gd name="connsiteY29" fmla="*/ 639879 h 4013535"/>
                            <a:gd name="connsiteX30" fmla="*/ 1818218 w 3256156"/>
                            <a:gd name="connsiteY30" fmla="*/ 329118 h 4013535"/>
                            <a:gd name="connsiteX31" fmla="*/ 1617181 w 3256156"/>
                            <a:gd name="connsiteY31" fmla="*/ 109884 h 4013535"/>
                            <a:gd name="connsiteX32" fmla="*/ 938678 w 3256156"/>
                            <a:gd name="connsiteY32" fmla="*/ 21654 h 4013535"/>
                            <a:gd name="connsiteX0" fmla="*/ 994590 w 3256156"/>
                            <a:gd name="connsiteY0" fmla="*/ 23953 h 4010176"/>
                            <a:gd name="connsiteX1" fmla="*/ 959333 w 3256156"/>
                            <a:gd name="connsiteY1" fmla="*/ 230017 h 4010176"/>
                            <a:gd name="connsiteX2" fmla="*/ 1115628 w 3256156"/>
                            <a:gd name="connsiteY2" fmla="*/ 299673 h 4010176"/>
                            <a:gd name="connsiteX3" fmla="*/ 1137783 w 3256156"/>
                            <a:gd name="connsiteY3" fmla="*/ 490037 h 4010176"/>
                            <a:gd name="connsiteX4" fmla="*/ 1316051 w 3256156"/>
                            <a:gd name="connsiteY4" fmla="*/ 534511 h 4010176"/>
                            <a:gd name="connsiteX5" fmla="*/ 1494498 w 3256156"/>
                            <a:gd name="connsiteY5" fmla="*/ 1033000 h 4010176"/>
                            <a:gd name="connsiteX6" fmla="*/ 501884 w 3256156"/>
                            <a:gd name="connsiteY6" fmla="*/ 1133382 h 4010176"/>
                            <a:gd name="connsiteX7" fmla="*/ 368048 w 3256156"/>
                            <a:gd name="connsiteY7" fmla="*/ 1133382 h 4010176"/>
                            <a:gd name="connsiteX8" fmla="*/ 0 w 3256156"/>
                            <a:gd name="connsiteY8" fmla="*/ 1122458 h 4010176"/>
                            <a:gd name="connsiteX9" fmla="*/ 0 w 3256156"/>
                            <a:gd name="connsiteY9" fmla="*/ 1445395 h 4010176"/>
                            <a:gd name="connsiteX10" fmla="*/ 22303 w 3256156"/>
                            <a:gd name="connsiteY10" fmla="*/ 1612664 h 4010176"/>
                            <a:gd name="connsiteX11" fmla="*/ 100361 w 3256156"/>
                            <a:gd name="connsiteY11" fmla="*/ 1846839 h 4010176"/>
                            <a:gd name="connsiteX12" fmla="*/ 234212 w 3256156"/>
                            <a:gd name="connsiteY12" fmla="*/ 2047736 h 4010176"/>
                            <a:gd name="connsiteX13" fmla="*/ 289978 w 3256156"/>
                            <a:gd name="connsiteY13" fmla="*/ 2094209 h 4010176"/>
                            <a:gd name="connsiteX14" fmla="*/ 390354 w 3256156"/>
                            <a:gd name="connsiteY14" fmla="*/ 2192722 h 4010176"/>
                            <a:gd name="connsiteX15" fmla="*/ 457200 w 3256156"/>
                            <a:gd name="connsiteY15" fmla="*/ 2147922 h 4010176"/>
                            <a:gd name="connsiteX16" fmla="*/ 825191 w 3256156"/>
                            <a:gd name="connsiteY16" fmla="*/ 2482459 h 4010176"/>
                            <a:gd name="connsiteX17" fmla="*/ 970156 w 3256156"/>
                            <a:gd name="connsiteY17" fmla="*/ 2672030 h 4010176"/>
                            <a:gd name="connsiteX18" fmla="*/ 1026226 w 3256156"/>
                            <a:gd name="connsiteY18" fmla="*/ 2750626 h 4010176"/>
                            <a:gd name="connsiteX19" fmla="*/ 1171063 w 3256156"/>
                            <a:gd name="connsiteY19" fmla="*/ 3006866 h 4010176"/>
                            <a:gd name="connsiteX20" fmla="*/ 1371815 w 3256156"/>
                            <a:gd name="connsiteY20" fmla="*/ 3386058 h 4010176"/>
                            <a:gd name="connsiteX21" fmla="*/ 1483345 w 3256156"/>
                            <a:gd name="connsiteY21" fmla="*/ 4010176 h 4010176"/>
                            <a:gd name="connsiteX22" fmla="*/ 3256156 w 3256156"/>
                            <a:gd name="connsiteY22" fmla="*/ 3865210 h 4010176"/>
                            <a:gd name="connsiteX23" fmla="*/ 3133493 w 3256156"/>
                            <a:gd name="connsiteY23" fmla="*/ 3218439 h 4010176"/>
                            <a:gd name="connsiteX24" fmla="*/ 3066586 w 3256156"/>
                            <a:gd name="connsiteY24" fmla="*/ 2304039 h 4010176"/>
                            <a:gd name="connsiteX25" fmla="*/ 2977376 w 3256156"/>
                            <a:gd name="connsiteY25" fmla="*/ 1322732 h 4010176"/>
                            <a:gd name="connsiteX26" fmla="*/ 2988527 w 3256156"/>
                            <a:gd name="connsiteY26" fmla="*/ 1155464 h 4010176"/>
                            <a:gd name="connsiteX27" fmla="*/ 2665978 w 3256156"/>
                            <a:gd name="connsiteY27" fmla="*/ 1099725 h 4010176"/>
                            <a:gd name="connsiteX28" fmla="*/ 2521357 w 3256156"/>
                            <a:gd name="connsiteY28" fmla="*/ 750063 h 4010176"/>
                            <a:gd name="connsiteX29" fmla="*/ 2152524 w 3256156"/>
                            <a:gd name="connsiteY29" fmla="*/ 636520 h 4010176"/>
                            <a:gd name="connsiteX30" fmla="*/ 1818218 w 3256156"/>
                            <a:gd name="connsiteY30" fmla="*/ 325759 h 4010176"/>
                            <a:gd name="connsiteX31" fmla="*/ 1617181 w 3256156"/>
                            <a:gd name="connsiteY31" fmla="*/ 106525 h 4010176"/>
                            <a:gd name="connsiteX32" fmla="*/ 994590 w 3256156"/>
                            <a:gd name="connsiteY32" fmla="*/ 23953 h 4010176"/>
                            <a:gd name="connsiteX0" fmla="*/ 994590 w 3256156"/>
                            <a:gd name="connsiteY0" fmla="*/ 23953 h 4010176"/>
                            <a:gd name="connsiteX1" fmla="*/ 959333 w 3256156"/>
                            <a:gd name="connsiteY1" fmla="*/ 230017 h 4010176"/>
                            <a:gd name="connsiteX2" fmla="*/ 1115628 w 3256156"/>
                            <a:gd name="connsiteY2" fmla="*/ 299673 h 4010176"/>
                            <a:gd name="connsiteX3" fmla="*/ 1137783 w 3256156"/>
                            <a:gd name="connsiteY3" fmla="*/ 490037 h 4010176"/>
                            <a:gd name="connsiteX4" fmla="*/ 1316051 w 3256156"/>
                            <a:gd name="connsiteY4" fmla="*/ 534511 h 4010176"/>
                            <a:gd name="connsiteX5" fmla="*/ 1494498 w 3256156"/>
                            <a:gd name="connsiteY5" fmla="*/ 1033000 h 4010176"/>
                            <a:gd name="connsiteX6" fmla="*/ 501884 w 3256156"/>
                            <a:gd name="connsiteY6" fmla="*/ 1133382 h 4010176"/>
                            <a:gd name="connsiteX7" fmla="*/ 368048 w 3256156"/>
                            <a:gd name="connsiteY7" fmla="*/ 1133382 h 4010176"/>
                            <a:gd name="connsiteX8" fmla="*/ 0 w 3256156"/>
                            <a:gd name="connsiteY8" fmla="*/ 1122458 h 4010176"/>
                            <a:gd name="connsiteX9" fmla="*/ 0 w 3256156"/>
                            <a:gd name="connsiteY9" fmla="*/ 1445395 h 4010176"/>
                            <a:gd name="connsiteX10" fmla="*/ 22303 w 3256156"/>
                            <a:gd name="connsiteY10" fmla="*/ 1612664 h 4010176"/>
                            <a:gd name="connsiteX11" fmla="*/ 100361 w 3256156"/>
                            <a:gd name="connsiteY11" fmla="*/ 1846839 h 4010176"/>
                            <a:gd name="connsiteX12" fmla="*/ 234212 w 3256156"/>
                            <a:gd name="connsiteY12" fmla="*/ 2047736 h 4010176"/>
                            <a:gd name="connsiteX13" fmla="*/ 289978 w 3256156"/>
                            <a:gd name="connsiteY13" fmla="*/ 2094209 h 4010176"/>
                            <a:gd name="connsiteX14" fmla="*/ 390354 w 3256156"/>
                            <a:gd name="connsiteY14" fmla="*/ 2192722 h 4010176"/>
                            <a:gd name="connsiteX15" fmla="*/ 457200 w 3256156"/>
                            <a:gd name="connsiteY15" fmla="*/ 2147922 h 4010176"/>
                            <a:gd name="connsiteX16" fmla="*/ 825191 w 3256156"/>
                            <a:gd name="connsiteY16" fmla="*/ 2482459 h 4010176"/>
                            <a:gd name="connsiteX17" fmla="*/ 970156 w 3256156"/>
                            <a:gd name="connsiteY17" fmla="*/ 2672030 h 4010176"/>
                            <a:gd name="connsiteX18" fmla="*/ 1026226 w 3256156"/>
                            <a:gd name="connsiteY18" fmla="*/ 2750626 h 4010176"/>
                            <a:gd name="connsiteX19" fmla="*/ 1171063 w 3256156"/>
                            <a:gd name="connsiteY19" fmla="*/ 3006866 h 4010176"/>
                            <a:gd name="connsiteX20" fmla="*/ 1371815 w 3256156"/>
                            <a:gd name="connsiteY20" fmla="*/ 3386058 h 4010176"/>
                            <a:gd name="connsiteX21" fmla="*/ 1483345 w 3256156"/>
                            <a:gd name="connsiteY21" fmla="*/ 4010176 h 4010176"/>
                            <a:gd name="connsiteX22" fmla="*/ 3256156 w 3256156"/>
                            <a:gd name="connsiteY22" fmla="*/ 3865210 h 4010176"/>
                            <a:gd name="connsiteX23" fmla="*/ 3133493 w 3256156"/>
                            <a:gd name="connsiteY23" fmla="*/ 3218439 h 4010176"/>
                            <a:gd name="connsiteX24" fmla="*/ 3066586 w 3256156"/>
                            <a:gd name="connsiteY24" fmla="*/ 2304039 h 4010176"/>
                            <a:gd name="connsiteX25" fmla="*/ 2977376 w 3256156"/>
                            <a:gd name="connsiteY25" fmla="*/ 1322732 h 4010176"/>
                            <a:gd name="connsiteX26" fmla="*/ 2988527 w 3256156"/>
                            <a:gd name="connsiteY26" fmla="*/ 1155464 h 4010176"/>
                            <a:gd name="connsiteX27" fmla="*/ 2665978 w 3256156"/>
                            <a:gd name="connsiteY27" fmla="*/ 1099725 h 4010176"/>
                            <a:gd name="connsiteX28" fmla="*/ 2521357 w 3256156"/>
                            <a:gd name="connsiteY28" fmla="*/ 750063 h 4010176"/>
                            <a:gd name="connsiteX29" fmla="*/ 2152524 w 3256156"/>
                            <a:gd name="connsiteY29" fmla="*/ 636520 h 4010176"/>
                            <a:gd name="connsiteX30" fmla="*/ 1818218 w 3256156"/>
                            <a:gd name="connsiteY30" fmla="*/ 325759 h 4010176"/>
                            <a:gd name="connsiteX31" fmla="*/ 1617181 w 3256156"/>
                            <a:gd name="connsiteY31" fmla="*/ 106525 h 4010176"/>
                            <a:gd name="connsiteX32" fmla="*/ 994590 w 3256156"/>
                            <a:gd name="connsiteY32" fmla="*/ 23953 h 4010176"/>
                            <a:gd name="connsiteX0" fmla="*/ 994590 w 3256156"/>
                            <a:gd name="connsiteY0" fmla="*/ 23953 h 4010176"/>
                            <a:gd name="connsiteX1" fmla="*/ 959484 w 3256156"/>
                            <a:gd name="connsiteY1" fmla="*/ 278836 h 4010176"/>
                            <a:gd name="connsiteX2" fmla="*/ 1115628 w 3256156"/>
                            <a:gd name="connsiteY2" fmla="*/ 299673 h 4010176"/>
                            <a:gd name="connsiteX3" fmla="*/ 1137783 w 3256156"/>
                            <a:gd name="connsiteY3" fmla="*/ 490037 h 4010176"/>
                            <a:gd name="connsiteX4" fmla="*/ 1316051 w 3256156"/>
                            <a:gd name="connsiteY4" fmla="*/ 534511 h 4010176"/>
                            <a:gd name="connsiteX5" fmla="*/ 1494498 w 3256156"/>
                            <a:gd name="connsiteY5" fmla="*/ 1033000 h 4010176"/>
                            <a:gd name="connsiteX6" fmla="*/ 501884 w 3256156"/>
                            <a:gd name="connsiteY6" fmla="*/ 1133382 h 4010176"/>
                            <a:gd name="connsiteX7" fmla="*/ 368048 w 3256156"/>
                            <a:gd name="connsiteY7" fmla="*/ 1133382 h 4010176"/>
                            <a:gd name="connsiteX8" fmla="*/ 0 w 3256156"/>
                            <a:gd name="connsiteY8" fmla="*/ 1122458 h 4010176"/>
                            <a:gd name="connsiteX9" fmla="*/ 0 w 3256156"/>
                            <a:gd name="connsiteY9" fmla="*/ 1445395 h 4010176"/>
                            <a:gd name="connsiteX10" fmla="*/ 22303 w 3256156"/>
                            <a:gd name="connsiteY10" fmla="*/ 1612664 h 4010176"/>
                            <a:gd name="connsiteX11" fmla="*/ 100361 w 3256156"/>
                            <a:gd name="connsiteY11" fmla="*/ 1846839 h 4010176"/>
                            <a:gd name="connsiteX12" fmla="*/ 234212 w 3256156"/>
                            <a:gd name="connsiteY12" fmla="*/ 2047736 h 4010176"/>
                            <a:gd name="connsiteX13" fmla="*/ 289978 w 3256156"/>
                            <a:gd name="connsiteY13" fmla="*/ 2094209 h 4010176"/>
                            <a:gd name="connsiteX14" fmla="*/ 390354 w 3256156"/>
                            <a:gd name="connsiteY14" fmla="*/ 2192722 h 4010176"/>
                            <a:gd name="connsiteX15" fmla="*/ 457200 w 3256156"/>
                            <a:gd name="connsiteY15" fmla="*/ 2147922 h 4010176"/>
                            <a:gd name="connsiteX16" fmla="*/ 825191 w 3256156"/>
                            <a:gd name="connsiteY16" fmla="*/ 2482459 h 4010176"/>
                            <a:gd name="connsiteX17" fmla="*/ 970156 w 3256156"/>
                            <a:gd name="connsiteY17" fmla="*/ 2672030 h 4010176"/>
                            <a:gd name="connsiteX18" fmla="*/ 1026226 w 3256156"/>
                            <a:gd name="connsiteY18" fmla="*/ 2750626 h 4010176"/>
                            <a:gd name="connsiteX19" fmla="*/ 1171063 w 3256156"/>
                            <a:gd name="connsiteY19" fmla="*/ 3006866 h 4010176"/>
                            <a:gd name="connsiteX20" fmla="*/ 1371815 w 3256156"/>
                            <a:gd name="connsiteY20" fmla="*/ 3386058 h 4010176"/>
                            <a:gd name="connsiteX21" fmla="*/ 1483345 w 3256156"/>
                            <a:gd name="connsiteY21" fmla="*/ 4010176 h 4010176"/>
                            <a:gd name="connsiteX22" fmla="*/ 3256156 w 3256156"/>
                            <a:gd name="connsiteY22" fmla="*/ 3865210 h 4010176"/>
                            <a:gd name="connsiteX23" fmla="*/ 3133493 w 3256156"/>
                            <a:gd name="connsiteY23" fmla="*/ 3218439 h 4010176"/>
                            <a:gd name="connsiteX24" fmla="*/ 3066586 w 3256156"/>
                            <a:gd name="connsiteY24" fmla="*/ 2304039 h 4010176"/>
                            <a:gd name="connsiteX25" fmla="*/ 2977376 w 3256156"/>
                            <a:gd name="connsiteY25" fmla="*/ 1322732 h 4010176"/>
                            <a:gd name="connsiteX26" fmla="*/ 2988527 w 3256156"/>
                            <a:gd name="connsiteY26" fmla="*/ 1155464 h 4010176"/>
                            <a:gd name="connsiteX27" fmla="*/ 2665978 w 3256156"/>
                            <a:gd name="connsiteY27" fmla="*/ 1099725 h 4010176"/>
                            <a:gd name="connsiteX28" fmla="*/ 2521357 w 3256156"/>
                            <a:gd name="connsiteY28" fmla="*/ 750063 h 4010176"/>
                            <a:gd name="connsiteX29" fmla="*/ 2152524 w 3256156"/>
                            <a:gd name="connsiteY29" fmla="*/ 636520 h 4010176"/>
                            <a:gd name="connsiteX30" fmla="*/ 1818218 w 3256156"/>
                            <a:gd name="connsiteY30" fmla="*/ 325759 h 4010176"/>
                            <a:gd name="connsiteX31" fmla="*/ 1617181 w 3256156"/>
                            <a:gd name="connsiteY31" fmla="*/ 106525 h 4010176"/>
                            <a:gd name="connsiteX32" fmla="*/ 994590 w 3256156"/>
                            <a:gd name="connsiteY32" fmla="*/ 23953 h 4010176"/>
                            <a:gd name="connsiteX0" fmla="*/ 994590 w 3256156"/>
                            <a:gd name="connsiteY0" fmla="*/ 23953 h 4010176"/>
                            <a:gd name="connsiteX1" fmla="*/ 959484 w 3256156"/>
                            <a:gd name="connsiteY1" fmla="*/ 278836 h 4010176"/>
                            <a:gd name="connsiteX2" fmla="*/ 1115803 w 3256156"/>
                            <a:gd name="connsiteY2" fmla="*/ 210504 h 4010176"/>
                            <a:gd name="connsiteX3" fmla="*/ 1137783 w 3256156"/>
                            <a:gd name="connsiteY3" fmla="*/ 490037 h 4010176"/>
                            <a:gd name="connsiteX4" fmla="*/ 1316051 w 3256156"/>
                            <a:gd name="connsiteY4" fmla="*/ 534511 h 4010176"/>
                            <a:gd name="connsiteX5" fmla="*/ 1494498 w 3256156"/>
                            <a:gd name="connsiteY5" fmla="*/ 1033000 h 4010176"/>
                            <a:gd name="connsiteX6" fmla="*/ 501884 w 3256156"/>
                            <a:gd name="connsiteY6" fmla="*/ 1133382 h 4010176"/>
                            <a:gd name="connsiteX7" fmla="*/ 368048 w 3256156"/>
                            <a:gd name="connsiteY7" fmla="*/ 1133382 h 4010176"/>
                            <a:gd name="connsiteX8" fmla="*/ 0 w 3256156"/>
                            <a:gd name="connsiteY8" fmla="*/ 1122458 h 4010176"/>
                            <a:gd name="connsiteX9" fmla="*/ 0 w 3256156"/>
                            <a:gd name="connsiteY9" fmla="*/ 1445395 h 4010176"/>
                            <a:gd name="connsiteX10" fmla="*/ 22303 w 3256156"/>
                            <a:gd name="connsiteY10" fmla="*/ 1612664 h 4010176"/>
                            <a:gd name="connsiteX11" fmla="*/ 100361 w 3256156"/>
                            <a:gd name="connsiteY11" fmla="*/ 1846839 h 4010176"/>
                            <a:gd name="connsiteX12" fmla="*/ 234212 w 3256156"/>
                            <a:gd name="connsiteY12" fmla="*/ 2047736 h 4010176"/>
                            <a:gd name="connsiteX13" fmla="*/ 289978 w 3256156"/>
                            <a:gd name="connsiteY13" fmla="*/ 2094209 h 4010176"/>
                            <a:gd name="connsiteX14" fmla="*/ 390354 w 3256156"/>
                            <a:gd name="connsiteY14" fmla="*/ 2192722 h 4010176"/>
                            <a:gd name="connsiteX15" fmla="*/ 457200 w 3256156"/>
                            <a:gd name="connsiteY15" fmla="*/ 2147922 h 4010176"/>
                            <a:gd name="connsiteX16" fmla="*/ 825191 w 3256156"/>
                            <a:gd name="connsiteY16" fmla="*/ 2482459 h 4010176"/>
                            <a:gd name="connsiteX17" fmla="*/ 970156 w 3256156"/>
                            <a:gd name="connsiteY17" fmla="*/ 2672030 h 4010176"/>
                            <a:gd name="connsiteX18" fmla="*/ 1026226 w 3256156"/>
                            <a:gd name="connsiteY18" fmla="*/ 2750626 h 4010176"/>
                            <a:gd name="connsiteX19" fmla="*/ 1171063 w 3256156"/>
                            <a:gd name="connsiteY19" fmla="*/ 3006866 h 4010176"/>
                            <a:gd name="connsiteX20" fmla="*/ 1371815 w 3256156"/>
                            <a:gd name="connsiteY20" fmla="*/ 3386058 h 4010176"/>
                            <a:gd name="connsiteX21" fmla="*/ 1483345 w 3256156"/>
                            <a:gd name="connsiteY21" fmla="*/ 4010176 h 4010176"/>
                            <a:gd name="connsiteX22" fmla="*/ 3256156 w 3256156"/>
                            <a:gd name="connsiteY22" fmla="*/ 3865210 h 4010176"/>
                            <a:gd name="connsiteX23" fmla="*/ 3133493 w 3256156"/>
                            <a:gd name="connsiteY23" fmla="*/ 3218439 h 4010176"/>
                            <a:gd name="connsiteX24" fmla="*/ 3066586 w 3256156"/>
                            <a:gd name="connsiteY24" fmla="*/ 2304039 h 4010176"/>
                            <a:gd name="connsiteX25" fmla="*/ 2977376 w 3256156"/>
                            <a:gd name="connsiteY25" fmla="*/ 1322732 h 4010176"/>
                            <a:gd name="connsiteX26" fmla="*/ 2988527 w 3256156"/>
                            <a:gd name="connsiteY26" fmla="*/ 1155464 h 4010176"/>
                            <a:gd name="connsiteX27" fmla="*/ 2665978 w 3256156"/>
                            <a:gd name="connsiteY27" fmla="*/ 1099725 h 4010176"/>
                            <a:gd name="connsiteX28" fmla="*/ 2521357 w 3256156"/>
                            <a:gd name="connsiteY28" fmla="*/ 750063 h 4010176"/>
                            <a:gd name="connsiteX29" fmla="*/ 2152524 w 3256156"/>
                            <a:gd name="connsiteY29" fmla="*/ 636520 h 4010176"/>
                            <a:gd name="connsiteX30" fmla="*/ 1818218 w 3256156"/>
                            <a:gd name="connsiteY30" fmla="*/ 325759 h 4010176"/>
                            <a:gd name="connsiteX31" fmla="*/ 1617181 w 3256156"/>
                            <a:gd name="connsiteY31" fmla="*/ 106525 h 4010176"/>
                            <a:gd name="connsiteX32" fmla="*/ 994590 w 3256156"/>
                            <a:gd name="connsiteY32" fmla="*/ 23953 h 4010176"/>
                            <a:gd name="connsiteX0" fmla="*/ 994590 w 3256156"/>
                            <a:gd name="connsiteY0" fmla="*/ 23953 h 4010176"/>
                            <a:gd name="connsiteX1" fmla="*/ 959635 w 3256156"/>
                            <a:gd name="connsiteY1" fmla="*/ 278836 h 4010176"/>
                            <a:gd name="connsiteX2" fmla="*/ 1115803 w 3256156"/>
                            <a:gd name="connsiteY2" fmla="*/ 210504 h 4010176"/>
                            <a:gd name="connsiteX3" fmla="*/ 1137783 w 3256156"/>
                            <a:gd name="connsiteY3" fmla="*/ 490037 h 4010176"/>
                            <a:gd name="connsiteX4" fmla="*/ 1316051 w 3256156"/>
                            <a:gd name="connsiteY4" fmla="*/ 534511 h 4010176"/>
                            <a:gd name="connsiteX5" fmla="*/ 1494498 w 3256156"/>
                            <a:gd name="connsiteY5" fmla="*/ 1033000 h 4010176"/>
                            <a:gd name="connsiteX6" fmla="*/ 501884 w 3256156"/>
                            <a:gd name="connsiteY6" fmla="*/ 1133382 h 4010176"/>
                            <a:gd name="connsiteX7" fmla="*/ 368048 w 3256156"/>
                            <a:gd name="connsiteY7" fmla="*/ 1133382 h 4010176"/>
                            <a:gd name="connsiteX8" fmla="*/ 0 w 3256156"/>
                            <a:gd name="connsiteY8" fmla="*/ 1122458 h 4010176"/>
                            <a:gd name="connsiteX9" fmla="*/ 0 w 3256156"/>
                            <a:gd name="connsiteY9" fmla="*/ 1445395 h 4010176"/>
                            <a:gd name="connsiteX10" fmla="*/ 22303 w 3256156"/>
                            <a:gd name="connsiteY10" fmla="*/ 1612664 h 4010176"/>
                            <a:gd name="connsiteX11" fmla="*/ 100361 w 3256156"/>
                            <a:gd name="connsiteY11" fmla="*/ 1846839 h 4010176"/>
                            <a:gd name="connsiteX12" fmla="*/ 234212 w 3256156"/>
                            <a:gd name="connsiteY12" fmla="*/ 2047736 h 4010176"/>
                            <a:gd name="connsiteX13" fmla="*/ 289978 w 3256156"/>
                            <a:gd name="connsiteY13" fmla="*/ 2094209 h 4010176"/>
                            <a:gd name="connsiteX14" fmla="*/ 390354 w 3256156"/>
                            <a:gd name="connsiteY14" fmla="*/ 2192722 h 4010176"/>
                            <a:gd name="connsiteX15" fmla="*/ 457200 w 3256156"/>
                            <a:gd name="connsiteY15" fmla="*/ 2147922 h 4010176"/>
                            <a:gd name="connsiteX16" fmla="*/ 825191 w 3256156"/>
                            <a:gd name="connsiteY16" fmla="*/ 2482459 h 4010176"/>
                            <a:gd name="connsiteX17" fmla="*/ 970156 w 3256156"/>
                            <a:gd name="connsiteY17" fmla="*/ 2672030 h 4010176"/>
                            <a:gd name="connsiteX18" fmla="*/ 1026226 w 3256156"/>
                            <a:gd name="connsiteY18" fmla="*/ 2750626 h 4010176"/>
                            <a:gd name="connsiteX19" fmla="*/ 1171063 w 3256156"/>
                            <a:gd name="connsiteY19" fmla="*/ 3006866 h 4010176"/>
                            <a:gd name="connsiteX20" fmla="*/ 1371815 w 3256156"/>
                            <a:gd name="connsiteY20" fmla="*/ 3386058 h 4010176"/>
                            <a:gd name="connsiteX21" fmla="*/ 1483345 w 3256156"/>
                            <a:gd name="connsiteY21" fmla="*/ 4010176 h 4010176"/>
                            <a:gd name="connsiteX22" fmla="*/ 3256156 w 3256156"/>
                            <a:gd name="connsiteY22" fmla="*/ 3865210 h 4010176"/>
                            <a:gd name="connsiteX23" fmla="*/ 3133493 w 3256156"/>
                            <a:gd name="connsiteY23" fmla="*/ 3218439 h 4010176"/>
                            <a:gd name="connsiteX24" fmla="*/ 3066586 w 3256156"/>
                            <a:gd name="connsiteY24" fmla="*/ 2304039 h 4010176"/>
                            <a:gd name="connsiteX25" fmla="*/ 2977376 w 3256156"/>
                            <a:gd name="connsiteY25" fmla="*/ 1322732 h 4010176"/>
                            <a:gd name="connsiteX26" fmla="*/ 2988527 w 3256156"/>
                            <a:gd name="connsiteY26" fmla="*/ 1155464 h 4010176"/>
                            <a:gd name="connsiteX27" fmla="*/ 2665978 w 3256156"/>
                            <a:gd name="connsiteY27" fmla="*/ 1099725 h 4010176"/>
                            <a:gd name="connsiteX28" fmla="*/ 2521357 w 3256156"/>
                            <a:gd name="connsiteY28" fmla="*/ 750063 h 4010176"/>
                            <a:gd name="connsiteX29" fmla="*/ 2152524 w 3256156"/>
                            <a:gd name="connsiteY29" fmla="*/ 636520 h 4010176"/>
                            <a:gd name="connsiteX30" fmla="*/ 1818218 w 3256156"/>
                            <a:gd name="connsiteY30" fmla="*/ 325759 h 4010176"/>
                            <a:gd name="connsiteX31" fmla="*/ 1617181 w 3256156"/>
                            <a:gd name="connsiteY31" fmla="*/ 106525 h 4010176"/>
                            <a:gd name="connsiteX32" fmla="*/ 994590 w 3256156"/>
                            <a:gd name="connsiteY32" fmla="*/ 23953 h 4010176"/>
                            <a:gd name="connsiteX0" fmla="*/ 994590 w 3256156"/>
                            <a:gd name="connsiteY0" fmla="*/ 23953 h 4010176"/>
                            <a:gd name="connsiteX1" fmla="*/ 993245 w 3256156"/>
                            <a:gd name="connsiteY1" fmla="*/ 211970 h 4010176"/>
                            <a:gd name="connsiteX2" fmla="*/ 1115803 w 3256156"/>
                            <a:gd name="connsiteY2" fmla="*/ 210504 h 4010176"/>
                            <a:gd name="connsiteX3" fmla="*/ 1137783 w 3256156"/>
                            <a:gd name="connsiteY3" fmla="*/ 490037 h 4010176"/>
                            <a:gd name="connsiteX4" fmla="*/ 1316051 w 3256156"/>
                            <a:gd name="connsiteY4" fmla="*/ 534511 h 4010176"/>
                            <a:gd name="connsiteX5" fmla="*/ 1494498 w 3256156"/>
                            <a:gd name="connsiteY5" fmla="*/ 1033000 h 4010176"/>
                            <a:gd name="connsiteX6" fmla="*/ 501884 w 3256156"/>
                            <a:gd name="connsiteY6" fmla="*/ 1133382 h 4010176"/>
                            <a:gd name="connsiteX7" fmla="*/ 368048 w 3256156"/>
                            <a:gd name="connsiteY7" fmla="*/ 1133382 h 4010176"/>
                            <a:gd name="connsiteX8" fmla="*/ 0 w 3256156"/>
                            <a:gd name="connsiteY8" fmla="*/ 1122458 h 4010176"/>
                            <a:gd name="connsiteX9" fmla="*/ 0 w 3256156"/>
                            <a:gd name="connsiteY9" fmla="*/ 1445395 h 4010176"/>
                            <a:gd name="connsiteX10" fmla="*/ 22303 w 3256156"/>
                            <a:gd name="connsiteY10" fmla="*/ 1612664 h 4010176"/>
                            <a:gd name="connsiteX11" fmla="*/ 100361 w 3256156"/>
                            <a:gd name="connsiteY11" fmla="*/ 1846839 h 4010176"/>
                            <a:gd name="connsiteX12" fmla="*/ 234212 w 3256156"/>
                            <a:gd name="connsiteY12" fmla="*/ 2047736 h 4010176"/>
                            <a:gd name="connsiteX13" fmla="*/ 289978 w 3256156"/>
                            <a:gd name="connsiteY13" fmla="*/ 2094209 h 4010176"/>
                            <a:gd name="connsiteX14" fmla="*/ 390354 w 3256156"/>
                            <a:gd name="connsiteY14" fmla="*/ 2192722 h 4010176"/>
                            <a:gd name="connsiteX15" fmla="*/ 457200 w 3256156"/>
                            <a:gd name="connsiteY15" fmla="*/ 2147922 h 4010176"/>
                            <a:gd name="connsiteX16" fmla="*/ 825191 w 3256156"/>
                            <a:gd name="connsiteY16" fmla="*/ 2482459 h 4010176"/>
                            <a:gd name="connsiteX17" fmla="*/ 970156 w 3256156"/>
                            <a:gd name="connsiteY17" fmla="*/ 2672030 h 4010176"/>
                            <a:gd name="connsiteX18" fmla="*/ 1026226 w 3256156"/>
                            <a:gd name="connsiteY18" fmla="*/ 2750626 h 4010176"/>
                            <a:gd name="connsiteX19" fmla="*/ 1171063 w 3256156"/>
                            <a:gd name="connsiteY19" fmla="*/ 3006866 h 4010176"/>
                            <a:gd name="connsiteX20" fmla="*/ 1371815 w 3256156"/>
                            <a:gd name="connsiteY20" fmla="*/ 3386058 h 4010176"/>
                            <a:gd name="connsiteX21" fmla="*/ 1483345 w 3256156"/>
                            <a:gd name="connsiteY21" fmla="*/ 4010176 h 4010176"/>
                            <a:gd name="connsiteX22" fmla="*/ 3256156 w 3256156"/>
                            <a:gd name="connsiteY22" fmla="*/ 3865210 h 4010176"/>
                            <a:gd name="connsiteX23" fmla="*/ 3133493 w 3256156"/>
                            <a:gd name="connsiteY23" fmla="*/ 3218439 h 4010176"/>
                            <a:gd name="connsiteX24" fmla="*/ 3066586 w 3256156"/>
                            <a:gd name="connsiteY24" fmla="*/ 2304039 h 4010176"/>
                            <a:gd name="connsiteX25" fmla="*/ 2977376 w 3256156"/>
                            <a:gd name="connsiteY25" fmla="*/ 1322732 h 4010176"/>
                            <a:gd name="connsiteX26" fmla="*/ 2988527 w 3256156"/>
                            <a:gd name="connsiteY26" fmla="*/ 1155464 h 4010176"/>
                            <a:gd name="connsiteX27" fmla="*/ 2665978 w 3256156"/>
                            <a:gd name="connsiteY27" fmla="*/ 1099725 h 4010176"/>
                            <a:gd name="connsiteX28" fmla="*/ 2521357 w 3256156"/>
                            <a:gd name="connsiteY28" fmla="*/ 750063 h 4010176"/>
                            <a:gd name="connsiteX29" fmla="*/ 2152524 w 3256156"/>
                            <a:gd name="connsiteY29" fmla="*/ 636520 h 4010176"/>
                            <a:gd name="connsiteX30" fmla="*/ 1818218 w 3256156"/>
                            <a:gd name="connsiteY30" fmla="*/ 325759 h 4010176"/>
                            <a:gd name="connsiteX31" fmla="*/ 1617181 w 3256156"/>
                            <a:gd name="connsiteY31" fmla="*/ 106525 h 4010176"/>
                            <a:gd name="connsiteX32" fmla="*/ 994590 w 3256156"/>
                            <a:gd name="connsiteY32" fmla="*/ 23953 h 4010176"/>
                            <a:gd name="connsiteX0" fmla="*/ 994590 w 3256156"/>
                            <a:gd name="connsiteY0" fmla="*/ 23953 h 4010176"/>
                            <a:gd name="connsiteX1" fmla="*/ 993245 w 3256156"/>
                            <a:gd name="connsiteY1" fmla="*/ 211970 h 4010176"/>
                            <a:gd name="connsiteX2" fmla="*/ 1115803 w 3256156"/>
                            <a:gd name="connsiteY2" fmla="*/ 210504 h 4010176"/>
                            <a:gd name="connsiteX3" fmla="*/ 1137783 w 3256156"/>
                            <a:gd name="connsiteY3" fmla="*/ 490037 h 4010176"/>
                            <a:gd name="connsiteX4" fmla="*/ 1316051 w 3256156"/>
                            <a:gd name="connsiteY4" fmla="*/ 534511 h 4010176"/>
                            <a:gd name="connsiteX5" fmla="*/ 1494498 w 3256156"/>
                            <a:gd name="connsiteY5" fmla="*/ 1033000 h 4010176"/>
                            <a:gd name="connsiteX6" fmla="*/ 501884 w 3256156"/>
                            <a:gd name="connsiteY6" fmla="*/ 1133382 h 4010176"/>
                            <a:gd name="connsiteX7" fmla="*/ 368048 w 3256156"/>
                            <a:gd name="connsiteY7" fmla="*/ 1133382 h 4010176"/>
                            <a:gd name="connsiteX8" fmla="*/ 0 w 3256156"/>
                            <a:gd name="connsiteY8" fmla="*/ 1100372 h 4010176"/>
                            <a:gd name="connsiteX9" fmla="*/ 0 w 3256156"/>
                            <a:gd name="connsiteY9" fmla="*/ 1445395 h 4010176"/>
                            <a:gd name="connsiteX10" fmla="*/ 22303 w 3256156"/>
                            <a:gd name="connsiteY10" fmla="*/ 1612664 h 4010176"/>
                            <a:gd name="connsiteX11" fmla="*/ 100361 w 3256156"/>
                            <a:gd name="connsiteY11" fmla="*/ 1846839 h 4010176"/>
                            <a:gd name="connsiteX12" fmla="*/ 234212 w 3256156"/>
                            <a:gd name="connsiteY12" fmla="*/ 2047736 h 4010176"/>
                            <a:gd name="connsiteX13" fmla="*/ 289978 w 3256156"/>
                            <a:gd name="connsiteY13" fmla="*/ 2094209 h 4010176"/>
                            <a:gd name="connsiteX14" fmla="*/ 390354 w 3256156"/>
                            <a:gd name="connsiteY14" fmla="*/ 2192722 h 4010176"/>
                            <a:gd name="connsiteX15" fmla="*/ 457200 w 3256156"/>
                            <a:gd name="connsiteY15" fmla="*/ 2147922 h 4010176"/>
                            <a:gd name="connsiteX16" fmla="*/ 825191 w 3256156"/>
                            <a:gd name="connsiteY16" fmla="*/ 2482459 h 4010176"/>
                            <a:gd name="connsiteX17" fmla="*/ 970156 w 3256156"/>
                            <a:gd name="connsiteY17" fmla="*/ 2672030 h 4010176"/>
                            <a:gd name="connsiteX18" fmla="*/ 1026226 w 3256156"/>
                            <a:gd name="connsiteY18" fmla="*/ 2750626 h 4010176"/>
                            <a:gd name="connsiteX19" fmla="*/ 1171063 w 3256156"/>
                            <a:gd name="connsiteY19" fmla="*/ 3006866 h 4010176"/>
                            <a:gd name="connsiteX20" fmla="*/ 1371815 w 3256156"/>
                            <a:gd name="connsiteY20" fmla="*/ 3386058 h 4010176"/>
                            <a:gd name="connsiteX21" fmla="*/ 1483345 w 3256156"/>
                            <a:gd name="connsiteY21" fmla="*/ 4010176 h 4010176"/>
                            <a:gd name="connsiteX22" fmla="*/ 3256156 w 3256156"/>
                            <a:gd name="connsiteY22" fmla="*/ 3865210 h 4010176"/>
                            <a:gd name="connsiteX23" fmla="*/ 3133493 w 3256156"/>
                            <a:gd name="connsiteY23" fmla="*/ 3218439 h 4010176"/>
                            <a:gd name="connsiteX24" fmla="*/ 3066586 w 3256156"/>
                            <a:gd name="connsiteY24" fmla="*/ 2304039 h 4010176"/>
                            <a:gd name="connsiteX25" fmla="*/ 2977376 w 3256156"/>
                            <a:gd name="connsiteY25" fmla="*/ 1322732 h 4010176"/>
                            <a:gd name="connsiteX26" fmla="*/ 2988527 w 3256156"/>
                            <a:gd name="connsiteY26" fmla="*/ 1155464 h 4010176"/>
                            <a:gd name="connsiteX27" fmla="*/ 2665978 w 3256156"/>
                            <a:gd name="connsiteY27" fmla="*/ 1099725 h 4010176"/>
                            <a:gd name="connsiteX28" fmla="*/ 2521357 w 3256156"/>
                            <a:gd name="connsiteY28" fmla="*/ 750063 h 4010176"/>
                            <a:gd name="connsiteX29" fmla="*/ 2152524 w 3256156"/>
                            <a:gd name="connsiteY29" fmla="*/ 636520 h 4010176"/>
                            <a:gd name="connsiteX30" fmla="*/ 1818218 w 3256156"/>
                            <a:gd name="connsiteY30" fmla="*/ 325759 h 4010176"/>
                            <a:gd name="connsiteX31" fmla="*/ 1617181 w 3256156"/>
                            <a:gd name="connsiteY31" fmla="*/ 106525 h 4010176"/>
                            <a:gd name="connsiteX32" fmla="*/ 994590 w 3256156"/>
                            <a:gd name="connsiteY32" fmla="*/ 23953 h 4010176"/>
                            <a:gd name="connsiteX0" fmla="*/ 994590 w 3256156"/>
                            <a:gd name="connsiteY0" fmla="*/ 23953 h 4010176"/>
                            <a:gd name="connsiteX1" fmla="*/ 993245 w 3256156"/>
                            <a:gd name="connsiteY1" fmla="*/ 211970 h 4010176"/>
                            <a:gd name="connsiteX2" fmla="*/ 1115803 w 3256156"/>
                            <a:gd name="connsiteY2" fmla="*/ 210504 h 4010176"/>
                            <a:gd name="connsiteX3" fmla="*/ 1137783 w 3256156"/>
                            <a:gd name="connsiteY3" fmla="*/ 490037 h 4010176"/>
                            <a:gd name="connsiteX4" fmla="*/ 1316051 w 3256156"/>
                            <a:gd name="connsiteY4" fmla="*/ 534511 h 4010176"/>
                            <a:gd name="connsiteX5" fmla="*/ 1494498 w 3256156"/>
                            <a:gd name="connsiteY5" fmla="*/ 1033000 h 4010176"/>
                            <a:gd name="connsiteX6" fmla="*/ 501884 w 3256156"/>
                            <a:gd name="connsiteY6" fmla="*/ 1133382 h 4010176"/>
                            <a:gd name="connsiteX7" fmla="*/ 290036 w 3256156"/>
                            <a:gd name="connsiteY7" fmla="*/ 1111298 h 4010176"/>
                            <a:gd name="connsiteX8" fmla="*/ 0 w 3256156"/>
                            <a:gd name="connsiteY8" fmla="*/ 1100372 h 4010176"/>
                            <a:gd name="connsiteX9" fmla="*/ 0 w 3256156"/>
                            <a:gd name="connsiteY9" fmla="*/ 1445395 h 4010176"/>
                            <a:gd name="connsiteX10" fmla="*/ 22303 w 3256156"/>
                            <a:gd name="connsiteY10" fmla="*/ 1612664 h 4010176"/>
                            <a:gd name="connsiteX11" fmla="*/ 100361 w 3256156"/>
                            <a:gd name="connsiteY11" fmla="*/ 1846839 h 4010176"/>
                            <a:gd name="connsiteX12" fmla="*/ 234212 w 3256156"/>
                            <a:gd name="connsiteY12" fmla="*/ 2047736 h 4010176"/>
                            <a:gd name="connsiteX13" fmla="*/ 289978 w 3256156"/>
                            <a:gd name="connsiteY13" fmla="*/ 2094209 h 4010176"/>
                            <a:gd name="connsiteX14" fmla="*/ 390354 w 3256156"/>
                            <a:gd name="connsiteY14" fmla="*/ 2192722 h 4010176"/>
                            <a:gd name="connsiteX15" fmla="*/ 457200 w 3256156"/>
                            <a:gd name="connsiteY15" fmla="*/ 2147922 h 4010176"/>
                            <a:gd name="connsiteX16" fmla="*/ 825191 w 3256156"/>
                            <a:gd name="connsiteY16" fmla="*/ 2482459 h 4010176"/>
                            <a:gd name="connsiteX17" fmla="*/ 970156 w 3256156"/>
                            <a:gd name="connsiteY17" fmla="*/ 2672030 h 4010176"/>
                            <a:gd name="connsiteX18" fmla="*/ 1026226 w 3256156"/>
                            <a:gd name="connsiteY18" fmla="*/ 2750626 h 4010176"/>
                            <a:gd name="connsiteX19" fmla="*/ 1171063 w 3256156"/>
                            <a:gd name="connsiteY19" fmla="*/ 3006866 h 4010176"/>
                            <a:gd name="connsiteX20" fmla="*/ 1371815 w 3256156"/>
                            <a:gd name="connsiteY20" fmla="*/ 3386058 h 4010176"/>
                            <a:gd name="connsiteX21" fmla="*/ 1483345 w 3256156"/>
                            <a:gd name="connsiteY21" fmla="*/ 4010176 h 4010176"/>
                            <a:gd name="connsiteX22" fmla="*/ 3256156 w 3256156"/>
                            <a:gd name="connsiteY22" fmla="*/ 3865210 h 4010176"/>
                            <a:gd name="connsiteX23" fmla="*/ 3133493 w 3256156"/>
                            <a:gd name="connsiteY23" fmla="*/ 3218439 h 4010176"/>
                            <a:gd name="connsiteX24" fmla="*/ 3066586 w 3256156"/>
                            <a:gd name="connsiteY24" fmla="*/ 2304039 h 4010176"/>
                            <a:gd name="connsiteX25" fmla="*/ 2977376 w 3256156"/>
                            <a:gd name="connsiteY25" fmla="*/ 1322732 h 4010176"/>
                            <a:gd name="connsiteX26" fmla="*/ 2988527 w 3256156"/>
                            <a:gd name="connsiteY26" fmla="*/ 1155464 h 4010176"/>
                            <a:gd name="connsiteX27" fmla="*/ 2665978 w 3256156"/>
                            <a:gd name="connsiteY27" fmla="*/ 1099725 h 4010176"/>
                            <a:gd name="connsiteX28" fmla="*/ 2521357 w 3256156"/>
                            <a:gd name="connsiteY28" fmla="*/ 750063 h 4010176"/>
                            <a:gd name="connsiteX29" fmla="*/ 2152524 w 3256156"/>
                            <a:gd name="connsiteY29" fmla="*/ 636520 h 4010176"/>
                            <a:gd name="connsiteX30" fmla="*/ 1818218 w 3256156"/>
                            <a:gd name="connsiteY30" fmla="*/ 325759 h 4010176"/>
                            <a:gd name="connsiteX31" fmla="*/ 1617181 w 3256156"/>
                            <a:gd name="connsiteY31" fmla="*/ 106525 h 4010176"/>
                            <a:gd name="connsiteX32" fmla="*/ 994590 w 3256156"/>
                            <a:gd name="connsiteY32" fmla="*/ 23953 h 4010176"/>
                            <a:gd name="connsiteX0" fmla="*/ 994590 w 3256156"/>
                            <a:gd name="connsiteY0" fmla="*/ 23953 h 4010176"/>
                            <a:gd name="connsiteX1" fmla="*/ 993245 w 3256156"/>
                            <a:gd name="connsiteY1" fmla="*/ 211970 h 4010176"/>
                            <a:gd name="connsiteX2" fmla="*/ 1115803 w 3256156"/>
                            <a:gd name="connsiteY2" fmla="*/ 210504 h 4010176"/>
                            <a:gd name="connsiteX3" fmla="*/ 1137783 w 3256156"/>
                            <a:gd name="connsiteY3" fmla="*/ 490037 h 4010176"/>
                            <a:gd name="connsiteX4" fmla="*/ 1316051 w 3256156"/>
                            <a:gd name="connsiteY4" fmla="*/ 534511 h 4010176"/>
                            <a:gd name="connsiteX5" fmla="*/ 1494498 w 3256156"/>
                            <a:gd name="connsiteY5" fmla="*/ 1033000 h 4010176"/>
                            <a:gd name="connsiteX6" fmla="*/ 501884 w 3256156"/>
                            <a:gd name="connsiteY6" fmla="*/ 1133382 h 4010176"/>
                            <a:gd name="connsiteX7" fmla="*/ 290036 w 3256156"/>
                            <a:gd name="connsiteY7" fmla="*/ 1111298 h 4010176"/>
                            <a:gd name="connsiteX8" fmla="*/ 0 w 3256156"/>
                            <a:gd name="connsiteY8" fmla="*/ 1100372 h 4010176"/>
                            <a:gd name="connsiteX9" fmla="*/ 0 w 3256156"/>
                            <a:gd name="connsiteY9" fmla="*/ 1445395 h 4010176"/>
                            <a:gd name="connsiteX10" fmla="*/ 22303 w 3256156"/>
                            <a:gd name="connsiteY10" fmla="*/ 1612664 h 4010176"/>
                            <a:gd name="connsiteX11" fmla="*/ 100361 w 3256156"/>
                            <a:gd name="connsiteY11" fmla="*/ 1846839 h 4010176"/>
                            <a:gd name="connsiteX12" fmla="*/ 234212 w 3256156"/>
                            <a:gd name="connsiteY12" fmla="*/ 2047736 h 4010176"/>
                            <a:gd name="connsiteX13" fmla="*/ 289978 w 3256156"/>
                            <a:gd name="connsiteY13" fmla="*/ 2094209 h 4010176"/>
                            <a:gd name="connsiteX14" fmla="*/ 390354 w 3256156"/>
                            <a:gd name="connsiteY14" fmla="*/ 2192722 h 4010176"/>
                            <a:gd name="connsiteX15" fmla="*/ 457200 w 3256156"/>
                            <a:gd name="connsiteY15" fmla="*/ 2147922 h 4010176"/>
                            <a:gd name="connsiteX16" fmla="*/ 825191 w 3256156"/>
                            <a:gd name="connsiteY16" fmla="*/ 2482459 h 4010176"/>
                            <a:gd name="connsiteX17" fmla="*/ 970156 w 3256156"/>
                            <a:gd name="connsiteY17" fmla="*/ 2672030 h 4010176"/>
                            <a:gd name="connsiteX18" fmla="*/ 1026226 w 3256156"/>
                            <a:gd name="connsiteY18" fmla="*/ 2750626 h 4010176"/>
                            <a:gd name="connsiteX19" fmla="*/ 1171063 w 3256156"/>
                            <a:gd name="connsiteY19" fmla="*/ 3006866 h 4010176"/>
                            <a:gd name="connsiteX20" fmla="*/ 1371815 w 3256156"/>
                            <a:gd name="connsiteY20" fmla="*/ 3386058 h 4010176"/>
                            <a:gd name="connsiteX21" fmla="*/ 1483345 w 3256156"/>
                            <a:gd name="connsiteY21" fmla="*/ 4010176 h 4010176"/>
                            <a:gd name="connsiteX22" fmla="*/ 3256156 w 3256156"/>
                            <a:gd name="connsiteY22" fmla="*/ 3865210 h 4010176"/>
                            <a:gd name="connsiteX23" fmla="*/ 3133493 w 3256156"/>
                            <a:gd name="connsiteY23" fmla="*/ 3218439 h 4010176"/>
                            <a:gd name="connsiteX24" fmla="*/ 3066586 w 3256156"/>
                            <a:gd name="connsiteY24" fmla="*/ 2304039 h 4010176"/>
                            <a:gd name="connsiteX25" fmla="*/ 2977376 w 3256156"/>
                            <a:gd name="connsiteY25" fmla="*/ 1322732 h 4010176"/>
                            <a:gd name="connsiteX26" fmla="*/ 2988527 w 3256156"/>
                            <a:gd name="connsiteY26" fmla="*/ 1155464 h 4010176"/>
                            <a:gd name="connsiteX27" fmla="*/ 2665978 w 3256156"/>
                            <a:gd name="connsiteY27" fmla="*/ 1099725 h 4010176"/>
                            <a:gd name="connsiteX28" fmla="*/ 2521357 w 3256156"/>
                            <a:gd name="connsiteY28" fmla="*/ 750063 h 4010176"/>
                            <a:gd name="connsiteX29" fmla="*/ 2063638 w 3256156"/>
                            <a:gd name="connsiteY29" fmla="*/ 536264 h 4010176"/>
                            <a:gd name="connsiteX30" fmla="*/ 1818218 w 3256156"/>
                            <a:gd name="connsiteY30" fmla="*/ 325759 h 4010176"/>
                            <a:gd name="connsiteX31" fmla="*/ 1617181 w 3256156"/>
                            <a:gd name="connsiteY31" fmla="*/ 106525 h 4010176"/>
                            <a:gd name="connsiteX32" fmla="*/ 994590 w 3256156"/>
                            <a:gd name="connsiteY32" fmla="*/ 23953 h 4010176"/>
                            <a:gd name="connsiteX0" fmla="*/ 994590 w 3256156"/>
                            <a:gd name="connsiteY0" fmla="*/ 23953 h 3914241"/>
                            <a:gd name="connsiteX1" fmla="*/ 993245 w 3256156"/>
                            <a:gd name="connsiteY1" fmla="*/ 211970 h 3914241"/>
                            <a:gd name="connsiteX2" fmla="*/ 1115803 w 3256156"/>
                            <a:gd name="connsiteY2" fmla="*/ 210504 h 3914241"/>
                            <a:gd name="connsiteX3" fmla="*/ 1137783 w 3256156"/>
                            <a:gd name="connsiteY3" fmla="*/ 490037 h 3914241"/>
                            <a:gd name="connsiteX4" fmla="*/ 1316051 w 3256156"/>
                            <a:gd name="connsiteY4" fmla="*/ 534511 h 3914241"/>
                            <a:gd name="connsiteX5" fmla="*/ 1494498 w 3256156"/>
                            <a:gd name="connsiteY5" fmla="*/ 1033000 h 3914241"/>
                            <a:gd name="connsiteX6" fmla="*/ 501884 w 3256156"/>
                            <a:gd name="connsiteY6" fmla="*/ 1133382 h 3914241"/>
                            <a:gd name="connsiteX7" fmla="*/ 290036 w 3256156"/>
                            <a:gd name="connsiteY7" fmla="*/ 1111298 h 3914241"/>
                            <a:gd name="connsiteX8" fmla="*/ 0 w 3256156"/>
                            <a:gd name="connsiteY8" fmla="*/ 1100372 h 3914241"/>
                            <a:gd name="connsiteX9" fmla="*/ 0 w 3256156"/>
                            <a:gd name="connsiteY9" fmla="*/ 1445395 h 3914241"/>
                            <a:gd name="connsiteX10" fmla="*/ 22303 w 3256156"/>
                            <a:gd name="connsiteY10" fmla="*/ 1612664 h 3914241"/>
                            <a:gd name="connsiteX11" fmla="*/ 100361 w 3256156"/>
                            <a:gd name="connsiteY11" fmla="*/ 1846839 h 3914241"/>
                            <a:gd name="connsiteX12" fmla="*/ 234212 w 3256156"/>
                            <a:gd name="connsiteY12" fmla="*/ 2047736 h 3914241"/>
                            <a:gd name="connsiteX13" fmla="*/ 289978 w 3256156"/>
                            <a:gd name="connsiteY13" fmla="*/ 2094209 h 3914241"/>
                            <a:gd name="connsiteX14" fmla="*/ 390354 w 3256156"/>
                            <a:gd name="connsiteY14" fmla="*/ 2192722 h 3914241"/>
                            <a:gd name="connsiteX15" fmla="*/ 457200 w 3256156"/>
                            <a:gd name="connsiteY15" fmla="*/ 2147922 h 3914241"/>
                            <a:gd name="connsiteX16" fmla="*/ 825191 w 3256156"/>
                            <a:gd name="connsiteY16" fmla="*/ 2482459 h 3914241"/>
                            <a:gd name="connsiteX17" fmla="*/ 970156 w 3256156"/>
                            <a:gd name="connsiteY17" fmla="*/ 2672030 h 3914241"/>
                            <a:gd name="connsiteX18" fmla="*/ 1026226 w 3256156"/>
                            <a:gd name="connsiteY18" fmla="*/ 2750626 h 3914241"/>
                            <a:gd name="connsiteX19" fmla="*/ 1171063 w 3256156"/>
                            <a:gd name="connsiteY19" fmla="*/ 3006866 h 3914241"/>
                            <a:gd name="connsiteX20" fmla="*/ 1371815 w 3256156"/>
                            <a:gd name="connsiteY20" fmla="*/ 3386058 h 3914241"/>
                            <a:gd name="connsiteX21" fmla="*/ 1494731 w 3256156"/>
                            <a:gd name="connsiteY21" fmla="*/ 3914241 h 3914241"/>
                            <a:gd name="connsiteX22" fmla="*/ 3256156 w 3256156"/>
                            <a:gd name="connsiteY22" fmla="*/ 3865210 h 3914241"/>
                            <a:gd name="connsiteX23" fmla="*/ 3133493 w 3256156"/>
                            <a:gd name="connsiteY23" fmla="*/ 3218439 h 3914241"/>
                            <a:gd name="connsiteX24" fmla="*/ 3066586 w 3256156"/>
                            <a:gd name="connsiteY24" fmla="*/ 2304039 h 3914241"/>
                            <a:gd name="connsiteX25" fmla="*/ 2977376 w 3256156"/>
                            <a:gd name="connsiteY25" fmla="*/ 1322732 h 3914241"/>
                            <a:gd name="connsiteX26" fmla="*/ 2988527 w 3256156"/>
                            <a:gd name="connsiteY26" fmla="*/ 1155464 h 3914241"/>
                            <a:gd name="connsiteX27" fmla="*/ 2665978 w 3256156"/>
                            <a:gd name="connsiteY27" fmla="*/ 1099725 h 3914241"/>
                            <a:gd name="connsiteX28" fmla="*/ 2521357 w 3256156"/>
                            <a:gd name="connsiteY28" fmla="*/ 750063 h 3914241"/>
                            <a:gd name="connsiteX29" fmla="*/ 2063638 w 3256156"/>
                            <a:gd name="connsiteY29" fmla="*/ 536264 h 3914241"/>
                            <a:gd name="connsiteX30" fmla="*/ 1818218 w 3256156"/>
                            <a:gd name="connsiteY30" fmla="*/ 325759 h 3914241"/>
                            <a:gd name="connsiteX31" fmla="*/ 1617181 w 3256156"/>
                            <a:gd name="connsiteY31" fmla="*/ 106525 h 3914241"/>
                            <a:gd name="connsiteX32" fmla="*/ 994590 w 3256156"/>
                            <a:gd name="connsiteY32" fmla="*/ 23953 h 3914241"/>
                            <a:gd name="connsiteX0" fmla="*/ 994590 w 3256156"/>
                            <a:gd name="connsiteY0" fmla="*/ 23953 h 3914241"/>
                            <a:gd name="connsiteX1" fmla="*/ 993245 w 3256156"/>
                            <a:gd name="connsiteY1" fmla="*/ 211970 h 3914241"/>
                            <a:gd name="connsiteX2" fmla="*/ 1115803 w 3256156"/>
                            <a:gd name="connsiteY2" fmla="*/ 210504 h 3914241"/>
                            <a:gd name="connsiteX3" fmla="*/ 1137783 w 3256156"/>
                            <a:gd name="connsiteY3" fmla="*/ 490037 h 3914241"/>
                            <a:gd name="connsiteX4" fmla="*/ 1316051 w 3256156"/>
                            <a:gd name="connsiteY4" fmla="*/ 534511 h 3914241"/>
                            <a:gd name="connsiteX5" fmla="*/ 1494498 w 3256156"/>
                            <a:gd name="connsiteY5" fmla="*/ 1033000 h 3914241"/>
                            <a:gd name="connsiteX6" fmla="*/ 501884 w 3256156"/>
                            <a:gd name="connsiteY6" fmla="*/ 1133382 h 3914241"/>
                            <a:gd name="connsiteX7" fmla="*/ 290036 w 3256156"/>
                            <a:gd name="connsiteY7" fmla="*/ 1111298 h 3914241"/>
                            <a:gd name="connsiteX8" fmla="*/ 0 w 3256156"/>
                            <a:gd name="connsiteY8" fmla="*/ 1100372 h 3914241"/>
                            <a:gd name="connsiteX9" fmla="*/ 0 w 3256156"/>
                            <a:gd name="connsiteY9" fmla="*/ 1445395 h 3914241"/>
                            <a:gd name="connsiteX10" fmla="*/ 22303 w 3256156"/>
                            <a:gd name="connsiteY10" fmla="*/ 1612664 h 3914241"/>
                            <a:gd name="connsiteX11" fmla="*/ 100361 w 3256156"/>
                            <a:gd name="connsiteY11" fmla="*/ 1846839 h 3914241"/>
                            <a:gd name="connsiteX12" fmla="*/ 234212 w 3256156"/>
                            <a:gd name="connsiteY12" fmla="*/ 2047736 h 3914241"/>
                            <a:gd name="connsiteX13" fmla="*/ 289978 w 3256156"/>
                            <a:gd name="connsiteY13" fmla="*/ 2094209 h 3914241"/>
                            <a:gd name="connsiteX14" fmla="*/ 390354 w 3256156"/>
                            <a:gd name="connsiteY14" fmla="*/ 2192722 h 3914241"/>
                            <a:gd name="connsiteX15" fmla="*/ 457200 w 3256156"/>
                            <a:gd name="connsiteY15" fmla="*/ 2147922 h 3914241"/>
                            <a:gd name="connsiteX16" fmla="*/ 825191 w 3256156"/>
                            <a:gd name="connsiteY16" fmla="*/ 2482459 h 3914241"/>
                            <a:gd name="connsiteX17" fmla="*/ 970156 w 3256156"/>
                            <a:gd name="connsiteY17" fmla="*/ 2672030 h 3914241"/>
                            <a:gd name="connsiteX18" fmla="*/ 1026226 w 3256156"/>
                            <a:gd name="connsiteY18" fmla="*/ 2750626 h 3914241"/>
                            <a:gd name="connsiteX19" fmla="*/ 1171063 w 3256156"/>
                            <a:gd name="connsiteY19" fmla="*/ 3006866 h 3914241"/>
                            <a:gd name="connsiteX20" fmla="*/ 1371815 w 3256156"/>
                            <a:gd name="connsiteY20" fmla="*/ 3386058 h 3914241"/>
                            <a:gd name="connsiteX21" fmla="*/ 1494731 w 3256156"/>
                            <a:gd name="connsiteY21" fmla="*/ 3914241 h 3914241"/>
                            <a:gd name="connsiteX22" fmla="*/ 3256156 w 3256156"/>
                            <a:gd name="connsiteY22" fmla="*/ 3769821 h 3914241"/>
                            <a:gd name="connsiteX23" fmla="*/ 3133493 w 3256156"/>
                            <a:gd name="connsiteY23" fmla="*/ 3218439 h 3914241"/>
                            <a:gd name="connsiteX24" fmla="*/ 3066586 w 3256156"/>
                            <a:gd name="connsiteY24" fmla="*/ 2304039 h 3914241"/>
                            <a:gd name="connsiteX25" fmla="*/ 2977376 w 3256156"/>
                            <a:gd name="connsiteY25" fmla="*/ 1322732 h 3914241"/>
                            <a:gd name="connsiteX26" fmla="*/ 2988527 w 3256156"/>
                            <a:gd name="connsiteY26" fmla="*/ 1155464 h 3914241"/>
                            <a:gd name="connsiteX27" fmla="*/ 2665978 w 3256156"/>
                            <a:gd name="connsiteY27" fmla="*/ 1099725 h 3914241"/>
                            <a:gd name="connsiteX28" fmla="*/ 2521357 w 3256156"/>
                            <a:gd name="connsiteY28" fmla="*/ 750063 h 3914241"/>
                            <a:gd name="connsiteX29" fmla="*/ 2063638 w 3256156"/>
                            <a:gd name="connsiteY29" fmla="*/ 536264 h 3914241"/>
                            <a:gd name="connsiteX30" fmla="*/ 1818218 w 3256156"/>
                            <a:gd name="connsiteY30" fmla="*/ 325759 h 3914241"/>
                            <a:gd name="connsiteX31" fmla="*/ 1617181 w 3256156"/>
                            <a:gd name="connsiteY31" fmla="*/ 106525 h 3914241"/>
                            <a:gd name="connsiteX32" fmla="*/ 994590 w 3256156"/>
                            <a:gd name="connsiteY32" fmla="*/ 23953 h 3914241"/>
                            <a:gd name="connsiteX0" fmla="*/ 1042222 w 3303788"/>
                            <a:gd name="connsiteY0" fmla="*/ 23953 h 3914241"/>
                            <a:gd name="connsiteX1" fmla="*/ 1040877 w 3303788"/>
                            <a:gd name="connsiteY1" fmla="*/ 211970 h 3914241"/>
                            <a:gd name="connsiteX2" fmla="*/ 1163435 w 3303788"/>
                            <a:gd name="connsiteY2" fmla="*/ 210504 h 3914241"/>
                            <a:gd name="connsiteX3" fmla="*/ 1185415 w 3303788"/>
                            <a:gd name="connsiteY3" fmla="*/ 490037 h 3914241"/>
                            <a:gd name="connsiteX4" fmla="*/ 1363683 w 3303788"/>
                            <a:gd name="connsiteY4" fmla="*/ 534511 h 3914241"/>
                            <a:gd name="connsiteX5" fmla="*/ 1542130 w 3303788"/>
                            <a:gd name="connsiteY5" fmla="*/ 1033000 h 3914241"/>
                            <a:gd name="connsiteX6" fmla="*/ 549516 w 3303788"/>
                            <a:gd name="connsiteY6" fmla="*/ 1133382 h 3914241"/>
                            <a:gd name="connsiteX7" fmla="*/ 337668 w 3303788"/>
                            <a:gd name="connsiteY7" fmla="*/ 1111298 h 3914241"/>
                            <a:gd name="connsiteX8" fmla="*/ 0 w 3303788"/>
                            <a:gd name="connsiteY8" fmla="*/ 852882 h 3914241"/>
                            <a:gd name="connsiteX9" fmla="*/ 47632 w 3303788"/>
                            <a:gd name="connsiteY9" fmla="*/ 1445395 h 3914241"/>
                            <a:gd name="connsiteX10" fmla="*/ 69935 w 3303788"/>
                            <a:gd name="connsiteY10" fmla="*/ 1612664 h 3914241"/>
                            <a:gd name="connsiteX11" fmla="*/ 147993 w 3303788"/>
                            <a:gd name="connsiteY11" fmla="*/ 1846839 h 3914241"/>
                            <a:gd name="connsiteX12" fmla="*/ 281844 w 3303788"/>
                            <a:gd name="connsiteY12" fmla="*/ 2047736 h 3914241"/>
                            <a:gd name="connsiteX13" fmla="*/ 337610 w 3303788"/>
                            <a:gd name="connsiteY13" fmla="*/ 2094209 h 3914241"/>
                            <a:gd name="connsiteX14" fmla="*/ 437986 w 3303788"/>
                            <a:gd name="connsiteY14" fmla="*/ 2192722 h 3914241"/>
                            <a:gd name="connsiteX15" fmla="*/ 504832 w 3303788"/>
                            <a:gd name="connsiteY15" fmla="*/ 2147922 h 3914241"/>
                            <a:gd name="connsiteX16" fmla="*/ 872823 w 3303788"/>
                            <a:gd name="connsiteY16" fmla="*/ 2482459 h 3914241"/>
                            <a:gd name="connsiteX17" fmla="*/ 1017788 w 3303788"/>
                            <a:gd name="connsiteY17" fmla="*/ 2672030 h 3914241"/>
                            <a:gd name="connsiteX18" fmla="*/ 1073858 w 3303788"/>
                            <a:gd name="connsiteY18" fmla="*/ 2750626 h 3914241"/>
                            <a:gd name="connsiteX19" fmla="*/ 1218695 w 3303788"/>
                            <a:gd name="connsiteY19" fmla="*/ 3006866 h 3914241"/>
                            <a:gd name="connsiteX20" fmla="*/ 1419447 w 3303788"/>
                            <a:gd name="connsiteY20" fmla="*/ 3386058 h 3914241"/>
                            <a:gd name="connsiteX21" fmla="*/ 1542363 w 3303788"/>
                            <a:gd name="connsiteY21" fmla="*/ 3914241 h 3914241"/>
                            <a:gd name="connsiteX22" fmla="*/ 3303788 w 3303788"/>
                            <a:gd name="connsiteY22" fmla="*/ 3769821 h 3914241"/>
                            <a:gd name="connsiteX23" fmla="*/ 3181125 w 3303788"/>
                            <a:gd name="connsiteY23" fmla="*/ 3218439 h 3914241"/>
                            <a:gd name="connsiteX24" fmla="*/ 3114218 w 3303788"/>
                            <a:gd name="connsiteY24" fmla="*/ 2304039 h 3914241"/>
                            <a:gd name="connsiteX25" fmla="*/ 3025008 w 3303788"/>
                            <a:gd name="connsiteY25" fmla="*/ 1322732 h 3914241"/>
                            <a:gd name="connsiteX26" fmla="*/ 3036159 w 3303788"/>
                            <a:gd name="connsiteY26" fmla="*/ 1155464 h 3914241"/>
                            <a:gd name="connsiteX27" fmla="*/ 2713610 w 3303788"/>
                            <a:gd name="connsiteY27" fmla="*/ 1099725 h 3914241"/>
                            <a:gd name="connsiteX28" fmla="*/ 2568989 w 3303788"/>
                            <a:gd name="connsiteY28" fmla="*/ 750063 h 3914241"/>
                            <a:gd name="connsiteX29" fmla="*/ 2111270 w 3303788"/>
                            <a:gd name="connsiteY29" fmla="*/ 536264 h 3914241"/>
                            <a:gd name="connsiteX30" fmla="*/ 1865850 w 3303788"/>
                            <a:gd name="connsiteY30" fmla="*/ 325759 h 3914241"/>
                            <a:gd name="connsiteX31" fmla="*/ 1664813 w 3303788"/>
                            <a:gd name="connsiteY31" fmla="*/ 106525 h 3914241"/>
                            <a:gd name="connsiteX32" fmla="*/ 1042222 w 3303788"/>
                            <a:gd name="connsiteY32" fmla="*/ 23953 h 3914241"/>
                            <a:gd name="connsiteX0" fmla="*/ 1042222 w 3303788"/>
                            <a:gd name="connsiteY0" fmla="*/ 23953 h 3914241"/>
                            <a:gd name="connsiteX1" fmla="*/ 1040877 w 3303788"/>
                            <a:gd name="connsiteY1" fmla="*/ 211970 h 3914241"/>
                            <a:gd name="connsiteX2" fmla="*/ 1163435 w 3303788"/>
                            <a:gd name="connsiteY2" fmla="*/ 210504 h 3914241"/>
                            <a:gd name="connsiteX3" fmla="*/ 1185415 w 3303788"/>
                            <a:gd name="connsiteY3" fmla="*/ 490037 h 3914241"/>
                            <a:gd name="connsiteX4" fmla="*/ 1363683 w 3303788"/>
                            <a:gd name="connsiteY4" fmla="*/ 534511 h 3914241"/>
                            <a:gd name="connsiteX5" fmla="*/ 1542130 w 3303788"/>
                            <a:gd name="connsiteY5" fmla="*/ 1033000 h 3914241"/>
                            <a:gd name="connsiteX6" fmla="*/ 549516 w 3303788"/>
                            <a:gd name="connsiteY6" fmla="*/ 1133382 h 3914241"/>
                            <a:gd name="connsiteX7" fmla="*/ 528251 w 3303788"/>
                            <a:gd name="connsiteY7" fmla="*/ 854284 h 3914241"/>
                            <a:gd name="connsiteX8" fmla="*/ 0 w 3303788"/>
                            <a:gd name="connsiteY8" fmla="*/ 852882 h 3914241"/>
                            <a:gd name="connsiteX9" fmla="*/ 47632 w 3303788"/>
                            <a:gd name="connsiteY9" fmla="*/ 1445395 h 3914241"/>
                            <a:gd name="connsiteX10" fmla="*/ 69935 w 3303788"/>
                            <a:gd name="connsiteY10" fmla="*/ 1612664 h 3914241"/>
                            <a:gd name="connsiteX11" fmla="*/ 147993 w 3303788"/>
                            <a:gd name="connsiteY11" fmla="*/ 1846839 h 3914241"/>
                            <a:gd name="connsiteX12" fmla="*/ 281844 w 3303788"/>
                            <a:gd name="connsiteY12" fmla="*/ 2047736 h 3914241"/>
                            <a:gd name="connsiteX13" fmla="*/ 337610 w 3303788"/>
                            <a:gd name="connsiteY13" fmla="*/ 2094209 h 3914241"/>
                            <a:gd name="connsiteX14" fmla="*/ 437986 w 3303788"/>
                            <a:gd name="connsiteY14" fmla="*/ 2192722 h 3914241"/>
                            <a:gd name="connsiteX15" fmla="*/ 504832 w 3303788"/>
                            <a:gd name="connsiteY15" fmla="*/ 2147922 h 3914241"/>
                            <a:gd name="connsiteX16" fmla="*/ 872823 w 3303788"/>
                            <a:gd name="connsiteY16" fmla="*/ 2482459 h 3914241"/>
                            <a:gd name="connsiteX17" fmla="*/ 1017788 w 3303788"/>
                            <a:gd name="connsiteY17" fmla="*/ 2672030 h 3914241"/>
                            <a:gd name="connsiteX18" fmla="*/ 1073858 w 3303788"/>
                            <a:gd name="connsiteY18" fmla="*/ 2750626 h 3914241"/>
                            <a:gd name="connsiteX19" fmla="*/ 1218695 w 3303788"/>
                            <a:gd name="connsiteY19" fmla="*/ 3006866 h 3914241"/>
                            <a:gd name="connsiteX20" fmla="*/ 1419447 w 3303788"/>
                            <a:gd name="connsiteY20" fmla="*/ 3386058 h 3914241"/>
                            <a:gd name="connsiteX21" fmla="*/ 1542363 w 3303788"/>
                            <a:gd name="connsiteY21" fmla="*/ 3914241 h 3914241"/>
                            <a:gd name="connsiteX22" fmla="*/ 3303788 w 3303788"/>
                            <a:gd name="connsiteY22" fmla="*/ 3769821 h 3914241"/>
                            <a:gd name="connsiteX23" fmla="*/ 3181125 w 3303788"/>
                            <a:gd name="connsiteY23" fmla="*/ 3218439 h 3914241"/>
                            <a:gd name="connsiteX24" fmla="*/ 3114218 w 3303788"/>
                            <a:gd name="connsiteY24" fmla="*/ 2304039 h 3914241"/>
                            <a:gd name="connsiteX25" fmla="*/ 3025008 w 3303788"/>
                            <a:gd name="connsiteY25" fmla="*/ 1322732 h 3914241"/>
                            <a:gd name="connsiteX26" fmla="*/ 3036159 w 3303788"/>
                            <a:gd name="connsiteY26" fmla="*/ 1155464 h 3914241"/>
                            <a:gd name="connsiteX27" fmla="*/ 2713610 w 3303788"/>
                            <a:gd name="connsiteY27" fmla="*/ 1099725 h 3914241"/>
                            <a:gd name="connsiteX28" fmla="*/ 2568989 w 3303788"/>
                            <a:gd name="connsiteY28" fmla="*/ 750063 h 3914241"/>
                            <a:gd name="connsiteX29" fmla="*/ 2111270 w 3303788"/>
                            <a:gd name="connsiteY29" fmla="*/ 536264 h 3914241"/>
                            <a:gd name="connsiteX30" fmla="*/ 1865850 w 3303788"/>
                            <a:gd name="connsiteY30" fmla="*/ 325759 h 3914241"/>
                            <a:gd name="connsiteX31" fmla="*/ 1664813 w 3303788"/>
                            <a:gd name="connsiteY31" fmla="*/ 106525 h 3914241"/>
                            <a:gd name="connsiteX32" fmla="*/ 1042222 w 3303788"/>
                            <a:gd name="connsiteY32" fmla="*/ 23953 h 3914241"/>
                            <a:gd name="connsiteX0" fmla="*/ 1042222 w 3303788"/>
                            <a:gd name="connsiteY0" fmla="*/ 23953 h 3914241"/>
                            <a:gd name="connsiteX1" fmla="*/ 1040877 w 3303788"/>
                            <a:gd name="connsiteY1" fmla="*/ 211970 h 3914241"/>
                            <a:gd name="connsiteX2" fmla="*/ 1163435 w 3303788"/>
                            <a:gd name="connsiteY2" fmla="*/ 210504 h 3914241"/>
                            <a:gd name="connsiteX3" fmla="*/ 1185415 w 3303788"/>
                            <a:gd name="connsiteY3" fmla="*/ 490037 h 3914241"/>
                            <a:gd name="connsiteX4" fmla="*/ 1363683 w 3303788"/>
                            <a:gd name="connsiteY4" fmla="*/ 534511 h 3914241"/>
                            <a:gd name="connsiteX5" fmla="*/ 1542130 w 3303788"/>
                            <a:gd name="connsiteY5" fmla="*/ 1033000 h 3914241"/>
                            <a:gd name="connsiteX6" fmla="*/ 528251 w 3303788"/>
                            <a:gd name="connsiteY6" fmla="*/ 854284 h 3914241"/>
                            <a:gd name="connsiteX7" fmla="*/ 0 w 3303788"/>
                            <a:gd name="connsiteY7" fmla="*/ 852882 h 3914241"/>
                            <a:gd name="connsiteX8" fmla="*/ 47632 w 3303788"/>
                            <a:gd name="connsiteY8" fmla="*/ 1445395 h 3914241"/>
                            <a:gd name="connsiteX9" fmla="*/ 69935 w 3303788"/>
                            <a:gd name="connsiteY9" fmla="*/ 1612664 h 3914241"/>
                            <a:gd name="connsiteX10" fmla="*/ 147993 w 3303788"/>
                            <a:gd name="connsiteY10" fmla="*/ 1846839 h 3914241"/>
                            <a:gd name="connsiteX11" fmla="*/ 281844 w 3303788"/>
                            <a:gd name="connsiteY11" fmla="*/ 2047736 h 3914241"/>
                            <a:gd name="connsiteX12" fmla="*/ 337610 w 3303788"/>
                            <a:gd name="connsiteY12" fmla="*/ 2094209 h 3914241"/>
                            <a:gd name="connsiteX13" fmla="*/ 437986 w 3303788"/>
                            <a:gd name="connsiteY13" fmla="*/ 2192722 h 3914241"/>
                            <a:gd name="connsiteX14" fmla="*/ 504832 w 3303788"/>
                            <a:gd name="connsiteY14" fmla="*/ 2147922 h 3914241"/>
                            <a:gd name="connsiteX15" fmla="*/ 872823 w 3303788"/>
                            <a:gd name="connsiteY15" fmla="*/ 2482459 h 3914241"/>
                            <a:gd name="connsiteX16" fmla="*/ 1017788 w 3303788"/>
                            <a:gd name="connsiteY16" fmla="*/ 2672030 h 3914241"/>
                            <a:gd name="connsiteX17" fmla="*/ 1073858 w 3303788"/>
                            <a:gd name="connsiteY17" fmla="*/ 2750626 h 3914241"/>
                            <a:gd name="connsiteX18" fmla="*/ 1218695 w 3303788"/>
                            <a:gd name="connsiteY18" fmla="*/ 3006866 h 3914241"/>
                            <a:gd name="connsiteX19" fmla="*/ 1419447 w 3303788"/>
                            <a:gd name="connsiteY19" fmla="*/ 3386058 h 3914241"/>
                            <a:gd name="connsiteX20" fmla="*/ 1542363 w 3303788"/>
                            <a:gd name="connsiteY20" fmla="*/ 3914241 h 3914241"/>
                            <a:gd name="connsiteX21" fmla="*/ 3303788 w 3303788"/>
                            <a:gd name="connsiteY21" fmla="*/ 3769821 h 3914241"/>
                            <a:gd name="connsiteX22" fmla="*/ 3181125 w 3303788"/>
                            <a:gd name="connsiteY22" fmla="*/ 3218439 h 3914241"/>
                            <a:gd name="connsiteX23" fmla="*/ 3114218 w 3303788"/>
                            <a:gd name="connsiteY23" fmla="*/ 2304039 h 3914241"/>
                            <a:gd name="connsiteX24" fmla="*/ 3025008 w 3303788"/>
                            <a:gd name="connsiteY24" fmla="*/ 1322732 h 3914241"/>
                            <a:gd name="connsiteX25" fmla="*/ 3036159 w 3303788"/>
                            <a:gd name="connsiteY25" fmla="*/ 1155464 h 3914241"/>
                            <a:gd name="connsiteX26" fmla="*/ 2713610 w 3303788"/>
                            <a:gd name="connsiteY26" fmla="*/ 1099725 h 3914241"/>
                            <a:gd name="connsiteX27" fmla="*/ 2568989 w 3303788"/>
                            <a:gd name="connsiteY27" fmla="*/ 750063 h 3914241"/>
                            <a:gd name="connsiteX28" fmla="*/ 2111270 w 3303788"/>
                            <a:gd name="connsiteY28" fmla="*/ 536264 h 3914241"/>
                            <a:gd name="connsiteX29" fmla="*/ 1865850 w 3303788"/>
                            <a:gd name="connsiteY29" fmla="*/ 325759 h 3914241"/>
                            <a:gd name="connsiteX30" fmla="*/ 1664813 w 3303788"/>
                            <a:gd name="connsiteY30" fmla="*/ 106525 h 3914241"/>
                            <a:gd name="connsiteX31" fmla="*/ 1042222 w 3303788"/>
                            <a:gd name="connsiteY31" fmla="*/ 23953 h 3914241"/>
                            <a:gd name="connsiteX0" fmla="*/ 1042222 w 3303788"/>
                            <a:gd name="connsiteY0" fmla="*/ 23953 h 3914241"/>
                            <a:gd name="connsiteX1" fmla="*/ 1040877 w 3303788"/>
                            <a:gd name="connsiteY1" fmla="*/ 211970 h 3914241"/>
                            <a:gd name="connsiteX2" fmla="*/ 1163435 w 3303788"/>
                            <a:gd name="connsiteY2" fmla="*/ 210504 h 3914241"/>
                            <a:gd name="connsiteX3" fmla="*/ 1185415 w 3303788"/>
                            <a:gd name="connsiteY3" fmla="*/ 490037 h 3914241"/>
                            <a:gd name="connsiteX4" fmla="*/ 1363683 w 3303788"/>
                            <a:gd name="connsiteY4" fmla="*/ 534511 h 3914241"/>
                            <a:gd name="connsiteX5" fmla="*/ 1456633 w 3303788"/>
                            <a:gd name="connsiteY5" fmla="*/ 804551 h 3914241"/>
                            <a:gd name="connsiteX6" fmla="*/ 528251 w 3303788"/>
                            <a:gd name="connsiteY6" fmla="*/ 854284 h 3914241"/>
                            <a:gd name="connsiteX7" fmla="*/ 0 w 3303788"/>
                            <a:gd name="connsiteY7" fmla="*/ 852882 h 3914241"/>
                            <a:gd name="connsiteX8" fmla="*/ 47632 w 3303788"/>
                            <a:gd name="connsiteY8" fmla="*/ 1445395 h 3914241"/>
                            <a:gd name="connsiteX9" fmla="*/ 69935 w 3303788"/>
                            <a:gd name="connsiteY9" fmla="*/ 1612664 h 3914241"/>
                            <a:gd name="connsiteX10" fmla="*/ 147993 w 3303788"/>
                            <a:gd name="connsiteY10" fmla="*/ 1846839 h 3914241"/>
                            <a:gd name="connsiteX11" fmla="*/ 281844 w 3303788"/>
                            <a:gd name="connsiteY11" fmla="*/ 2047736 h 3914241"/>
                            <a:gd name="connsiteX12" fmla="*/ 337610 w 3303788"/>
                            <a:gd name="connsiteY12" fmla="*/ 2094209 h 3914241"/>
                            <a:gd name="connsiteX13" fmla="*/ 437986 w 3303788"/>
                            <a:gd name="connsiteY13" fmla="*/ 2192722 h 3914241"/>
                            <a:gd name="connsiteX14" fmla="*/ 504832 w 3303788"/>
                            <a:gd name="connsiteY14" fmla="*/ 2147922 h 3914241"/>
                            <a:gd name="connsiteX15" fmla="*/ 872823 w 3303788"/>
                            <a:gd name="connsiteY15" fmla="*/ 2482459 h 3914241"/>
                            <a:gd name="connsiteX16" fmla="*/ 1017788 w 3303788"/>
                            <a:gd name="connsiteY16" fmla="*/ 2672030 h 3914241"/>
                            <a:gd name="connsiteX17" fmla="*/ 1073858 w 3303788"/>
                            <a:gd name="connsiteY17" fmla="*/ 2750626 h 3914241"/>
                            <a:gd name="connsiteX18" fmla="*/ 1218695 w 3303788"/>
                            <a:gd name="connsiteY18" fmla="*/ 3006866 h 3914241"/>
                            <a:gd name="connsiteX19" fmla="*/ 1419447 w 3303788"/>
                            <a:gd name="connsiteY19" fmla="*/ 3386058 h 3914241"/>
                            <a:gd name="connsiteX20" fmla="*/ 1542363 w 3303788"/>
                            <a:gd name="connsiteY20" fmla="*/ 3914241 h 3914241"/>
                            <a:gd name="connsiteX21" fmla="*/ 3303788 w 3303788"/>
                            <a:gd name="connsiteY21" fmla="*/ 3769821 h 3914241"/>
                            <a:gd name="connsiteX22" fmla="*/ 3181125 w 3303788"/>
                            <a:gd name="connsiteY22" fmla="*/ 3218439 h 3914241"/>
                            <a:gd name="connsiteX23" fmla="*/ 3114218 w 3303788"/>
                            <a:gd name="connsiteY23" fmla="*/ 2304039 h 3914241"/>
                            <a:gd name="connsiteX24" fmla="*/ 3025008 w 3303788"/>
                            <a:gd name="connsiteY24" fmla="*/ 1322732 h 3914241"/>
                            <a:gd name="connsiteX25" fmla="*/ 3036159 w 3303788"/>
                            <a:gd name="connsiteY25" fmla="*/ 1155464 h 3914241"/>
                            <a:gd name="connsiteX26" fmla="*/ 2713610 w 3303788"/>
                            <a:gd name="connsiteY26" fmla="*/ 1099725 h 3914241"/>
                            <a:gd name="connsiteX27" fmla="*/ 2568989 w 3303788"/>
                            <a:gd name="connsiteY27" fmla="*/ 750063 h 3914241"/>
                            <a:gd name="connsiteX28" fmla="*/ 2111270 w 3303788"/>
                            <a:gd name="connsiteY28" fmla="*/ 536264 h 3914241"/>
                            <a:gd name="connsiteX29" fmla="*/ 1865850 w 3303788"/>
                            <a:gd name="connsiteY29" fmla="*/ 325759 h 3914241"/>
                            <a:gd name="connsiteX30" fmla="*/ 1664813 w 3303788"/>
                            <a:gd name="connsiteY30" fmla="*/ 106525 h 3914241"/>
                            <a:gd name="connsiteX31" fmla="*/ 1042222 w 3303788"/>
                            <a:gd name="connsiteY31" fmla="*/ 23953 h 3914241"/>
                            <a:gd name="connsiteX0" fmla="*/ 1042222 w 3303788"/>
                            <a:gd name="connsiteY0" fmla="*/ 23953 h 3914241"/>
                            <a:gd name="connsiteX1" fmla="*/ 1040877 w 3303788"/>
                            <a:gd name="connsiteY1" fmla="*/ 211970 h 3914241"/>
                            <a:gd name="connsiteX2" fmla="*/ 1163435 w 3303788"/>
                            <a:gd name="connsiteY2" fmla="*/ 210504 h 3914241"/>
                            <a:gd name="connsiteX3" fmla="*/ 1185415 w 3303788"/>
                            <a:gd name="connsiteY3" fmla="*/ 490037 h 3914241"/>
                            <a:gd name="connsiteX4" fmla="*/ 1363683 w 3303788"/>
                            <a:gd name="connsiteY4" fmla="*/ 534511 h 3914241"/>
                            <a:gd name="connsiteX5" fmla="*/ 528251 w 3303788"/>
                            <a:gd name="connsiteY5" fmla="*/ 854284 h 3914241"/>
                            <a:gd name="connsiteX6" fmla="*/ 0 w 3303788"/>
                            <a:gd name="connsiteY6" fmla="*/ 852882 h 3914241"/>
                            <a:gd name="connsiteX7" fmla="*/ 47632 w 3303788"/>
                            <a:gd name="connsiteY7" fmla="*/ 1445395 h 3914241"/>
                            <a:gd name="connsiteX8" fmla="*/ 69935 w 3303788"/>
                            <a:gd name="connsiteY8" fmla="*/ 1612664 h 3914241"/>
                            <a:gd name="connsiteX9" fmla="*/ 147993 w 3303788"/>
                            <a:gd name="connsiteY9" fmla="*/ 1846839 h 3914241"/>
                            <a:gd name="connsiteX10" fmla="*/ 281844 w 3303788"/>
                            <a:gd name="connsiteY10" fmla="*/ 2047736 h 3914241"/>
                            <a:gd name="connsiteX11" fmla="*/ 337610 w 3303788"/>
                            <a:gd name="connsiteY11" fmla="*/ 2094209 h 3914241"/>
                            <a:gd name="connsiteX12" fmla="*/ 437986 w 3303788"/>
                            <a:gd name="connsiteY12" fmla="*/ 2192722 h 3914241"/>
                            <a:gd name="connsiteX13" fmla="*/ 504832 w 3303788"/>
                            <a:gd name="connsiteY13" fmla="*/ 2147922 h 3914241"/>
                            <a:gd name="connsiteX14" fmla="*/ 872823 w 3303788"/>
                            <a:gd name="connsiteY14" fmla="*/ 2482459 h 3914241"/>
                            <a:gd name="connsiteX15" fmla="*/ 1017788 w 3303788"/>
                            <a:gd name="connsiteY15" fmla="*/ 2672030 h 3914241"/>
                            <a:gd name="connsiteX16" fmla="*/ 1073858 w 3303788"/>
                            <a:gd name="connsiteY16" fmla="*/ 2750626 h 3914241"/>
                            <a:gd name="connsiteX17" fmla="*/ 1218695 w 3303788"/>
                            <a:gd name="connsiteY17" fmla="*/ 3006866 h 3914241"/>
                            <a:gd name="connsiteX18" fmla="*/ 1419447 w 3303788"/>
                            <a:gd name="connsiteY18" fmla="*/ 3386058 h 3914241"/>
                            <a:gd name="connsiteX19" fmla="*/ 1542363 w 3303788"/>
                            <a:gd name="connsiteY19" fmla="*/ 3914241 h 3914241"/>
                            <a:gd name="connsiteX20" fmla="*/ 3303788 w 3303788"/>
                            <a:gd name="connsiteY20" fmla="*/ 3769821 h 3914241"/>
                            <a:gd name="connsiteX21" fmla="*/ 3181125 w 3303788"/>
                            <a:gd name="connsiteY21" fmla="*/ 3218439 h 3914241"/>
                            <a:gd name="connsiteX22" fmla="*/ 3114218 w 3303788"/>
                            <a:gd name="connsiteY22" fmla="*/ 2304039 h 3914241"/>
                            <a:gd name="connsiteX23" fmla="*/ 3025008 w 3303788"/>
                            <a:gd name="connsiteY23" fmla="*/ 1322732 h 3914241"/>
                            <a:gd name="connsiteX24" fmla="*/ 3036159 w 3303788"/>
                            <a:gd name="connsiteY24" fmla="*/ 1155464 h 3914241"/>
                            <a:gd name="connsiteX25" fmla="*/ 2713610 w 3303788"/>
                            <a:gd name="connsiteY25" fmla="*/ 1099725 h 3914241"/>
                            <a:gd name="connsiteX26" fmla="*/ 2568989 w 3303788"/>
                            <a:gd name="connsiteY26" fmla="*/ 750063 h 3914241"/>
                            <a:gd name="connsiteX27" fmla="*/ 2111270 w 3303788"/>
                            <a:gd name="connsiteY27" fmla="*/ 536264 h 3914241"/>
                            <a:gd name="connsiteX28" fmla="*/ 1865850 w 3303788"/>
                            <a:gd name="connsiteY28" fmla="*/ 325759 h 3914241"/>
                            <a:gd name="connsiteX29" fmla="*/ 1664813 w 3303788"/>
                            <a:gd name="connsiteY29" fmla="*/ 106525 h 3914241"/>
                            <a:gd name="connsiteX30" fmla="*/ 1042222 w 3303788"/>
                            <a:gd name="connsiteY30" fmla="*/ 23953 h 3914241"/>
                            <a:gd name="connsiteX0" fmla="*/ 1042222 w 3303788"/>
                            <a:gd name="connsiteY0" fmla="*/ 23953 h 3914241"/>
                            <a:gd name="connsiteX1" fmla="*/ 1040877 w 3303788"/>
                            <a:gd name="connsiteY1" fmla="*/ 211970 h 3914241"/>
                            <a:gd name="connsiteX2" fmla="*/ 1163435 w 3303788"/>
                            <a:gd name="connsiteY2" fmla="*/ 210504 h 3914241"/>
                            <a:gd name="connsiteX3" fmla="*/ 1185415 w 3303788"/>
                            <a:gd name="connsiteY3" fmla="*/ 490037 h 3914241"/>
                            <a:gd name="connsiteX4" fmla="*/ 1363683 w 3303788"/>
                            <a:gd name="connsiteY4" fmla="*/ 534511 h 3914241"/>
                            <a:gd name="connsiteX5" fmla="*/ 1505186 w 3303788"/>
                            <a:gd name="connsiteY5" fmla="*/ 838358 h 3914241"/>
                            <a:gd name="connsiteX6" fmla="*/ 528251 w 3303788"/>
                            <a:gd name="connsiteY6" fmla="*/ 854284 h 3914241"/>
                            <a:gd name="connsiteX7" fmla="*/ 0 w 3303788"/>
                            <a:gd name="connsiteY7" fmla="*/ 852882 h 3914241"/>
                            <a:gd name="connsiteX8" fmla="*/ 47632 w 3303788"/>
                            <a:gd name="connsiteY8" fmla="*/ 1445395 h 3914241"/>
                            <a:gd name="connsiteX9" fmla="*/ 69935 w 3303788"/>
                            <a:gd name="connsiteY9" fmla="*/ 1612664 h 3914241"/>
                            <a:gd name="connsiteX10" fmla="*/ 147993 w 3303788"/>
                            <a:gd name="connsiteY10" fmla="*/ 1846839 h 3914241"/>
                            <a:gd name="connsiteX11" fmla="*/ 281844 w 3303788"/>
                            <a:gd name="connsiteY11" fmla="*/ 2047736 h 3914241"/>
                            <a:gd name="connsiteX12" fmla="*/ 337610 w 3303788"/>
                            <a:gd name="connsiteY12" fmla="*/ 2094209 h 3914241"/>
                            <a:gd name="connsiteX13" fmla="*/ 437986 w 3303788"/>
                            <a:gd name="connsiteY13" fmla="*/ 2192722 h 3914241"/>
                            <a:gd name="connsiteX14" fmla="*/ 504832 w 3303788"/>
                            <a:gd name="connsiteY14" fmla="*/ 2147922 h 3914241"/>
                            <a:gd name="connsiteX15" fmla="*/ 872823 w 3303788"/>
                            <a:gd name="connsiteY15" fmla="*/ 2482459 h 3914241"/>
                            <a:gd name="connsiteX16" fmla="*/ 1017788 w 3303788"/>
                            <a:gd name="connsiteY16" fmla="*/ 2672030 h 3914241"/>
                            <a:gd name="connsiteX17" fmla="*/ 1073858 w 3303788"/>
                            <a:gd name="connsiteY17" fmla="*/ 2750626 h 3914241"/>
                            <a:gd name="connsiteX18" fmla="*/ 1218695 w 3303788"/>
                            <a:gd name="connsiteY18" fmla="*/ 3006866 h 3914241"/>
                            <a:gd name="connsiteX19" fmla="*/ 1419447 w 3303788"/>
                            <a:gd name="connsiteY19" fmla="*/ 3386058 h 3914241"/>
                            <a:gd name="connsiteX20" fmla="*/ 1542363 w 3303788"/>
                            <a:gd name="connsiteY20" fmla="*/ 3914241 h 3914241"/>
                            <a:gd name="connsiteX21" fmla="*/ 3303788 w 3303788"/>
                            <a:gd name="connsiteY21" fmla="*/ 3769821 h 3914241"/>
                            <a:gd name="connsiteX22" fmla="*/ 3181125 w 3303788"/>
                            <a:gd name="connsiteY22" fmla="*/ 3218439 h 3914241"/>
                            <a:gd name="connsiteX23" fmla="*/ 3114218 w 3303788"/>
                            <a:gd name="connsiteY23" fmla="*/ 2304039 h 3914241"/>
                            <a:gd name="connsiteX24" fmla="*/ 3025008 w 3303788"/>
                            <a:gd name="connsiteY24" fmla="*/ 1322732 h 3914241"/>
                            <a:gd name="connsiteX25" fmla="*/ 3036159 w 3303788"/>
                            <a:gd name="connsiteY25" fmla="*/ 1155464 h 3914241"/>
                            <a:gd name="connsiteX26" fmla="*/ 2713610 w 3303788"/>
                            <a:gd name="connsiteY26" fmla="*/ 1099725 h 3914241"/>
                            <a:gd name="connsiteX27" fmla="*/ 2568989 w 3303788"/>
                            <a:gd name="connsiteY27" fmla="*/ 750063 h 3914241"/>
                            <a:gd name="connsiteX28" fmla="*/ 2111270 w 3303788"/>
                            <a:gd name="connsiteY28" fmla="*/ 536264 h 3914241"/>
                            <a:gd name="connsiteX29" fmla="*/ 1865850 w 3303788"/>
                            <a:gd name="connsiteY29" fmla="*/ 325759 h 3914241"/>
                            <a:gd name="connsiteX30" fmla="*/ 1664813 w 3303788"/>
                            <a:gd name="connsiteY30" fmla="*/ 106525 h 3914241"/>
                            <a:gd name="connsiteX31" fmla="*/ 1042222 w 3303788"/>
                            <a:gd name="connsiteY31" fmla="*/ 23953 h 3914241"/>
                            <a:gd name="connsiteX0" fmla="*/ 1042222 w 3303788"/>
                            <a:gd name="connsiteY0" fmla="*/ 23953 h 3914241"/>
                            <a:gd name="connsiteX1" fmla="*/ 1040877 w 3303788"/>
                            <a:gd name="connsiteY1" fmla="*/ 211970 h 3914241"/>
                            <a:gd name="connsiteX2" fmla="*/ 1163435 w 3303788"/>
                            <a:gd name="connsiteY2" fmla="*/ 210504 h 3914241"/>
                            <a:gd name="connsiteX3" fmla="*/ 1185415 w 3303788"/>
                            <a:gd name="connsiteY3" fmla="*/ 490037 h 3914241"/>
                            <a:gd name="connsiteX4" fmla="*/ 1363683 w 3303788"/>
                            <a:gd name="connsiteY4" fmla="*/ 534511 h 3914241"/>
                            <a:gd name="connsiteX5" fmla="*/ 1438737 w 3303788"/>
                            <a:gd name="connsiteY5" fmla="*/ 809935 h 3914241"/>
                            <a:gd name="connsiteX6" fmla="*/ 528251 w 3303788"/>
                            <a:gd name="connsiteY6" fmla="*/ 854284 h 3914241"/>
                            <a:gd name="connsiteX7" fmla="*/ 0 w 3303788"/>
                            <a:gd name="connsiteY7" fmla="*/ 852882 h 3914241"/>
                            <a:gd name="connsiteX8" fmla="*/ 47632 w 3303788"/>
                            <a:gd name="connsiteY8" fmla="*/ 1445395 h 3914241"/>
                            <a:gd name="connsiteX9" fmla="*/ 69935 w 3303788"/>
                            <a:gd name="connsiteY9" fmla="*/ 1612664 h 3914241"/>
                            <a:gd name="connsiteX10" fmla="*/ 147993 w 3303788"/>
                            <a:gd name="connsiteY10" fmla="*/ 1846839 h 3914241"/>
                            <a:gd name="connsiteX11" fmla="*/ 281844 w 3303788"/>
                            <a:gd name="connsiteY11" fmla="*/ 2047736 h 3914241"/>
                            <a:gd name="connsiteX12" fmla="*/ 337610 w 3303788"/>
                            <a:gd name="connsiteY12" fmla="*/ 2094209 h 3914241"/>
                            <a:gd name="connsiteX13" fmla="*/ 437986 w 3303788"/>
                            <a:gd name="connsiteY13" fmla="*/ 2192722 h 3914241"/>
                            <a:gd name="connsiteX14" fmla="*/ 504832 w 3303788"/>
                            <a:gd name="connsiteY14" fmla="*/ 2147922 h 3914241"/>
                            <a:gd name="connsiteX15" fmla="*/ 872823 w 3303788"/>
                            <a:gd name="connsiteY15" fmla="*/ 2482459 h 3914241"/>
                            <a:gd name="connsiteX16" fmla="*/ 1017788 w 3303788"/>
                            <a:gd name="connsiteY16" fmla="*/ 2672030 h 3914241"/>
                            <a:gd name="connsiteX17" fmla="*/ 1073858 w 3303788"/>
                            <a:gd name="connsiteY17" fmla="*/ 2750626 h 3914241"/>
                            <a:gd name="connsiteX18" fmla="*/ 1218695 w 3303788"/>
                            <a:gd name="connsiteY18" fmla="*/ 3006866 h 3914241"/>
                            <a:gd name="connsiteX19" fmla="*/ 1419447 w 3303788"/>
                            <a:gd name="connsiteY19" fmla="*/ 3386058 h 3914241"/>
                            <a:gd name="connsiteX20" fmla="*/ 1542363 w 3303788"/>
                            <a:gd name="connsiteY20" fmla="*/ 3914241 h 3914241"/>
                            <a:gd name="connsiteX21" fmla="*/ 3303788 w 3303788"/>
                            <a:gd name="connsiteY21" fmla="*/ 3769821 h 3914241"/>
                            <a:gd name="connsiteX22" fmla="*/ 3181125 w 3303788"/>
                            <a:gd name="connsiteY22" fmla="*/ 3218439 h 3914241"/>
                            <a:gd name="connsiteX23" fmla="*/ 3114218 w 3303788"/>
                            <a:gd name="connsiteY23" fmla="*/ 2304039 h 3914241"/>
                            <a:gd name="connsiteX24" fmla="*/ 3025008 w 3303788"/>
                            <a:gd name="connsiteY24" fmla="*/ 1322732 h 3914241"/>
                            <a:gd name="connsiteX25" fmla="*/ 3036159 w 3303788"/>
                            <a:gd name="connsiteY25" fmla="*/ 1155464 h 3914241"/>
                            <a:gd name="connsiteX26" fmla="*/ 2713610 w 3303788"/>
                            <a:gd name="connsiteY26" fmla="*/ 1099725 h 3914241"/>
                            <a:gd name="connsiteX27" fmla="*/ 2568989 w 3303788"/>
                            <a:gd name="connsiteY27" fmla="*/ 750063 h 3914241"/>
                            <a:gd name="connsiteX28" fmla="*/ 2111270 w 3303788"/>
                            <a:gd name="connsiteY28" fmla="*/ 536264 h 3914241"/>
                            <a:gd name="connsiteX29" fmla="*/ 1865850 w 3303788"/>
                            <a:gd name="connsiteY29" fmla="*/ 325759 h 3914241"/>
                            <a:gd name="connsiteX30" fmla="*/ 1664813 w 3303788"/>
                            <a:gd name="connsiteY30" fmla="*/ 106525 h 3914241"/>
                            <a:gd name="connsiteX31" fmla="*/ 1042222 w 3303788"/>
                            <a:gd name="connsiteY31" fmla="*/ 23953 h 3914241"/>
                            <a:gd name="connsiteX0" fmla="*/ 1042222 w 3303788"/>
                            <a:gd name="connsiteY0" fmla="*/ 23953 h 3914241"/>
                            <a:gd name="connsiteX1" fmla="*/ 1040877 w 3303788"/>
                            <a:gd name="connsiteY1" fmla="*/ 211970 h 3914241"/>
                            <a:gd name="connsiteX2" fmla="*/ 1163435 w 3303788"/>
                            <a:gd name="connsiteY2" fmla="*/ 210504 h 3914241"/>
                            <a:gd name="connsiteX3" fmla="*/ 1185415 w 3303788"/>
                            <a:gd name="connsiteY3" fmla="*/ 490037 h 3914241"/>
                            <a:gd name="connsiteX4" fmla="*/ 1287685 w 3303788"/>
                            <a:gd name="connsiteY4" fmla="*/ 438232 h 3914241"/>
                            <a:gd name="connsiteX5" fmla="*/ 1438737 w 3303788"/>
                            <a:gd name="connsiteY5" fmla="*/ 809935 h 3914241"/>
                            <a:gd name="connsiteX6" fmla="*/ 528251 w 3303788"/>
                            <a:gd name="connsiteY6" fmla="*/ 854284 h 3914241"/>
                            <a:gd name="connsiteX7" fmla="*/ 0 w 3303788"/>
                            <a:gd name="connsiteY7" fmla="*/ 852882 h 3914241"/>
                            <a:gd name="connsiteX8" fmla="*/ 47632 w 3303788"/>
                            <a:gd name="connsiteY8" fmla="*/ 1445395 h 3914241"/>
                            <a:gd name="connsiteX9" fmla="*/ 69935 w 3303788"/>
                            <a:gd name="connsiteY9" fmla="*/ 1612664 h 3914241"/>
                            <a:gd name="connsiteX10" fmla="*/ 147993 w 3303788"/>
                            <a:gd name="connsiteY10" fmla="*/ 1846839 h 3914241"/>
                            <a:gd name="connsiteX11" fmla="*/ 281844 w 3303788"/>
                            <a:gd name="connsiteY11" fmla="*/ 2047736 h 3914241"/>
                            <a:gd name="connsiteX12" fmla="*/ 337610 w 3303788"/>
                            <a:gd name="connsiteY12" fmla="*/ 2094209 h 3914241"/>
                            <a:gd name="connsiteX13" fmla="*/ 437986 w 3303788"/>
                            <a:gd name="connsiteY13" fmla="*/ 2192722 h 3914241"/>
                            <a:gd name="connsiteX14" fmla="*/ 504832 w 3303788"/>
                            <a:gd name="connsiteY14" fmla="*/ 2147922 h 3914241"/>
                            <a:gd name="connsiteX15" fmla="*/ 872823 w 3303788"/>
                            <a:gd name="connsiteY15" fmla="*/ 2482459 h 3914241"/>
                            <a:gd name="connsiteX16" fmla="*/ 1017788 w 3303788"/>
                            <a:gd name="connsiteY16" fmla="*/ 2672030 h 3914241"/>
                            <a:gd name="connsiteX17" fmla="*/ 1073858 w 3303788"/>
                            <a:gd name="connsiteY17" fmla="*/ 2750626 h 3914241"/>
                            <a:gd name="connsiteX18" fmla="*/ 1218695 w 3303788"/>
                            <a:gd name="connsiteY18" fmla="*/ 3006866 h 3914241"/>
                            <a:gd name="connsiteX19" fmla="*/ 1419447 w 3303788"/>
                            <a:gd name="connsiteY19" fmla="*/ 3386058 h 3914241"/>
                            <a:gd name="connsiteX20" fmla="*/ 1542363 w 3303788"/>
                            <a:gd name="connsiteY20" fmla="*/ 3914241 h 3914241"/>
                            <a:gd name="connsiteX21" fmla="*/ 3303788 w 3303788"/>
                            <a:gd name="connsiteY21" fmla="*/ 3769821 h 3914241"/>
                            <a:gd name="connsiteX22" fmla="*/ 3181125 w 3303788"/>
                            <a:gd name="connsiteY22" fmla="*/ 3218439 h 3914241"/>
                            <a:gd name="connsiteX23" fmla="*/ 3114218 w 3303788"/>
                            <a:gd name="connsiteY23" fmla="*/ 2304039 h 3914241"/>
                            <a:gd name="connsiteX24" fmla="*/ 3025008 w 3303788"/>
                            <a:gd name="connsiteY24" fmla="*/ 1322732 h 3914241"/>
                            <a:gd name="connsiteX25" fmla="*/ 3036159 w 3303788"/>
                            <a:gd name="connsiteY25" fmla="*/ 1155464 h 3914241"/>
                            <a:gd name="connsiteX26" fmla="*/ 2713610 w 3303788"/>
                            <a:gd name="connsiteY26" fmla="*/ 1099725 h 3914241"/>
                            <a:gd name="connsiteX27" fmla="*/ 2568989 w 3303788"/>
                            <a:gd name="connsiteY27" fmla="*/ 750063 h 3914241"/>
                            <a:gd name="connsiteX28" fmla="*/ 2111270 w 3303788"/>
                            <a:gd name="connsiteY28" fmla="*/ 536264 h 3914241"/>
                            <a:gd name="connsiteX29" fmla="*/ 1865850 w 3303788"/>
                            <a:gd name="connsiteY29" fmla="*/ 325759 h 3914241"/>
                            <a:gd name="connsiteX30" fmla="*/ 1664813 w 3303788"/>
                            <a:gd name="connsiteY30" fmla="*/ 106525 h 3914241"/>
                            <a:gd name="connsiteX31" fmla="*/ 1042222 w 3303788"/>
                            <a:gd name="connsiteY31" fmla="*/ 23953 h 3914241"/>
                            <a:gd name="connsiteX0" fmla="*/ 1042222 w 3303788"/>
                            <a:gd name="connsiteY0" fmla="*/ 23953 h 3914241"/>
                            <a:gd name="connsiteX1" fmla="*/ 1040877 w 3303788"/>
                            <a:gd name="connsiteY1" fmla="*/ 211970 h 3914241"/>
                            <a:gd name="connsiteX2" fmla="*/ 1163435 w 3303788"/>
                            <a:gd name="connsiteY2" fmla="*/ 210504 h 3914241"/>
                            <a:gd name="connsiteX3" fmla="*/ 1204654 w 3303788"/>
                            <a:gd name="connsiteY3" fmla="*/ 438232 h 3914241"/>
                            <a:gd name="connsiteX4" fmla="*/ 1287685 w 3303788"/>
                            <a:gd name="connsiteY4" fmla="*/ 438232 h 3914241"/>
                            <a:gd name="connsiteX5" fmla="*/ 1438737 w 3303788"/>
                            <a:gd name="connsiteY5" fmla="*/ 809935 h 3914241"/>
                            <a:gd name="connsiteX6" fmla="*/ 528251 w 3303788"/>
                            <a:gd name="connsiteY6" fmla="*/ 854284 h 3914241"/>
                            <a:gd name="connsiteX7" fmla="*/ 0 w 3303788"/>
                            <a:gd name="connsiteY7" fmla="*/ 852882 h 3914241"/>
                            <a:gd name="connsiteX8" fmla="*/ 47632 w 3303788"/>
                            <a:gd name="connsiteY8" fmla="*/ 1445395 h 3914241"/>
                            <a:gd name="connsiteX9" fmla="*/ 69935 w 3303788"/>
                            <a:gd name="connsiteY9" fmla="*/ 1612664 h 3914241"/>
                            <a:gd name="connsiteX10" fmla="*/ 147993 w 3303788"/>
                            <a:gd name="connsiteY10" fmla="*/ 1846839 h 3914241"/>
                            <a:gd name="connsiteX11" fmla="*/ 281844 w 3303788"/>
                            <a:gd name="connsiteY11" fmla="*/ 2047736 h 3914241"/>
                            <a:gd name="connsiteX12" fmla="*/ 337610 w 3303788"/>
                            <a:gd name="connsiteY12" fmla="*/ 2094209 h 3914241"/>
                            <a:gd name="connsiteX13" fmla="*/ 437986 w 3303788"/>
                            <a:gd name="connsiteY13" fmla="*/ 2192722 h 3914241"/>
                            <a:gd name="connsiteX14" fmla="*/ 504832 w 3303788"/>
                            <a:gd name="connsiteY14" fmla="*/ 2147922 h 3914241"/>
                            <a:gd name="connsiteX15" fmla="*/ 872823 w 3303788"/>
                            <a:gd name="connsiteY15" fmla="*/ 2482459 h 3914241"/>
                            <a:gd name="connsiteX16" fmla="*/ 1017788 w 3303788"/>
                            <a:gd name="connsiteY16" fmla="*/ 2672030 h 3914241"/>
                            <a:gd name="connsiteX17" fmla="*/ 1073858 w 3303788"/>
                            <a:gd name="connsiteY17" fmla="*/ 2750626 h 3914241"/>
                            <a:gd name="connsiteX18" fmla="*/ 1218695 w 3303788"/>
                            <a:gd name="connsiteY18" fmla="*/ 3006866 h 3914241"/>
                            <a:gd name="connsiteX19" fmla="*/ 1419447 w 3303788"/>
                            <a:gd name="connsiteY19" fmla="*/ 3386058 h 3914241"/>
                            <a:gd name="connsiteX20" fmla="*/ 1542363 w 3303788"/>
                            <a:gd name="connsiteY20" fmla="*/ 3914241 h 3914241"/>
                            <a:gd name="connsiteX21" fmla="*/ 3303788 w 3303788"/>
                            <a:gd name="connsiteY21" fmla="*/ 3769821 h 3914241"/>
                            <a:gd name="connsiteX22" fmla="*/ 3181125 w 3303788"/>
                            <a:gd name="connsiteY22" fmla="*/ 3218439 h 3914241"/>
                            <a:gd name="connsiteX23" fmla="*/ 3114218 w 3303788"/>
                            <a:gd name="connsiteY23" fmla="*/ 2304039 h 3914241"/>
                            <a:gd name="connsiteX24" fmla="*/ 3025008 w 3303788"/>
                            <a:gd name="connsiteY24" fmla="*/ 1322732 h 3914241"/>
                            <a:gd name="connsiteX25" fmla="*/ 3036159 w 3303788"/>
                            <a:gd name="connsiteY25" fmla="*/ 1155464 h 3914241"/>
                            <a:gd name="connsiteX26" fmla="*/ 2713610 w 3303788"/>
                            <a:gd name="connsiteY26" fmla="*/ 1099725 h 3914241"/>
                            <a:gd name="connsiteX27" fmla="*/ 2568989 w 3303788"/>
                            <a:gd name="connsiteY27" fmla="*/ 750063 h 3914241"/>
                            <a:gd name="connsiteX28" fmla="*/ 2111270 w 3303788"/>
                            <a:gd name="connsiteY28" fmla="*/ 536264 h 3914241"/>
                            <a:gd name="connsiteX29" fmla="*/ 1865850 w 3303788"/>
                            <a:gd name="connsiteY29" fmla="*/ 325759 h 3914241"/>
                            <a:gd name="connsiteX30" fmla="*/ 1664813 w 3303788"/>
                            <a:gd name="connsiteY30" fmla="*/ 106525 h 3914241"/>
                            <a:gd name="connsiteX31" fmla="*/ 1042222 w 3303788"/>
                            <a:gd name="connsiteY31" fmla="*/ 23953 h 3914241"/>
                            <a:gd name="connsiteX0" fmla="*/ 1042222 w 3303788"/>
                            <a:gd name="connsiteY0" fmla="*/ 23953 h 3914241"/>
                            <a:gd name="connsiteX1" fmla="*/ 1040877 w 3303788"/>
                            <a:gd name="connsiteY1" fmla="*/ 211970 h 3914241"/>
                            <a:gd name="connsiteX2" fmla="*/ 1163435 w 3303788"/>
                            <a:gd name="connsiteY2" fmla="*/ 210504 h 3914241"/>
                            <a:gd name="connsiteX3" fmla="*/ 1204654 w 3303788"/>
                            <a:gd name="connsiteY3" fmla="*/ 438232 h 3914241"/>
                            <a:gd name="connsiteX4" fmla="*/ 1335493 w 3303788"/>
                            <a:gd name="connsiteY4" fmla="*/ 470888 h 3914241"/>
                            <a:gd name="connsiteX5" fmla="*/ 1438737 w 3303788"/>
                            <a:gd name="connsiteY5" fmla="*/ 809935 h 3914241"/>
                            <a:gd name="connsiteX6" fmla="*/ 528251 w 3303788"/>
                            <a:gd name="connsiteY6" fmla="*/ 854284 h 3914241"/>
                            <a:gd name="connsiteX7" fmla="*/ 0 w 3303788"/>
                            <a:gd name="connsiteY7" fmla="*/ 852882 h 3914241"/>
                            <a:gd name="connsiteX8" fmla="*/ 47632 w 3303788"/>
                            <a:gd name="connsiteY8" fmla="*/ 1445395 h 3914241"/>
                            <a:gd name="connsiteX9" fmla="*/ 69935 w 3303788"/>
                            <a:gd name="connsiteY9" fmla="*/ 1612664 h 3914241"/>
                            <a:gd name="connsiteX10" fmla="*/ 147993 w 3303788"/>
                            <a:gd name="connsiteY10" fmla="*/ 1846839 h 3914241"/>
                            <a:gd name="connsiteX11" fmla="*/ 281844 w 3303788"/>
                            <a:gd name="connsiteY11" fmla="*/ 2047736 h 3914241"/>
                            <a:gd name="connsiteX12" fmla="*/ 337610 w 3303788"/>
                            <a:gd name="connsiteY12" fmla="*/ 2094209 h 3914241"/>
                            <a:gd name="connsiteX13" fmla="*/ 437986 w 3303788"/>
                            <a:gd name="connsiteY13" fmla="*/ 2192722 h 3914241"/>
                            <a:gd name="connsiteX14" fmla="*/ 504832 w 3303788"/>
                            <a:gd name="connsiteY14" fmla="*/ 2147922 h 3914241"/>
                            <a:gd name="connsiteX15" fmla="*/ 872823 w 3303788"/>
                            <a:gd name="connsiteY15" fmla="*/ 2482459 h 3914241"/>
                            <a:gd name="connsiteX16" fmla="*/ 1017788 w 3303788"/>
                            <a:gd name="connsiteY16" fmla="*/ 2672030 h 3914241"/>
                            <a:gd name="connsiteX17" fmla="*/ 1073858 w 3303788"/>
                            <a:gd name="connsiteY17" fmla="*/ 2750626 h 3914241"/>
                            <a:gd name="connsiteX18" fmla="*/ 1218695 w 3303788"/>
                            <a:gd name="connsiteY18" fmla="*/ 3006866 h 3914241"/>
                            <a:gd name="connsiteX19" fmla="*/ 1419447 w 3303788"/>
                            <a:gd name="connsiteY19" fmla="*/ 3386058 h 3914241"/>
                            <a:gd name="connsiteX20" fmla="*/ 1542363 w 3303788"/>
                            <a:gd name="connsiteY20" fmla="*/ 3914241 h 3914241"/>
                            <a:gd name="connsiteX21" fmla="*/ 3303788 w 3303788"/>
                            <a:gd name="connsiteY21" fmla="*/ 3769821 h 3914241"/>
                            <a:gd name="connsiteX22" fmla="*/ 3181125 w 3303788"/>
                            <a:gd name="connsiteY22" fmla="*/ 3218439 h 3914241"/>
                            <a:gd name="connsiteX23" fmla="*/ 3114218 w 3303788"/>
                            <a:gd name="connsiteY23" fmla="*/ 2304039 h 3914241"/>
                            <a:gd name="connsiteX24" fmla="*/ 3025008 w 3303788"/>
                            <a:gd name="connsiteY24" fmla="*/ 1322732 h 3914241"/>
                            <a:gd name="connsiteX25" fmla="*/ 3036159 w 3303788"/>
                            <a:gd name="connsiteY25" fmla="*/ 1155464 h 3914241"/>
                            <a:gd name="connsiteX26" fmla="*/ 2713610 w 3303788"/>
                            <a:gd name="connsiteY26" fmla="*/ 1099725 h 3914241"/>
                            <a:gd name="connsiteX27" fmla="*/ 2568989 w 3303788"/>
                            <a:gd name="connsiteY27" fmla="*/ 750063 h 3914241"/>
                            <a:gd name="connsiteX28" fmla="*/ 2111270 w 3303788"/>
                            <a:gd name="connsiteY28" fmla="*/ 536264 h 3914241"/>
                            <a:gd name="connsiteX29" fmla="*/ 1865850 w 3303788"/>
                            <a:gd name="connsiteY29" fmla="*/ 325759 h 3914241"/>
                            <a:gd name="connsiteX30" fmla="*/ 1664813 w 3303788"/>
                            <a:gd name="connsiteY30" fmla="*/ 106525 h 3914241"/>
                            <a:gd name="connsiteX31" fmla="*/ 1042222 w 3303788"/>
                            <a:gd name="connsiteY31" fmla="*/ 23953 h 3914241"/>
                            <a:gd name="connsiteX0" fmla="*/ 1042222 w 3303788"/>
                            <a:gd name="connsiteY0" fmla="*/ 23953 h 3914241"/>
                            <a:gd name="connsiteX1" fmla="*/ 1040877 w 3303788"/>
                            <a:gd name="connsiteY1" fmla="*/ 211970 h 3914241"/>
                            <a:gd name="connsiteX2" fmla="*/ 1163435 w 3303788"/>
                            <a:gd name="connsiteY2" fmla="*/ 210504 h 3914241"/>
                            <a:gd name="connsiteX3" fmla="*/ 1189810 w 3303788"/>
                            <a:gd name="connsiteY3" fmla="*/ 458359 h 3914241"/>
                            <a:gd name="connsiteX4" fmla="*/ 1335493 w 3303788"/>
                            <a:gd name="connsiteY4" fmla="*/ 470888 h 3914241"/>
                            <a:gd name="connsiteX5" fmla="*/ 1438737 w 3303788"/>
                            <a:gd name="connsiteY5" fmla="*/ 809935 h 3914241"/>
                            <a:gd name="connsiteX6" fmla="*/ 528251 w 3303788"/>
                            <a:gd name="connsiteY6" fmla="*/ 854284 h 3914241"/>
                            <a:gd name="connsiteX7" fmla="*/ 0 w 3303788"/>
                            <a:gd name="connsiteY7" fmla="*/ 852882 h 3914241"/>
                            <a:gd name="connsiteX8" fmla="*/ 47632 w 3303788"/>
                            <a:gd name="connsiteY8" fmla="*/ 1445395 h 3914241"/>
                            <a:gd name="connsiteX9" fmla="*/ 69935 w 3303788"/>
                            <a:gd name="connsiteY9" fmla="*/ 1612664 h 3914241"/>
                            <a:gd name="connsiteX10" fmla="*/ 147993 w 3303788"/>
                            <a:gd name="connsiteY10" fmla="*/ 1846839 h 3914241"/>
                            <a:gd name="connsiteX11" fmla="*/ 281844 w 3303788"/>
                            <a:gd name="connsiteY11" fmla="*/ 2047736 h 3914241"/>
                            <a:gd name="connsiteX12" fmla="*/ 337610 w 3303788"/>
                            <a:gd name="connsiteY12" fmla="*/ 2094209 h 3914241"/>
                            <a:gd name="connsiteX13" fmla="*/ 437986 w 3303788"/>
                            <a:gd name="connsiteY13" fmla="*/ 2192722 h 3914241"/>
                            <a:gd name="connsiteX14" fmla="*/ 504832 w 3303788"/>
                            <a:gd name="connsiteY14" fmla="*/ 2147922 h 3914241"/>
                            <a:gd name="connsiteX15" fmla="*/ 872823 w 3303788"/>
                            <a:gd name="connsiteY15" fmla="*/ 2482459 h 3914241"/>
                            <a:gd name="connsiteX16" fmla="*/ 1017788 w 3303788"/>
                            <a:gd name="connsiteY16" fmla="*/ 2672030 h 3914241"/>
                            <a:gd name="connsiteX17" fmla="*/ 1073858 w 3303788"/>
                            <a:gd name="connsiteY17" fmla="*/ 2750626 h 3914241"/>
                            <a:gd name="connsiteX18" fmla="*/ 1218695 w 3303788"/>
                            <a:gd name="connsiteY18" fmla="*/ 3006866 h 3914241"/>
                            <a:gd name="connsiteX19" fmla="*/ 1419447 w 3303788"/>
                            <a:gd name="connsiteY19" fmla="*/ 3386058 h 3914241"/>
                            <a:gd name="connsiteX20" fmla="*/ 1542363 w 3303788"/>
                            <a:gd name="connsiteY20" fmla="*/ 3914241 h 3914241"/>
                            <a:gd name="connsiteX21" fmla="*/ 3303788 w 3303788"/>
                            <a:gd name="connsiteY21" fmla="*/ 3769821 h 3914241"/>
                            <a:gd name="connsiteX22" fmla="*/ 3181125 w 3303788"/>
                            <a:gd name="connsiteY22" fmla="*/ 3218439 h 3914241"/>
                            <a:gd name="connsiteX23" fmla="*/ 3114218 w 3303788"/>
                            <a:gd name="connsiteY23" fmla="*/ 2304039 h 3914241"/>
                            <a:gd name="connsiteX24" fmla="*/ 3025008 w 3303788"/>
                            <a:gd name="connsiteY24" fmla="*/ 1322732 h 3914241"/>
                            <a:gd name="connsiteX25" fmla="*/ 3036159 w 3303788"/>
                            <a:gd name="connsiteY25" fmla="*/ 1155464 h 3914241"/>
                            <a:gd name="connsiteX26" fmla="*/ 2713610 w 3303788"/>
                            <a:gd name="connsiteY26" fmla="*/ 1099725 h 3914241"/>
                            <a:gd name="connsiteX27" fmla="*/ 2568989 w 3303788"/>
                            <a:gd name="connsiteY27" fmla="*/ 750063 h 3914241"/>
                            <a:gd name="connsiteX28" fmla="*/ 2111270 w 3303788"/>
                            <a:gd name="connsiteY28" fmla="*/ 536264 h 3914241"/>
                            <a:gd name="connsiteX29" fmla="*/ 1865850 w 3303788"/>
                            <a:gd name="connsiteY29" fmla="*/ 325759 h 3914241"/>
                            <a:gd name="connsiteX30" fmla="*/ 1664813 w 3303788"/>
                            <a:gd name="connsiteY30" fmla="*/ 106525 h 3914241"/>
                            <a:gd name="connsiteX31" fmla="*/ 1042222 w 3303788"/>
                            <a:gd name="connsiteY31" fmla="*/ 23953 h 3914241"/>
                            <a:gd name="connsiteX0" fmla="*/ 1042222 w 3303788"/>
                            <a:gd name="connsiteY0" fmla="*/ 23953 h 3914241"/>
                            <a:gd name="connsiteX1" fmla="*/ 1040877 w 3303788"/>
                            <a:gd name="connsiteY1" fmla="*/ 211970 h 3914241"/>
                            <a:gd name="connsiteX2" fmla="*/ 1141067 w 3303788"/>
                            <a:gd name="connsiteY2" fmla="*/ 218060 h 3914241"/>
                            <a:gd name="connsiteX3" fmla="*/ 1189810 w 3303788"/>
                            <a:gd name="connsiteY3" fmla="*/ 458359 h 3914241"/>
                            <a:gd name="connsiteX4" fmla="*/ 1335493 w 3303788"/>
                            <a:gd name="connsiteY4" fmla="*/ 470888 h 3914241"/>
                            <a:gd name="connsiteX5" fmla="*/ 1438737 w 3303788"/>
                            <a:gd name="connsiteY5" fmla="*/ 809935 h 3914241"/>
                            <a:gd name="connsiteX6" fmla="*/ 528251 w 3303788"/>
                            <a:gd name="connsiteY6" fmla="*/ 854284 h 3914241"/>
                            <a:gd name="connsiteX7" fmla="*/ 0 w 3303788"/>
                            <a:gd name="connsiteY7" fmla="*/ 852882 h 3914241"/>
                            <a:gd name="connsiteX8" fmla="*/ 47632 w 3303788"/>
                            <a:gd name="connsiteY8" fmla="*/ 1445395 h 3914241"/>
                            <a:gd name="connsiteX9" fmla="*/ 69935 w 3303788"/>
                            <a:gd name="connsiteY9" fmla="*/ 1612664 h 3914241"/>
                            <a:gd name="connsiteX10" fmla="*/ 147993 w 3303788"/>
                            <a:gd name="connsiteY10" fmla="*/ 1846839 h 3914241"/>
                            <a:gd name="connsiteX11" fmla="*/ 281844 w 3303788"/>
                            <a:gd name="connsiteY11" fmla="*/ 2047736 h 3914241"/>
                            <a:gd name="connsiteX12" fmla="*/ 337610 w 3303788"/>
                            <a:gd name="connsiteY12" fmla="*/ 2094209 h 3914241"/>
                            <a:gd name="connsiteX13" fmla="*/ 437986 w 3303788"/>
                            <a:gd name="connsiteY13" fmla="*/ 2192722 h 3914241"/>
                            <a:gd name="connsiteX14" fmla="*/ 504832 w 3303788"/>
                            <a:gd name="connsiteY14" fmla="*/ 2147922 h 3914241"/>
                            <a:gd name="connsiteX15" fmla="*/ 872823 w 3303788"/>
                            <a:gd name="connsiteY15" fmla="*/ 2482459 h 3914241"/>
                            <a:gd name="connsiteX16" fmla="*/ 1017788 w 3303788"/>
                            <a:gd name="connsiteY16" fmla="*/ 2672030 h 3914241"/>
                            <a:gd name="connsiteX17" fmla="*/ 1073858 w 3303788"/>
                            <a:gd name="connsiteY17" fmla="*/ 2750626 h 3914241"/>
                            <a:gd name="connsiteX18" fmla="*/ 1218695 w 3303788"/>
                            <a:gd name="connsiteY18" fmla="*/ 3006866 h 3914241"/>
                            <a:gd name="connsiteX19" fmla="*/ 1419447 w 3303788"/>
                            <a:gd name="connsiteY19" fmla="*/ 3386058 h 3914241"/>
                            <a:gd name="connsiteX20" fmla="*/ 1542363 w 3303788"/>
                            <a:gd name="connsiteY20" fmla="*/ 3914241 h 3914241"/>
                            <a:gd name="connsiteX21" fmla="*/ 3303788 w 3303788"/>
                            <a:gd name="connsiteY21" fmla="*/ 3769821 h 3914241"/>
                            <a:gd name="connsiteX22" fmla="*/ 3181125 w 3303788"/>
                            <a:gd name="connsiteY22" fmla="*/ 3218439 h 3914241"/>
                            <a:gd name="connsiteX23" fmla="*/ 3114218 w 3303788"/>
                            <a:gd name="connsiteY23" fmla="*/ 2304039 h 3914241"/>
                            <a:gd name="connsiteX24" fmla="*/ 3025008 w 3303788"/>
                            <a:gd name="connsiteY24" fmla="*/ 1322732 h 3914241"/>
                            <a:gd name="connsiteX25" fmla="*/ 3036159 w 3303788"/>
                            <a:gd name="connsiteY25" fmla="*/ 1155464 h 3914241"/>
                            <a:gd name="connsiteX26" fmla="*/ 2713610 w 3303788"/>
                            <a:gd name="connsiteY26" fmla="*/ 1099725 h 3914241"/>
                            <a:gd name="connsiteX27" fmla="*/ 2568989 w 3303788"/>
                            <a:gd name="connsiteY27" fmla="*/ 750063 h 3914241"/>
                            <a:gd name="connsiteX28" fmla="*/ 2111270 w 3303788"/>
                            <a:gd name="connsiteY28" fmla="*/ 536264 h 3914241"/>
                            <a:gd name="connsiteX29" fmla="*/ 1865850 w 3303788"/>
                            <a:gd name="connsiteY29" fmla="*/ 325759 h 3914241"/>
                            <a:gd name="connsiteX30" fmla="*/ 1664813 w 3303788"/>
                            <a:gd name="connsiteY30" fmla="*/ 106525 h 3914241"/>
                            <a:gd name="connsiteX31" fmla="*/ 1042222 w 3303788"/>
                            <a:gd name="connsiteY31" fmla="*/ 23953 h 3914241"/>
                            <a:gd name="connsiteX0" fmla="*/ 1042222 w 3303788"/>
                            <a:gd name="connsiteY0" fmla="*/ 23408 h 3913696"/>
                            <a:gd name="connsiteX1" fmla="*/ 1015983 w 3303788"/>
                            <a:gd name="connsiteY1" fmla="*/ 221488 h 3913696"/>
                            <a:gd name="connsiteX2" fmla="*/ 1141067 w 3303788"/>
                            <a:gd name="connsiteY2" fmla="*/ 217515 h 3913696"/>
                            <a:gd name="connsiteX3" fmla="*/ 1189810 w 3303788"/>
                            <a:gd name="connsiteY3" fmla="*/ 457814 h 3913696"/>
                            <a:gd name="connsiteX4" fmla="*/ 1335493 w 3303788"/>
                            <a:gd name="connsiteY4" fmla="*/ 470343 h 3913696"/>
                            <a:gd name="connsiteX5" fmla="*/ 1438737 w 3303788"/>
                            <a:gd name="connsiteY5" fmla="*/ 809390 h 3913696"/>
                            <a:gd name="connsiteX6" fmla="*/ 528251 w 3303788"/>
                            <a:gd name="connsiteY6" fmla="*/ 853739 h 3913696"/>
                            <a:gd name="connsiteX7" fmla="*/ 0 w 3303788"/>
                            <a:gd name="connsiteY7" fmla="*/ 852337 h 3913696"/>
                            <a:gd name="connsiteX8" fmla="*/ 47632 w 3303788"/>
                            <a:gd name="connsiteY8" fmla="*/ 1444850 h 3913696"/>
                            <a:gd name="connsiteX9" fmla="*/ 69935 w 3303788"/>
                            <a:gd name="connsiteY9" fmla="*/ 1612119 h 3913696"/>
                            <a:gd name="connsiteX10" fmla="*/ 147993 w 3303788"/>
                            <a:gd name="connsiteY10" fmla="*/ 1846294 h 3913696"/>
                            <a:gd name="connsiteX11" fmla="*/ 281844 w 3303788"/>
                            <a:gd name="connsiteY11" fmla="*/ 2047191 h 3913696"/>
                            <a:gd name="connsiteX12" fmla="*/ 337610 w 3303788"/>
                            <a:gd name="connsiteY12" fmla="*/ 2093664 h 3913696"/>
                            <a:gd name="connsiteX13" fmla="*/ 437986 w 3303788"/>
                            <a:gd name="connsiteY13" fmla="*/ 2192177 h 3913696"/>
                            <a:gd name="connsiteX14" fmla="*/ 504832 w 3303788"/>
                            <a:gd name="connsiteY14" fmla="*/ 2147377 h 3913696"/>
                            <a:gd name="connsiteX15" fmla="*/ 872823 w 3303788"/>
                            <a:gd name="connsiteY15" fmla="*/ 2481914 h 3913696"/>
                            <a:gd name="connsiteX16" fmla="*/ 1017788 w 3303788"/>
                            <a:gd name="connsiteY16" fmla="*/ 2671485 h 3913696"/>
                            <a:gd name="connsiteX17" fmla="*/ 1073858 w 3303788"/>
                            <a:gd name="connsiteY17" fmla="*/ 2750081 h 3913696"/>
                            <a:gd name="connsiteX18" fmla="*/ 1218695 w 3303788"/>
                            <a:gd name="connsiteY18" fmla="*/ 3006321 h 3913696"/>
                            <a:gd name="connsiteX19" fmla="*/ 1419447 w 3303788"/>
                            <a:gd name="connsiteY19" fmla="*/ 3385513 h 3913696"/>
                            <a:gd name="connsiteX20" fmla="*/ 1542363 w 3303788"/>
                            <a:gd name="connsiteY20" fmla="*/ 3913696 h 3913696"/>
                            <a:gd name="connsiteX21" fmla="*/ 3303788 w 3303788"/>
                            <a:gd name="connsiteY21" fmla="*/ 3769276 h 3913696"/>
                            <a:gd name="connsiteX22" fmla="*/ 3181125 w 3303788"/>
                            <a:gd name="connsiteY22" fmla="*/ 3217894 h 3913696"/>
                            <a:gd name="connsiteX23" fmla="*/ 3114218 w 3303788"/>
                            <a:gd name="connsiteY23" fmla="*/ 2303494 h 3913696"/>
                            <a:gd name="connsiteX24" fmla="*/ 3025008 w 3303788"/>
                            <a:gd name="connsiteY24" fmla="*/ 1322187 h 3913696"/>
                            <a:gd name="connsiteX25" fmla="*/ 3036159 w 3303788"/>
                            <a:gd name="connsiteY25" fmla="*/ 1154919 h 3913696"/>
                            <a:gd name="connsiteX26" fmla="*/ 2713610 w 3303788"/>
                            <a:gd name="connsiteY26" fmla="*/ 1099180 h 3913696"/>
                            <a:gd name="connsiteX27" fmla="*/ 2568989 w 3303788"/>
                            <a:gd name="connsiteY27" fmla="*/ 749518 h 3913696"/>
                            <a:gd name="connsiteX28" fmla="*/ 2111270 w 3303788"/>
                            <a:gd name="connsiteY28" fmla="*/ 535719 h 3913696"/>
                            <a:gd name="connsiteX29" fmla="*/ 1865850 w 3303788"/>
                            <a:gd name="connsiteY29" fmla="*/ 325214 h 3913696"/>
                            <a:gd name="connsiteX30" fmla="*/ 1664813 w 3303788"/>
                            <a:gd name="connsiteY30" fmla="*/ 105980 h 3913696"/>
                            <a:gd name="connsiteX31" fmla="*/ 1042222 w 3303788"/>
                            <a:gd name="connsiteY31" fmla="*/ 23408 h 3913696"/>
                            <a:gd name="connsiteX0" fmla="*/ 1042222 w 3303788"/>
                            <a:gd name="connsiteY0" fmla="*/ 23408 h 3913696"/>
                            <a:gd name="connsiteX1" fmla="*/ 1015983 w 3303788"/>
                            <a:gd name="connsiteY1" fmla="*/ 221488 h 3913696"/>
                            <a:gd name="connsiteX2" fmla="*/ 1141246 w 3303788"/>
                            <a:gd name="connsiteY2" fmla="*/ 250136 h 3913696"/>
                            <a:gd name="connsiteX3" fmla="*/ 1189810 w 3303788"/>
                            <a:gd name="connsiteY3" fmla="*/ 457814 h 3913696"/>
                            <a:gd name="connsiteX4" fmla="*/ 1335493 w 3303788"/>
                            <a:gd name="connsiteY4" fmla="*/ 470343 h 3913696"/>
                            <a:gd name="connsiteX5" fmla="*/ 1438737 w 3303788"/>
                            <a:gd name="connsiteY5" fmla="*/ 809390 h 3913696"/>
                            <a:gd name="connsiteX6" fmla="*/ 528251 w 3303788"/>
                            <a:gd name="connsiteY6" fmla="*/ 853739 h 3913696"/>
                            <a:gd name="connsiteX7" fmla="*/ 0 w 3303788"/>
                            <a:gd name="connsiteY7" fmla="*/ 852337 h 3913696"/>
                            <a:gd name="connsiteX8" fmla="*/ 47632 w 3303788"/>
                            <a:gd name="connsiteY8" fmla="*/ 1444850 h 3913696"/>
                            <a:gd name="connsiteX9" fmla="*/ 69935 w 3303788"/>
                            <a:gd name="connsiteY9" fmla="*/ 1612119 h 3913696"/>
                            <a:gd name="connsiteX10" fmla="*/ 147993 w 3303788"/>
                            <a:gd name="connsiteY10" fmla="*/ 1846294 h 3913696"/>
                            <a:gd name="connsiteX11" fmla="*/ 281844 w 3303788"/>
                            <a:gd name="connsiteY11" fmla="*/ 2047191 h 3913696"/>
                            <a:gd name="connsiteX12" fmla="*/ 337610 w 3303788"/>
                            <a:gd name="connsiteY12" fmla="*/ 2093664 h 3913696"/>
                            <a:gd name="connsiteX13" fmla="*/ 437986 w 3303788"/>
                            <a:gd name="connsiteY13" fmla="*/ 2192177 h 3913696"/>
                            <a:gd name="connsiteX14" fmla="*/ 504832 w 3303788"/>
                            <a:gd name="connsiteY14" fmla="*/ 2147377 h 3913696"/>
                            <a:gd name="connsiteX15" fmla="*/ 872823 w 3303788"/>
                            <a:gd name="connsiteY15" fmla="*/ 2481914 h 3913696"/>
                            <a:gd name="connsiteX16" fmla="*/ 1017788 w 3303788"/>
                            <a:gd name="connsiteY16" fmla="*/ 2671485 h 3913696"/>
                            <a:gd name="connsiteX17" fmla="*/ 1073858 w 3303788"/>
                            <a:gd name="connsiteY17" fmla="*/ 2750081 h 3913696"/>
                            <a:gd name="connsiteX18" fmla="*/ 1218695 w 3303788"/>
                            <a:gd name="connsiteY18" fmla="*/ 3006321 h 3913696"/>
                            <a:gd name="connsiteX19" fmla="*/ 1419447 w 3303788"/>
                            <a:gd name="connsiteY19" fmla="*/ 3385513 h 3913696"/>
                            <a:gd name="connsiteX20" fmla="*/ 1542363 w 3303788"/>
                            <a:gd name="connsiteY20" fmla="*/ 3913696 h 3913696"/>
                            <a:gd name="connsiteX21" fmla="*/ 3303788 w 3303788"/>
                            <a:gd name="connsiteY21" fmla="*/ 3769276 h 3913696"/>
                            <a:gd name="connsiteX22" fmla="*/ 3181125 w 3303788"/>
                            <a:gd name="connsiteY22" fmla="*/ 3217894 h 3913696"/>
                            <a:gd name="connsiteX23" fmla="*/ 3114218 w 3303788"/>
                            <a:gd name="connsiteY23" fmla="*/ 2303494 h 3913696"/>
                            <a:gd name="connsiteX24" fmla="*/ 3025008 w 3303788"/>
                            <a:gd name="connsiteY24" fmla="*/ 1322187 h 3913696"/>
                            <a:gd name="connsiteX25" fmla="*/ 3036159 w 3303788"/>
                            <a:gd name="connsiteY25" fmla="*/ 1154919 h 3913696"/>
                            <a:gd name="connsiteX26" fmla="*/ 2713610 w 3303788"/>
                            <a:gd name="connsiteY26" fmla="*/ 1099180 h 3913696"/>
                            <a:gd name="connsiteX27" fmla="*/ 2568989 w 3303788"/>
                            <a:gd name="connsiteY27" fmla="*/ 749518 h 3913696"/>
                            <a:gd name="connsiteX28" fmla="*/ 2111270 w 3303788"/>
                            <a:gd name="connsiteY28" fmla="*/ 535719 h 3913696"/>
                            <a:gd name="connsiteX29" fmla="*/ 1865850 w 3303788"/>
                            <a:gd name="connsiteY29" fmla="*/ 325214 h 3913696"/>
                            <a:gd name="connsiteX30" fmla="*/ 1664813 w 3303788"/>
                            <a:gd name="connsiteY30" fmla="*/ 105980 h 3913696"/>
                            <a:gd name="connsiteX31" fmla="*/ 1042222 w 3303788"/>
                            <a:gd name="connsiteY31" fmla="*/ 23408 h 3913696"/>
                            <a:gd name="connsiteX0" fmla="*/ 1047396 w 3303788"/>
                            <a:gd name="connsiteY0" fmla="*/ 18561 h 3921234"/>
                            <a:gd name="connsiteX1" fmla="*/ 1015983 w 3303788"/>
                            <a:gd name="connsiteY1" fmla="*/ 229026 h 3921234"/>
                            <a:gd name="connsiteX2" fmla="*/ 1141246 w 3303788"/>
                            <a:gd name="connsiteY2" fmla="*/ 257674 h 3921234"/>
                            <a:gd name="connsiteX3" fmla="*/ 1189810 w 3303788"/>
                            <a:gd name="connsiteY3" fmla="*/ 465352 h 3921234"/>
                            <a:gd name="connsiteX4" fmla="*/ 1335493 w 3303788"/>
                            <a:gd name="connsiteY4" fmla="*/ 477881 h 3921234"/>
                            <a:gd name="connsiteX5" fmla="*/ 1438737 w 3303788"/>
                            <a:gd name="connsiteY5" fmla="*/ 816928 h 3921234"/>
                            <a:gd name="connsiteX6" fmla="*/ 528251 w 3303788"/>
                            <a:gd name="connsiteY6" fmla="*/ 861277 h 3921234"/>
                            <a:gd name="connsiteX7" fmla="*/ 0 w 3303788"/>
                            <a:gd name="connsiteY7" fmla="*/ 859875 h 3921234"/>
                            <a:gd name="connsiteX8" fmla="*/ 47632 w 3303788"/>
                            <a:gd name="connsiteY8" fmla="*/ 1452388 h 3921234"/>
                            <a:gd name="connsiteX9" fmla="*/ 69935 w 3303788"/>
                            <a:gd name="connsiteY9" fmla="*/ 1619657 h 3921234"/>
                            <a:gd name="connsiteX10" fmla="*/ 147993 w 3303788"/>
                            <a:gd name="connsiteY10" fmla="*/ 1853832 h 3921234"/>
                            <a:gd name="connsiteX11" fmla="*/ 281844 w 3303788"/>
                            <a:gd name="connsiteY11" fmla="*/ 2054729 h 3921234"/>
                            <a:gd name="connsiteX12" fmla="*/ 337610 w 3303788"/>
                            <a:gd name="connsiteY12" fmla="*/ 2101202 h 3921234"/>
                            <a:gd name="connsiteX13" fmla="*/ 437986 w 3303788"/>
                            <a:gd name="connsiteY13" fmla="*/ 2199715 h 3921234"/>
                            <a:gd name="connsiteX14" fmla="*/ 504832 w 3303788"/>
                            <a:gd name="connsiteY14" fmla="*/ 2154915 h 3921234"/>
                            <a:gd name="connsiteX15" fmla="*/ 872823 w 3303788"/>
                            <a:gd name="connsiteY15" fmla="*/ 2489452 h 3921234"/>
                            <a:gd name="connsiteX16" fmla="*/ 1017788 w 3303788"/>
                            <a:gd name="connsiteY16" fmla="*/ 2679023 h 3921234"/>
                            <a:gd name="connsiteX17" fmla="*/ 1073858 w 3303788"/>
                            <a:gd name="connsiteY17" fmla="*/ 2757619 h 3921234"/>
                            <a:gd name="connsiteX18" fmla="*/ 1218695 w 3303788"/>
                            <a:gd name="connsiteY18" fmla="*/ 3013859 h 3921234"/>
                            <a:gd name="connsiteX19" fmla="*/ 1419447 w 3303788"/>
                            <a:gd name="connsiteY19" fmla="*/ 3393051 h 3921234"/>
                            <a:gd name="connsiteX20" fmla="*/ 1542363 w 3303788"/>
                            <a:gd name="connsiteY20" fmla="*/ 3921234 h 3921234"/>
                            <a:gd name="connsiteX21" fmla="*/ 3303788 w 3303788"/>
                            <a:gd name="connsiteY21" fmla="*/ 3776814 h 3921234"/>
                            <a:gd name="connsiteX22" fmla="*/ 3181125 w 3303788"/>
                            <a:gd name="connsiteY22" fmla="*/ 3225432 h 3921234"/>
                            <a:gd name="connsiteX23" fmla="*/ 3114218 w 3303788"/>
                            <a:gd name="connsiteY23" fmla="*/ 2311032 h 3921234"/>
                            <a:gd name="connsiteX24" fmla="*/ 3025008 w 3303788"/>
                            <a:gd name="connsiteY24" fmla="*/ 1329725 h 3921234"/>
                            <a:gd name="connsiteX25" fmla="*/ 3036159 w 3303788"/>
                            <a:gd name="connsiteY25" fmla="*/ 1162457 h 3921234"/>
                            <a:gd name="connsiteX26" fmla="*/ 2713610 w 3303788"/>
                            <a:gd name="connsiteY26" fmla="*/ 1106718 h 3921234"/>
                            <a:gd name="connsiteX27" fmla="*/ 2568989 w 3303788"/>
                            <a:gd name="connsiteY27" fmla="*/ 757056 h 3921234"/>
                            <a:gd name="connsiteX28" fmla="*/ 2111270 w 3303788"/>
                            <a:gd name="connsiteY28" fmla="*/ 543257 h 3921234"/>
                            <a:gd name="connsiteX29" fmla="*/ 1865850 w 3303788"/>
                            <a:gd name="connsiteY29" fmla="*/ 332752 h 3921234"/>
                            <a:gd name="connsiteX30" fmla="*/ 1664813 w 3303788"/>
                            <a:gd name="connsiteY30" fmla="*/ 113518 h 3921234"/>
                            <a:gd name="connsiteX31" fmla="*/ 1047396 w 3303788"/>
                            <a:gd name="connsiteY31" fmla="*/ 18561 h 3921234"/>
                            <a:gd name="connsiteX0" fmla="*/ 1664813 w 3303788"/>
                            <a:gd name="connsiteY0" fmla="*/ 1853 h 3809569"/>
                            <a:gd name="connsiteX1" fmla="*/ 1015983 w 3303788"/>
                            <a:gd name="connsiteY1" fmla="*/ 117361 h 3809569"/>
                            <a:gd name="connsiteX2" fmla="*/ 1141246 w 3303788"/>
                            <a:gd name="connsiteY2" fmla="*/ 146009 h 3809569"/>
                            <a:gd name="connsiteX3" fmla="*/ 1189810 w 3303788"/>
                            <a:gd name="connsiteY3" fmla="*/ 353687 h 3809569"/>
                            <a:gd name="connsiteX4" fmla="*/ 1335493 w 3303788"/>
                            <a:gd name="connsiteY4" fmla="*/ 366216 h 3809569"/>
                            <a:gd name="connsiteX5" fmla="*/ 1438737 w 3303788"/>
                            <a:gd name="connsiteY5" fmla="*/ 705263 h 3809569"/>
                            <a:gd name="connsiteX6" fmla="*/ 528251 w 3303788"/>
                            <a:gd name="connsiteY6" fmla="*/ 749612 h 3809569"/>
                            <a:gd name="connsiteX7" fmla="*/ 0 w 3303788"/>
                            <a:gd name="connsiteY7" fmla="*/ 748210 h 3809569"/>
                            <a:gd name="connsiteX8" fmla="*/ 47632 w 3303788"/>
                            <a:gd name="connsiteY8" fmla="*/ 1340723 h 3809569"/>
                            <a:gd name="connsiteX9" fmla="*/ 69935 w 3303788"/>
                            <a:gd name="connsiteY9" fmla="*/ 1507992 h 3809569"/>
                            <a:gd name="connsiteX10" fmla="*/ 147993 w 3303788"/>
                            <a:gd name="connsiteY10" fmla="*/ 1742167 h 3809569"/>
                            <a:gd name="connsiteX11" fmla="*/ 281844 w 3303788"/>
                            <a:gd name="connsiteY11" fmla="*/ 1943064 h 3809569"/>
                            <a:gd name="connsiteX12" fmla="*/ 337610 w 3303788"/>
                            <a:gd name="connsiteY12" fmla="*/ 1989537 h 3809569"/>
                            <a:gd name="connsiteX13" fmla="*/ 437986 w 3303788"/>
                            <a:gd name="connsiteY13" fmla="*/ 2088050 h 3809569"/>
                            <a:gd name="connsiteX14" fmla="*/ 504832 w 3303788"/>
                            <a:gd name="connsiteY14" fmla="*/ 2043250 h 3809569"/>
                            <a:gd name="connsiteX15" fmla="*/ 872823 w 3303788"/>
                            <a:gd name="connsiteY15" fmla="*/ 2377787 h 3809569"/>
                            <a:gd name="connsiteX16" fmla="*/ 1017788 w 3303788"/>
                            <a:gd name="connsiteY16" fmla="*/ 2567358 h 3809569"/>
                            <a:gd name="connsiteX17" fmla="*/ 1073858 w 3303788"/>
                            <a:gd name="connsiteY17" fmla="*/ 2645954 h 3809569"/>
                            <a:gd name="connsiteX18" fmla="*/ 1218695 w 3303788"/>
                            <a:gd name="connsiteY18" fmla="*/ 2902194 h 3809569"/>
                            <a:gd name="connsiteX19" fmla="*/ 1419447 w 3303788"/>
                            <a:gd name="connsiteY19" fmla="*/ 3281386 h 3809569"/>
                            <a:gd name="connsiteX20" fmla="*/ 1542363 w 3303788"/>
                            <a:gd name="connsiteY20" fmla="*/ 3809569 h 3809569"/>
                            <a:gd name="connsiteX21" fmla="*/ 3303788 w 3303788"/>
                            <a:gd name="connsiteY21" fmla="*/ 3665149 h 3809569"/>
                            <a:gd name="connsiteX22" fmla="*/ 3181125 w 3303788"/>
                            <a:gd name="connsiteY22" fmla="*/ 3113767 h 3809569"/>
                            <a:gd name="connsiteX23" fmla="*/ 3114218 w 3303788"/>
                            <a:gd name="connsiteY23" fmla="*/ 2199367 h 3809569"/>
                            <a:gd name="connsiteX24" fmla="*/ 3025008 w 3303788"/>
                            <a:gd name="connsiteY24" fmla="*/ 1218060 h 3809569"/>
                            <a:gd name="connsiteX25" fmla="*/ 3036159 w 3303788"/>
                            <a:gd name="connsiteY25" fmla="*/ 1050792 h 3809569"/>
                            <a:gd name="connsiteX26" fmla="*/ 2713610 w 3303788"/>
                            <a:gd name="connsiteY26" fmla="*/ 995053 h 3809569"/>
                            <a:gd name="connsiteX27" fmla="*/ 2568989 w 3303788"/>
                            <a:gd name="connsiteY27" fmla="*/ 645391 h 3809569"/>
                            <a:gd name="connsiteX28" fmla="*/ 2111270 w 3303788"/>
                            <a:gd name="connsiteY28" fmla="*/ 431592 h 3809569"/>
                            <a:gd name="connsiteX29" fmla="*/ 1865850 w 3303788"/>
                            <a:gd name="connsiteY29" fmla="*/ 221087 h 3809569"/>
                            <a:gd name="connsiteX30" fmla="*/ 1664813 w 3303788"/>
                            <a:gd name="connsiteY30" fmla="*/ 1853 h 3809569"/>
                            <a:gd name="connsiteX0" fmla="*/ 1664813 w 3303788"/>
                            <a:gd name="connsiteY0" fmla="*/ 74253 h 3881969"/>
                            <a:gd name="connsiteX1" fmla="*/ 1017273 w 3303788"/>
                            <a:gd name="connsiteY1" fmla="*/ 3396 h 3881969"/>
                            <a:gd name="connsiteX2" fmla="*/ 1015983 w 3303788"/>
                            <a:gd name="connsiteY2" fmla="*/ 189761 h 3881969"/>
                            <a:gd name="connsiteX3" fmla="*/ 1141246 w 3303788"/>
                            <a:gd name="connsiteY3" fmla="*/ 218409 h 3881969"/>
                            <a:gd name="connsiteX4" fmla="*/ 1189810 w 3303788"/>
                            <a:gd name="connsiteY4" fmla="*/ 426087 h 3881969"/>
                            <a:gd name="connsiteX5" fmla="*/ 1335493 w 3303788"/>
                            <a:gd name="connsiteY5" fmla="*/ 438616 h 3881969"/>
                            <a:gd name="connsiteX6" fmla="*/ 1438737 w 3303788"/>
                            <a:gd name="connsiteY6" fmla="*/ 777663 h 3881969"/>
                            <a:gd name="connsiteX7" fmla="*/ 528251 w 3303788"/>
                            <a:gd name="connsiteY7" fmla="*/ 822012 h 3881969"/>
                            <a:gd name="connsiteX8" fmla="*/ 0 w 3303788"/>
                            <a:gd name="connsiteY8" fmla="*/ 820610 h 3881969"/>
                            <a:gd name="connsiteX9" fmla="*/ 47632 w 3303788"/>
                            <a:gd name="connsiteY9" fmla="*/ 1413123 h 3881969"/>
                            <a:gd name="connsiteX10" fmla="*/ 69935 w 3303788"/>
                            <a:gd name="connsiteY10" fmla="*/ 1580392 h 3881969"/>
                            <a:gd name="connsiteX11" fmla="*/ 147993 w 3303788"/>
                            <a:gd name="connsiteY11" fmla="*/ 1814567 h 3881969"/>
                            <a:gd name="connsiteX12" fmla="*/ 281844 w 3303788"/>
                            <a:gd name="connsiteY12" fmla="*/ 2015464 h 3881969"/>
                            <a:gd name="connsiteX13" fmla="*/ 337610 w 3303788"/>
                            <a:gd name="connsiteY13" fmla="*/ 2061937 h 3881969"/>
                            <a:gd name="connsiteX14" fmla="*/ 437986 w 3303788"/>
                            <a:gd name="connsiteY14" fmla="*/ 2160450 h 3881969"/>
                            <a:gd name="connsiteX15" fmla="*/ 504832 w 3303788"/>
                            <a:gd name="connsiteY15" fmla="*/ 2115650 h 3881969"/>
                            <a:gd name="connsiteX16" fmla="*/ 872823 w 3303788"/>
                            <a:gd name="connsiteY16" fmla="*/ 2450187 h 3881969"/>
                            <a:gd name="connsiteX17" fmla="*/ 1017788 w 3303788"/>
                            <a:gd name="connsiteY17" fmla="*/ 2639758 h 3881969"/>
                            <a:gd name="connsiteX18" fmla="*/ 1073858 w 3303788"/>
                            <a:gd name="connsiteY18" fmla="*/ 2718354 h 3881969"/>
                            <a:gd name="connsiteX19" fmla="*/ 1218695 w 3303788"/>
                            <a:gd name="connsiteY19" fmla="*/ 2974594 h 3881969"/>
                            <a:gd name="connsiteX20" fmla="*/ 1419447 w 3303788"/>
                            <a:gd name="connsiteY20" fmla="*/ 3353786 h 3881969"/>
                            <a:gd name="connsiteX21" fmla="*/ 1542363 w 3303788"/>
                            <a:gd name="connsiteY21" fmla="*/ 3881969 h 3881969"/>
                            <a:gd name="connsiteX22" fmla="*/ 3303788 w 3303788"/>
                            <a:gd name="connsiteY22" fmla="*/ 3737549 h 3881969"/>
                            <a:gd name="connsiteX23" fmla="*/ 3181125 w 3303788"/>
                            <a:gd name="connsiteY23" fmla="*/ 3186167 h 3881969"/>
                            <a:gd name="connsiteX24" fmla="*/ 3114218 w 3303788"/>
                            <a:gd name="connsiteY24" fmla="*/ 2271767 h 3881969"/>
                            <a:gd name="connsiteX25" fmla="*/ 3025008 w 3303788"/>
                            <a:gd name="connsiteY25" fmla="*/ 1290460 h 3881969"/>
                            <a:gd name="connsiteX26" fmla="*/ 3036159 w 3303788"/>
                            <a:gd name="connsiteY26" fmla="*/ 1123192 h 3881969"/>
                            <a:gd name="connsiteX27" fmla="*/ 2713610 w 3303788"/>
                            <a:gd name="connsiteY27" fmla="*/ 1067453 h 3881969"/>
                            <a:gd name="connsiteX28" fmla="*/ 2568989 w 3303788"/>
                            <a:gd name="connsiteY28" fmla="*/ 717791 h 3881969"/>
                            <a:gd name="connsiteX29" fmla="*/ 2111270 w 3303788"/>
                            <a:gd name="connsiteY29" fmla="*/ 503992 h 3881969"/>
                            <a:gd name="connsiteX30" fmla="*/ 1865850 w 3303788"/>
                            <a:gd name="connsiteY30" fmla="*/ 293487 h 3881969"/>
                            <a:gd name="connsiteX31" fmla="*/ 1664813 w 3303788"/>
                            <a:gd name="connsiteY31" fmla="*/ 74253 h 3881969"/>
                            <a:gd name="connsiteX0" fmla="*/ 1664813 w 3303788"/>
                            <a:gd name="connsiteY0" fmla="*/ 112171 h 3919887"/>
                            <a:gd name="connsiteX1" fmla="*/ 1485820 w 3303788"/>
                            <a:gd name="connsiteY1" fmla="*/ 2837 h 3919887"/>
                            <a:gd name="connsiteX2" fmla="*/ 1017273 w 3303788"/>
                            <a:gd name="connsiteY2" fmla="*/ 41314 h 3919887"/>
                            <a:gd name="connsiteX3" fmla="*/ 1015983 w 3303788"/>
                            <a:gd name="connsiteY3" fmla="*/ 227679 h 3919887"/>
                            <a:gd name="connsiteX4" fmla="*/ 1141246 w 3303788"/>
                            <a:gd name="connsiteY4" fmla="*/ 256327 h 3919887"/>
                            <a:gd name="connsiteX5" fmla="*/ 1189810 w 3303788"/>
                            <a:gd name="connsiteY5" fmla="*/ 464005 h 3919887"/>
                            <a:gd name="connsiteX6" fmla="*/ 1335493 w 3303788"/>
                            <a:gd name="connsiteY6" fmla="*/ 476534 h 3919887"/>
                            <a:gd name="connsiteX7" fmla="*/ 1438737 w 3303788"/>
                            <a:gd name="connsiteY7" fmla="*/ 815581 h 3919887"/>
                            <a:gd name="connsiteX8" fmla="*/ 528251 w 3303788"/>
                            <a:gd name="connsiteY8" fmla="*/ 859930 h 3919887"/>
                            <a:gd name="connsiteX9" fmla="*/ 0 w 3303788"/>
                            <a:gd name="connsiteY9" fmla="*/ 858528 h 3919887"/>
                            <a:gd name="connsiteX10" fmla="*/ 47632 w 3303788"/>
                            <a:gd name="connsiteY10" fmla="*/ 1451041 h 3919887"/>
                            <a:gd name="connsiteX11" fmla="*/ 69935 w 3303788"/>
                            <a:gd name="connsiteY11" fmla="*/ 1618310 h 3919887"/>
                            <a:gd name="connsiteX12" fmla="*/ 147993 w 3303788"/>
                            <a:gd name="connsiteY12" fmla="*/ 1852485 h 3919887"/>
                            <a:gd name="connsiteX13" fmla="*/ 281844 w 3303788"/>
                            <a:gd name="connsiteY13" fmla="*/ 2053382 h 3919887"/>
                            <a:gd name="connsiteX14" fmla="*/ 337610 w 3303788"/>
                            <a:gd name="connsiteY14" fmla="*/ 2099855 h 3919887"/>
                            <a:gd name="connsiteX15" fmla="*/ 437986 w 3303788"/>
                            <a:gd name="connsiteY15" fmla="*/ 2198368 h 3919887"/>
                            <a:gd name="connsiteX16" fmla="*/ 504832 w 3303788"/>
                            <a:gd name="connsiteY16" fmla="*/ 2153568 h 3919887"/>
                            <a:gd name="connsiteX17" fmla="*/ 872823 w 3303788"/>
                            <a:gd name="connsiteY17" fmla="*/ 2488105 h 3919887"/>
                            <a:gd name="connsiteX18" fmla="*/ 1017788 w 3303788"/>
                            <a:gd name="connsiteY18" fmla="*/ 2677676 h 3919887"/>
                            <a:gd name="connsiteX19" fmla="*/ 1073858 w 3303788"/>
                            <a:gd name="connsiteY19" fmla="*/ 2756272 h 3919887"/>
                            <a:gd name="connsiteX20" fmla="*/ 1218695 w 3303788"/>
                            <a:gd name="connsiteY20" fmla="*/ 3012512 h 3919887"/>
                            <a:gd name="connsiteX21" fmla="*/ 1419447 w 3303788"/>
                            <a:gd name="connsiteY21" fmla="*/ 3391704 h 3919887"/>
                            <a:gd name="connsiteX22" fmla="*/ 1542363 w 3303788"/>
                            <a:gd name="connsiteY22" fmla="*/ 3919887 h 3919887"/>
                            <a:gd name="connsiteX23" fmla="*/ 3303788 w 3303788"/>
                            <a:gd name="connsiteY23" fmla="*/ 3775467 h 3919887"/>
                            <a:gd name="connsiteX24" fmla="*/ 3181125 w 3303788"/>
                            <a:gd name="connsiteY24" fmla="*/ 3224085 h 3919887"/>
                            <a:gd name="connsiteX25" fmla="*/ 3114218 w 3303788"/>
                            <a:gd name="connsiteY25" fmla="*/ 2309685 h 3919887"/>
                            <a:gd name="connsiteX26" fmla="*/ 3025008 w 3303788"/>
                            <a:gd name="connsiteY26" fmla="*/ 1328378 h 3919887"/>
                            <a:gd name="connsiteX27" fmla="*/ 3036159 w 3303788"/>
                            <a:gd name="connsiteY27" fmla="*/ 1161110 h 3919887"/>
                            <a:gd name="connsiteX28" fmla="*/ 2713610 w 3303788"/>
                            <a:gd name="connsiteY28" fmla="*/ 1105371 h 3919887"/>
                            <a:gd name="connsiteX29" fmla="*/ 2568989 w 3303788"/>
                            <a:gd name="connsiteY29" fmla="*/ 755709 h 3919887"/>
                            <a:gd name="connsiteX30" fmla="*/ 2111270 w 3303788"/>
                            <a:gd name="connsiteY30" fmla="*/ 541910 h 3919887"/>
                            <a:gd name="connsiteX31" fmla="*/ 1865850 w 3303788"/>
                            <a:gd name="connsiteY31" fmla="*/ 331405 h 3919887"/>
                            <a:gd name="connsiteX32" fmla="*/ 1664813 w 3303788"/>
                            <a:gd name="connsiteY32" fmla="*/ 112171 h 3919887"/>
                            <a:gd name="connsiteX0" fmla="*/ 1645030 w 3303788"/>
                            <a:gd name="connsiteY0" fmla="*/ 117221 h 3919887"/>
                            <a:gd name="connsiteX1" fmla="*/ 1485820 w 3303788"/>
                            <a:gd name="connsiteY1" fmla="*/ 2837 h 3919887"/>
                            <a:gd name="connsiteX2" fmla="*/ 1017273 w 3303788"/>
                            <a:gd name="connsiteY2" fmla="*/ 41314 h 3919887"/>
                            <a:gd name="connsiteX3" fmla="*/ 1015983 w 3303788"/>
                            <a:gd name="connsiteY3" fmla="*/ 227679 h 3919887"/>
                            <a:gd name="connsiteX4" fmla="*/ 1141246 w 3303788"/>
                            <a:gd name="connsiteY4" fmla="*/ 256327 h 3919887"/>
                            <a:gd name="connsiteX5" fmla="*/ 1189810 w 3303788"/>
                            <a:gd name="connsiteY5" fmla="*/ 464005 h 3919887"/>
                            <a:gd name="connsiteX6" fmla="*/ 1335493 w 3303788"/>
                            <a:gd name="connsiteY6" fmla="*/ 476534 h 3919887"/>
                            <a:gd name="connsiteX7" fmla="*/ 1438737 w 3303788"/>
                            <a:gd name="connsiteY7" fmla="*/ 815581 h 3919887"/>
                            <a:gd name="connsiteX8" fmla="*/ 528251 w 3303788"/>
                            <a:gd name="connsiteY8" fmla="*/ 859930 h 3919887"/>
                            <a:gd name="connsiteX9" fmla="*/ 0 w 3303788"/>
                            <a:gd name="connsiteY9" fmla="*/ 858528 h 3919887"/>
                            <a:gd name="connsiteX10" fmla="*/ 47632 w 3303788"/>
                            <a:gd name="connsiteY10" fmla="*/ 1451041 h 3919887"/>
                            <a:gd name="connsiteX11" fmla="*/ 69935 w 3303788"/>
                            <a:gd name="connsiteY11" fmla="*/ 1618310 h 3919887"/>
                            <a:gd name="connsiteX12" fmla="*/ 147993 w 3303788"/>
                            <a:gd name="connsiteY12" fmla="*/ 1852485 h 3919887"/>
                            <a:gd name="connsiteX13" fmla="*/ 281844 w 3303788"/>
                            <a:gd name="connsiteY13" fmla="*/ 2053382 h 3919887"/>
                            <a:gd name="connsiteX14" fmla="*/ 337610 w 3303788"/>
                            <a:gd name="connsiteY14" fmla="*/ 2099855 h 3919887"/>
                            <a:gd name="connsiteX15" fmla="*/ 437986 w 3303788"/>
                            <a:gd name="connsiteY15" fmla="*/ 2198368 h 3919887"/>
                            <a:gd name="connsiteX16" fmla="*/ 504832 w 3303788"/>
                            <a:gd name="connsiteY16" fmla="*/ 2153568 h 3919887"/>
                            <a:gd name="connsiteX17" fmla="*/ 872823 w 3303788"/>
                            <a:gd name="connsiteY17" fmla="*/ 2488105 h 3919887"/>
                            <a:gd name="connsiteX18" fmla="*/ 1017788 w 3303788"/>
                            <a:gd name="connsiteY18" fmla="*/ 2677676 h 3919887"/>
                            <a:gd name="connsiteX19" fmla="*/ 1073858 w 3303788"/>
                            <a:gd name="connsiteY19" fmla="*/ 2756272 h 3919887"/>
                            <a:gd name="connsiteX20" fmla="*/ 1218695 w 3303788"/>
                            <a:gd name="connsiteY20" fmla="*/ 3012512 h 3919887"/>
                            <a:gd name="connsiteX21" fmla="*/ 1419447 w 3303788"/>
                            <a:gd name="connsiteY21" fmla="*/ 3391704 h 3919887"/>
                            <a:gd name="connsiteX22" fmla="*/ 1542363 w 3303788"/>
                            <a:gd name="connsiteY22" fmla="*/ 3919887 h 3919887"/>
                            <a:gd name="connsiteX23" fmla="*/ 3303788 w 3303788"/>
                            <a:gd name="connsiteY23" fmla="*/ 3775467 h 3919887"/>
                            <a:gd name="connsiteX24" fmla="*/ 3181125 w 3303788"/>
                            <a:gd name="connsiteY24" fmla="*/ 3224085 h 3919887"/>
                            <a:gd name="connsiteX25" fmla="*/ 3114218 w 3303788"/>
                            <a:gd name="connsiteY25" fmla="*/ 2309685 h 3919887"/>
                            <a:gd name="connsiteX26" fmla="*/ 3025008 w 3303788"/>
                            <a:gd name="connsiteY26" fmla="*/ 1328378 h 3919887"/>
                            <a:gd name="connsiteX27" fmla="*/ 3036159 w 3303788"/>
                            <a:gd name="connsiteY27" fmla="*/ 1161110 h 3919887"/>
                            <a:gd name="connsiteX28" fmla="*/ 2713610 w 3303788"/>
                            <a:gd name="connsiteY28" fmla="*/ 1105371 h 3919887"/>
                            <a:gd name="connsiteX29" fmla="*/ 2568989 w 3303788"/>
                            <a:gd name="connsiteY29" fmla="*/ 755709 h 3919887"/>
                            <a:gd name="connsiteX30" fmla="*/ 2111270 w 3303788"/>
                            <a:gd name="connsiteY30" fmla="*/ 541910 h 3919887"/>
                            <a:gd name="connsiteX31" fmla="*/ 1865850 w 3303788"/>
                            <a:gd name="connsiteY31" fmla="*/ 331405 h 3919887"/>
                            <a:gd name="connsiteX32" fmla="*/ 1645030 w 3303788"/>
                            <a:gd name="connsiteY32" fmla="*/ 117221 h 3919887"/>
                            <a:gd name="connsiteX0" fmla="*/ 1645030 w 3303788"/>
                            <a:gd name="connsiteY0" fmla="*/ 117221 h 3919887"/>
                            <a:gd name="connsiteX1" fmla="*/ 1485820 w 3303788"/>
                            <a:gd name="connsiteY1" fmla="*/ 2837 h 3919887"/>
                            <a:gd name="connsiteX2" fmla="*/ 1017273 w 3303788"/>
                            <a:gd name="connsiteY2" fmla="*/ 41314 h 3919887"/>
                            <a:gd name="connsiteX3" fmla="*/ 1015983 w 3303788"/>
                            <a:gd name="connsiteY3" fmla="*/ 227679 h 3919887"/>
                            <a:gd name="connsiteX4" fmla="*/ 1141246 w 3303788"/>
                            <a:gd name="connsiteY4" fmla="*/ 256327 h 3919887"/>
                            <a:gd name="connsiteX5" fmla="*/ 1189810 w 3303788"/>
                            <a:gd name="connsiteY5" fmla="*/ 464005 h 3919887"/>
                            <a:gd name="connsiteX6" fmla="*/ 1335493 w 3303788"/>
                            <a:gd name="connsiteY6" fmla="*/ 476534 h 3919887"/>
                            <a:gd name="connsiteX7" fmla="*/ 1438737 w 3303788"/>
                            <a:gd name="connsiteY7" fmla="*/ 815581 h 3919887"/>
                            <a:gd name="connsiteX8" fmla="*/ 528251 w 3303788"/>
                            <a:gd name="connsiteY8" fmla="*/ 859930 h 3919887"/>
                            <a:gd name="connsiteX9" fmla="*/ 0 w 3303788"/>
                            <a:gd name="connsiteY9" fmla="*/ 858528 h 3919887"/>
                            <a:gd name="connsiteX10" fmla="*/ 47632 w 3303788"/>
                            <a:gd name="connsiteY10" fmla="*/ 1451041 h 3919887"/>
                            <a:gd name="connsiteX11" fmla="*/ 69935 w 3303788"/>
                            <a:gd name="connsiteY11" fmla="*/ 1618310 h 3919887"/>
                            <a:gd name="connsiteX12" fmla="*/ 147993 w 3303788"/>
                            <a:gd name="connsiteY12" fmla="*/ 1852485 h 3919887"/>
                            <a:gd name="connsiteX13" fmla="*/ 281844 w 3303788"/>
                            <a:gd name="connsiteY13" fmla="*/ 2053382 h 3919887"/>
                            <a:gd name="connsiteX14" fmla="*/ 337610 w 3303788"/>
                            <a:gd name="connsiteY14" fmla="*/ 2099855 h 3919887"/>
                            <a:gd name="connsiteX15" fmla="*/ 437986 w 3303788"/>
                            <a:gd name="connsiteY15" fmla="*/ 2198368 h 3919887"/>
                            <a:gd name="connsiteX16" fmla="*/ 504832 w 3303788"/>
                            <a:gd name="connsiteY16" fmla="*/ 2153568 h 3919887"/>
                            <a:gd name="connsiteX17" fmla="*/ 872823 w 3303788"/>
                            <a:gd name="connsiteY17" fmla="*/ 2488105 h 3919887"/>
                            <a:gd name="connsiteX18" fmla="*/ 1017788 w 3303788"/>
                            <a:gd name="connsiteY18" fmla="*/ 2677676 h 3919887"/>
                            <a:gd name="connsiteX19" fmla="*/ 1073858 w 3303788"/>
                            <a:gd name="connsiteY19" fmla="*/ 2756272 h 3919887"/>
                            <a:gd name="connsiteX20" fmla="*/ 1218695 w 3303788"/>
                            <a:gd name="connsiteY20" fmla="*/ 3012512 h 3919887"/>
                            <a:gd name="connsiteX21" fmla="*/ 1419447 w 3303788"/>
                            <a:gd name="connsiteY21" fmla="*/ 3391704 h 3919887"/>
                            <a:gd name="connsiteX22" fmla="*/ 1542363 w 3303788"/>
                            <a:gd name="connsiteY22" fmla="*/ 3919887 h 3919887"/>
                            <a:gd name="connsiteX23" fmla="*/ 3303788 w 3303788"/>
                            <a:gd name="connsiteY23" fmla="*/ 3775467 h 3919887"/>
                            <a:gd name="connsiteX24" fmla="*/ 3181125 w 3303788"/>
                            <a:gd name="connsiteY24" fmla="*/ 3224085 h 3919887"/>
                            <a:gd name="connsiteX25" fmla="*/ 3114218 w 3303788"/>
                            <a:gd name="connsiteY25" fmla="*/ 2309685 h 3919887"/>
                            <a:gd name="connsiteX26" fmla="*/ 3025008 w 3303788"/>
                            <a:gd name="connsiteY26" fmla="*/ 1328378 h 3919887"/>
                            <a:gd name="connsiteX27" fmla="*/ 3036159 w 3303788"/>
                            <a:gd name="connsiteY27" fmla="*/ 1161110 h 3919887"/>
                            <a:gd name="connsiteX28" fmla="*/ 2713610 w 3303788"/>
                            <a:gd name="connsiteY28" fmla="*/ 1105371 h 3919887"/>
                            <a:gd name="connsiteX29" fmla="*/ 2561876 w 3303788"/>
                            <a:gd name="connsiteY29" fmla="*/ 688298 h 3919887"/>
                            <a:gd name="connsiteX30" fmla="*/ 2111270 w 3303788"/>
                            <a:gd name="connsiteY30" fmla="*/ 541910 h 3919887"/>
                            <a:gd name="connsiteX31" fmla="*/ 1865850 w 3303788"/>
                            <a:gd name="connsiteY31" fmla="*/ 331405 h 3919887"/>
                            <a:gd name="connsiteX32" fmla="*/ 1645030 w 3303788"/>
                            <a:gd name="connsiteY32" fmla="*/ 117221 h 3919887"/>
                            <a:gd name="connsiteX0" fmla="*/ 1645030 w 3303788"/>
                            <a:gd name="connsiteY0" fmla="*/ 117221 h 3919887"/>
                            <a:gd name="connsiteX1" fmla="*/ 1485820 w 3303788"/>
                            <a:gd name="connsiteY1" fmla="*/ 2837 h 3919887"/>
                            <a:gd name="connsiteX2" fmla="*/ 1017273 w 3303788"/>
                            <a:gd name="connsiteY2" fmla="*/ 41314 h 3919887"/>
                            <a:gd name="connsiteX3" fmla="*/ 1015983 w 3303788"/>
                            <a:gd name="connsiteY3" fmla="*/ 227679 h 3919887"/>
                            <a:gd name="connsiteX4" fmla="*/ 1141246 w 3303788"/>
                            <a:gd name="connsiteY4" fmla="*/ 256327 h 3919887"/>
                            <a:gd name="connsiteX5" fmla="*/ 1189810 w 3303788"/>
                            <a:gd name="connsiteY5" fmla="*/ 464005 h 3919887"/>
                            <a:gd name="connsiteX6" fmla="*/ 1335493 w 3303788"/>
                            <a:gd name="connsiteY6" fmla="*/ 476534 h 3919887"/>
                            <a:gd name="connsiteX7" fmla="*/ 1438737 w 3303788"/>
                            <a:gd name="connsiteY7" fmla="*/ 815581 h 3919887"/>
                            <a:gd name="connsiteX8" fmla="*/ 528251 w 3303788"/>
                            <a:gd name="connsiteY8" fmla="*/ 859930 h 3919887"/>
                            <a:gd name="connsiteX9" fmla="*/ 0 w 3303788"/>
                            <a:gd name="connsiteY9" fmla="*/ 858528 h 3919887"/>
                            <a:gd name="connsiteX10" fmla="*/ 47632 w 3303788"/>
                            <a:gd name="connsiteY10" fmla="*/ 1451041 h 3919887"/>
                            <a:gd name="connsiteX11" fmla="*/ 69935 w 3303788"/>
                            <a:gd name="connsiteY11" fmla="*/ 1618310 h 3919887"/>
                            <a:gd name="connsiteX12" fmla="*/ 147993 w 3303788"/>
                            <a:gd name="connsiteY12" fmla="*/ 1852485 h 3919887"/>
                            <a:gd name="connsiteX13" fmla="*/ 281844 w 3303788"/>
                            <a:gd name="connsiteY13" fmla="*/ 2053382 h 3919887"/>
                            <a:gd name="connsiteX14" fmla="*/ 337610 w 3303788"/>
                            <a:gd name="connsiteY14" fmla="*/ 2099855 h 3919887"/>
                            <a:gd name="connsiteX15" fmla="*/ 437986 w 3303788"/>
                            <a:gd name="connsiteY15" fmla="*/ 2198368 h 3919887"/>
                            <a:gd name="connsiteX16" fmla="*/ 504832 w 3303788"/>
                            <a:gd name="connsiteY16" fmla="*/ 2153568 h 3919887"/>
                            <a:gd name="connsiteX17" fmla="*/ 872823 w 3303788"/>
                            <a:gd name="connsiteY17" fmla="*/ 2488105 h 3919887"/>
                            <a:gd name="connsiteX18" fmla="*/ 1017788 w 3303788"/>
                            <a:gd name="connsiteY18" fmla="*/ 2677676 h 3919887"/>
                            <a:gd name="connsiteX19" fmla="*/ 1073858 w 3303788"/>
                            <a:gd name="connsiteY19" fmla="*/ 2756272 h 3919887"/>
                            <a:gd name="connsiteX20" fmla="*/ 1218695 w 3303788"/>
                            <a:gd name="connsiteY20" fmla="*/ 3012512 h 3919887"/>
                            <a:gd name="connsiteX21" fmla="*/ 1419447 w 3303788"/>
                            <a:gd name="connsiteY21" fmla="*/ 3391704 h 3919887"/>
                            <a:gd name="connsiteX22" fmla="*/ 1542363 w 3303788"/>
                            <a:gd name="connsiteY22" fmla="*/ 3919887 h 3919887"/>
                            <a:gd name="connsiteX23" fmla="*/ 3303788 w 3303788"/>
                            <a:gd name="connsiteY23" fmla="*/ 3775467 h 3919887"/>
                            <a:gd name="connsiteX24" fmla="*/ 3181125 w 3303788"/>
                            <a:gd name="connsiteY24" fmla="*/ 3224085 h 3919887"/>
                            <a:gd name="connsiteX25" fmla="*/ 3114218 w 3303788"/>
                            <a:gd name="connsiteY25" fmla="*/ 2309685 h 3919887"/>
                            <a:gd name="connsiteX26" fmla="*/ 3025008 w 3303788"/>
                            <a:gd name="connsiteY26" fmla="*/ 1328378 h 3919887"/>
                            <a:gd name="connsiteX27" fmla="*/ 3036159 w 3303788"/>
                            <a:gd name="connsiteY27" fmla="*/ 1161110 h 3919887"/>
                            <a:gd name="connsiteX28" fmla="*/ 2561876 w 3303788"/>
                            <a:gd name="connsiteY28" fmla="*/ 688298 h 3919887"/>
                            <a:gd name="connsiteX29" fmla="*/ 2111270 w 3303788"/>
                            <a:gd name="connsiteY29" fmla="*/ 541910 h 3919887"/>
                            <a:gd name="connsiteX30" fmla="*/ 1865850 w 3303788"/>
                            <a:gd name="connsiteY30" fmla="*/ 331405 h 3919887"/>
                            <a:gd name="connsiteX31" fmla="*/ 1645030 w 3303788"/>
                            <a:gd name="connsiteY31" fmla="*/ 117221 h 3919887"/>
                            <a:gd name="connsiteX0" fmla="*/ 1645030 w 3303788"/>
                            <a:gd name="connsiteY0" fmla="*/ 117221 h 3919887"/>
                            <a:gd name="connsiteX1" fmla="*/ 1485820 w 3303788"/>
                            <a:gd name="connsiteY1" fmla="*/ 2837 h 3919887"/>
                            <a:gd name="connsiteX2" fmla="*/ 1017273 w 3303788"/>
                            <a:gd name="connsiteY2" fmla="*/ 41314 h 3919887"/>
                            <a:gd name="connsiteX3" fmla="*/ 1015983 w 3303788"/>
                            <a:gd name="connsiteY3" fmla="*/ 227679 h 3919887"/>
                            <a:gd name="connsiteX4" fmla="*/ 1141246 w 3303788"/>
                            <a:gd name="connsiteY4" fmla="*/ 256327 h 3919887"/>
                            <a:gd name="connsiteX5" fmla="*/ 1189810 w 3303788"/>
                            <a:gd name="connsiteY5" fmla="*/ 464005 h 3919887"/>
                            <a:gd name="connsiteX6" fmla="*/ 1335493 w 3303788"/>
                            <a:gd name="connsiteY6" fmla="*/ 476534 h 3919887"/>
                            <a:gd name="connsiteX7" fmla="*/ 1438737 w 3303788"/>
                            <a:gd name="connsiteY7" fmla="*/ 815581 h 3919887"/>
                            <a:gd name="connsiteX8" fmla="*/ 528251 w 3303788"/>
                            <a:gd name="connsiteY8" fmla="*/ 859930 h 3919887"/>
                            <a:gd name="connsiteX9" fmla="*/ 0 w 3303788"/>
                            <a:gd name="connsiteY9" fmla="*/ 858528 h 3919887"/>
                            <a:gd name="connsiteX10" fmla="*/ 47632 w 3303788"/>
                            <a:gd name="connsiteY10" fmla="*/ 1451041 h 3919887"/>
                            <a:gd name="connsiteX11" fmla="*/ 69935 w 3303788"/>
                            <a:gd name="connsiteY11" fmla="*/ 1618310 h 3919887"/>
                            <a:gd name="connsiteX12" fmla="*/ 147993 w 3303788"/>
                            <a:gd name="connsiteY12" fmla="*/ 1852485 h 3919887"/>
                            <a:gd name="connsiteX13" fmla="*/ 281844 w 3303788"/>
                            <a:gd name="connsiteY13" fmla="*/ 2053382 h 3919887"/>
                            <a:gd name="connsiteX14" fmla="*/ 337610 w 3303788"/>
                            <a:gd name="connsiteY14" fmla="*/ 2099855 h 3919887"/>
                            <a:gd name="connsiteX15" fmla="*/ 437986 w 3303788"/>
                            <a:gd name="connsiteY15" fmla="*/ 2198368 h 3919887"/>
                            <a:gd name="connsiteX16" fmla="*/ 504832 w 3303788"/>
                            <a:gd name="connsiteY16" fmla="*/ 2153568 h 3919887"/>
                            <a:gd name="connsiteX17" fmla="*/ 872823 w 3303788"/>
                            <a:gd name="connsiteY17" fmla="*/ 2488105 h 3919887"/>
                            <a:gd name="connsiteX18" fmla="*/ 1017788 w 3303788"/>
                            <a:gd name="connsiteY18" fmla="*/ 2677676 h 3919887"/>
                            <a:gd name="connsiteX19" fmla="*/ 1073858 w 3303788"/>
                            <a:gd name="connsiteY19" fmla="*/ 2756272 h 3919887"/>
                            <a:gd name="connsiteX20" fmla="*/ 1218695 w 3303788"/>
                            <a:gd name="connsiteY20" fmla="*/ 3012512 h 3919887"/>
                            <a:gd name="connsiteX21" fmla="*/ 1419447 w 3303788"/>
                            <a:gd name="connsiteY21" fmla="*/ 3391704 h 3919887"/>
                            <a:gd name="connsiteX22" fmla="*/ 1542363 w 3303788"/>
                            <a:gd name="connsiteY22" fmla="*/ 3919887 h 3919887"/>
                            <a:gd name="connsiteX23" fmla="*/ 3303788 w 3303788"/>
                            <a:gd name="connsiteY23" fmla="*/ 3775467 h 3919887"/>
                            <a:gd name="connsiteX24" fmla="*/ 3181125 w 3303788"/>
                            <a:gd name="connsiteY24" fmla="*/ 3224085 h 3919887"/>
                            <a:gd name="connsiteX25" fmla="*/ 3114218 w 3303788"/>
                            <a:gd name="connsiteY25" fmla="*/ 2309685 h 3919887"/>
                            <a:gd name="connsiteX26" fmla="*/ 3025008 w 3303788"/>
                            <a:gd name="connsiteY26" fmla="*/ 1328378 h 3919887"/>
                            <a:gd name="connsiteX27" fmla="*/ 2981512 w 3303788"/>
                            <a:gd name="connsiteY27" fmla="*/ 677830 h 3919887"/>
                            <a:gd name="connsiteX28" fmla="*/ 2561876 w 3303788"/>
                            <a:gd name="connsiteY28" fmla="*/ 688298 h 3919887"/>
                            <a:gd name="connsiteX29" fmla="*/ 2111270 w 3303788"/>
                            <a:gd name="connsiteY29" fmla="*/ 541910 h 3919887"/>
                            <a:gd name="connsiteX30" fmla="*/ 1865850 w 3303788"/>
                            <a:gd name="connsiteY30" fmla="*/ 331405 h 3919887"/>
                            <a:gd name="connsiteX31" fmla="*/ 1645030 w 3303788"/>
                            <a:gd name="connsiteY31" fmla="*/ 117221 h 3919887"/>
                            <a:gd name="connsiteX0" fmla="*/ 1645030 w 3303788"/>
                            <a:gd name="connsiteY0" fmla="*/ 117221 h 3919887"/>
                            <a:gd name="connsiteX1" fmla="*/ 1485820 w 3303788"/>
                            <a:gd name="connsiteY1" fmla="*/ 2837 h 3919887"/>
                            <a:gd name="connsiteX2" fmla="*/ 1017273 w 3303788"/>
                            <a:gd name="connsiteY2" fmla="*/ 41314 h 3919887"/>
                            <a:gd name="connsiteX3" fmla="*/ 1015983 w 3303788"/>
                            <a:gd name="connsiteY3" fmla="*/ 227679 h 3919887"/>
                            <a:gd name="connsiteX4" fmla="*/ 1141246 w 3303788"/>
                            <a:gd name="connsiteY4" fmla="*/ 256327 h 3919887"/>
                            <a:gd name="connsiteX5" fmla="*/ 1189810 w 3303788"/>
                            <a:gd name="connsiteY5" fmla="*/ 464005 h 3919887"/>
                            <a:gd name="connsiteX6" fmla="*/ 1335493 w 3303788"/>
                            <a:gd name="connsiteY6" fmla="*/ 476534 h 3919887"/>
                            <a:gd name="connsiteX7" fmla="*/ 1438737 w 3303788"/>
                            <a:gd name="connsiteY7" fmla="*/ 815581 h 3919887"/>
                            <a:gd name="connsiteX8" fmla="*/ 528251 w 3303788"/>
                            <a:gd name="connsiteY8" fmla="*/ 859930 h 3919887"/>
                            <a:gd name="connsiteX9" fmla="*/ 0 w 3303788"/>
                            <a:gd name="connsiteY9" fmla="*/ 858528 h 3919887"/>
                            <a:gd name="connsiteX10" fmla="*/ 47632 w 3303788"/>
                            <a:gd name="connsiteY10" fmla="*/ 1451041 h 3919887"/>
                            <a:gd name="connsiteX11" fmla="*/ 69935 w 3303788"/>
                            <a:gd name="connsiteY11" fmla="*/ 1618310 h 3919887"/>
                            <a:gd name="connsiteX12" fmla="*/ 147993 w 3303788"/>
                            <a:gd name="connsiteY12" fmla="*/ 1852485 h 3919887"/>
                            <a:gd name="connsiteX13" fmla="*/ 281844 w 3303788"/>
                            <a:gd name="connsiteY13" fmla="*/ 2053382 h 3919887"/>
                            <a:gd name="connsiteX14" fmla="*/ 337610 w 3303788"/>
                            <a:gd name="connsiteY14" fmla="*/ 2099855 h 3919887"/>
                            <a:gd name="connsiteX15" fmla="*/ 437986 w 3303788"/>
                            <a:gd name="connsiteY15" fmla="*/ 2198368 h 3919887"/>
                            <a:gd name="connsiteX16" fmla="*/ 504832 w 3303788"/>
                            <a:gd name="connsiteY16" fmla="*/ 2153568 h 3919887"/>
                            <a:gd name="connsiteX17" fmla="*/ 872823 w 3303788"/>
                            <a:gd name="connsiteY17" fmla="*/ 2488105 h 3919887"/>
                            <a:gd name="connsiteX18" fmla="*/ 1017788 w 3303788"/>
                            <a:gd name="connsiteY18" fmla="*/ 2677676 h 3919887"/>
                            <a:gd name="connsiteX19" fmla="*/ 1073858 w 3303788"/>
                            <a:gd name="connsiteY19" fmla="*/ 2756272 h 3919887"/>
                            <a:gd name="connsiteX20" fmla="*/ 1218695 w 3303788"/>
                            <a:gd name="connsiteY20" fmla="*/ 3012512 h 3919887"/>
                            <a:gd name="connsiteX21" fmla="*/ 1419447 w 3303788"/>
                            <a:gd name="connsiteY21" fmla="*/ 3391704 h 3919887"/>
                            <a:gd name="connsiteX22" fmla="*/ 1542363 w 3303788"/>
                            <a:gd name="connsiteY22" fmla="*/ 3919887 h 3919887"/>
                            <a:gd name="connsiteX23" fmla="*/ 3303788 w 3303788"/>
                            <a:gd name="connsiteY23" fmla="*/ 3775467 h 3919887"/>
                            <a:gd name="connsiteX24" fmla="*/ 3181125 w 3303788"/>
                            <a:gd name="connsiteY24" fmla="*/ 3224085 h 3919887"/>
                            <a:gd name="connsiteX25" fmla="*/ 3114218 w 3303788"/>
                            <a:gd name="connsiteY25" fmla="*/ 2309685 h 3919887"/>
                            <a:gd name="connsiteX26" fmla="*/ 3025008 w 3303788"/>
                            <a:gd name="connsiteY26" fmla="*/ 1328378 h 3919887"/>
                            <a:gd name="connsiteX27" fmla="*/ 2981512 w 3303788"/>
                            <a:gd name="connsiteY27" fmla="*/ 677830 h 3919887"/>
                            <a:gd name="connsiteX28" fmla="*/ 2582323 w 3303788"/>
                            <a:gd name="connsiteY28" fmla="*/ 723611 h 3919887"/>
                            <a:gd name="connsiteX29" fmla="*/ 2111270 w 3303788"/>
                            <a:gd name="connsiteY29" fmla="*/ 541910 h 3919887"/>
                            <a:gd name="connsiteX30" fmla="*/ 1865850 w 3303788"/>
                            <a:gd name="connsiteY30" fmla="*/ 331405 h 3919887"/>
                            <a:gd name="connsiteX31" fmla="*/ 1645030 w 3303788"/>
                            <a:gd name="connsiteY31" fmla="*/ 117221 h 3919887"/>
                            <a:gd name="connsiteX0" fmla="*/ 1645030 w 3303788"/>
                            <a:gd name="connsiteY0" fmla="*/ 117221 h 3919887"/>
                            <a:gd name="connsiteX1" fmla="*/ 1485820 w 3303788"/>
                            <a:gd name="connsiteY1" fmla="*/ 2837 h 3919887"/>
                            <a:gd name="connsiteX2" fmla="*/ 1017273 w 3303788"/>
                            <a:gd name="connsiteY2" fmla="*/ 41314 h 3919887"/>
                            <a:gd name="connsiteX3" fmla="*/ 1015983 w 3303788"/>
                            <a:gd name="connsiteY3" fmla="*/ 227679 h 3919887"/>
                            <a:gd name="connsiteX4" fmla="*/ 1141246 w 3303788"/>
                            <a:gd name="connsiteY4" fmla="*/ 256327 h 3919887"/>
                            <a:gd name="connsiteX5" fmla="*/ 1189810 w 3303788"/>
                            <a:gd name="connsiteY5" fmla="*/ 464005 h 3919887"/>
                            <a:gd name="connsiteX6" fmla="*/ 1335493 w 3303788"/>
                            <a:gd name="connsiteY6" fmla="*/ 476534 h 3919887"/>
                            <a:gd name="connsiteX7" fmla="*/ 1438737 w 3303788"/>
                            <a:gd name="connsiteY7" fmla="*/ 815581 h 3919887"/>
                            <a:gd name="connsiteX8" fmla="*/ 528251 w 3303788"/>
                            <a:gd name="connsiteY8" fmla="*/ 859930 h 3919887"/>
                            <a:gd name="connsiteX9" fmla="*/ 0 w 3303788"/>
                            <a:gd name="connsiteY9" fmla="*/ 858528 h 3919887"/>
                            <a:gd name="connsiteX10" fmla="*/ 47632 w 3303788"/>
                            <a:gd name="connsiteY10" fmla="*/ 1451041 h 3919887"/>
                            <a:gd name="connsiteX11" fmla="*/ 69935 w 3303788"/>
                            <a:gd name="connsiteY11" fmla="*/ 1618310 h 3919887"/>
                            <a:gd name="connsiteX12" fmla="*/ 147993 w 3303788"/>
                            <a:gd name="connsiteY12" fmla="*/ 1852485 h 3919887"/>
                            <a:gd name="connsiteX13" fmla="*/ 281844 w 3303788"/>
                            <a:gd name="connsiteY13" fmla="*/ 2053382 h 3919887"/>
                            <a:gd name="connsiteX14" fmla="*/ 337610 w 3303788"/>
                            <a:gd name="connsiteY14" fmla="*/ 2099855 h 3919887"/>
                            <a:gd name="connsiteX15" fmla="*/ 437986 w 3303788"/>
                            <a:gd name="connsiteY15" fmla="*/ 2198368 h 3919887"/>
                            <a:gd name="connsiteX16" fmla="*/ 504832 w 3303788"/>
                            <a:gd name="connsiteY16" fmla="*/ 2153568 h 3919887"/>
                            <a:gd name="connsiteX17" fmla="*/ 872823 w 3303788"/>
                            <a:gd name="connsiteY17" fmla="*/ 2488105 h 3919887"/>
                            <a:gd name="connsiteX18" fmla="*/ 1017788 w 3303788"/>
                            <a:gd name="connsiteY18" fmla="*/ 2677676 h 3919887"/>
                            <a:gd name="connsiteX19" fmla="*/ 1073858 w 3303788"/>
                            <a:gd name="connsiteY19" fmla="*/ 2756272 h 3919887"/>
                            <a:gd name="connsiteX20" fmla="*/ 1218695 w 3303788"/>
                            <a:gd name="connsiteY20" fmla="*/ 3012512 h 3919887"/>
                            <a:gd name="connsiteX21" fmla="*/ 1419447 w 3303788"/>
                            <a:gd name="connsiteY21" fmla="*/ 3391704 h 3919887"/>
                            <a:gd name="connsiteX22" fmla="*/ 1542363 w 3303788"/>
                            <a:gd name="connsiteY22" fmla="*/ 3919887 h 3919887"/>
                            <a:gd name="connsiteX23" fmla="*/ 3303788 w 3303788"/>
                            <a:gd name="connsiteY23" fmla="*/ 3775467 h 3919887"/>
                            <a:gd name="connsiteX24" fmla="*/ 3181125 w 3303788"/>
                            <a:gd name="connsiteY24" fmla="*/ 3224085 h 3919887"/>
                            <a:gd name="connsiteX25" fmla="*/ 3114218 w 3303788"/>
                            <a:gd name="connsiteY25" fmla="*/ 2309685 h 3919887"/>
                            <a:gd name="connsiteX26" fmla="*/ 3025008 w 3303788"/>
                            <a:gd name="connsiteY26" fmla="*/ 1328378 h 3919887"/>
                            <a:gd name="connsiteX27" fmla="*/ 2989496 w 3303788"/>
                            <a:gd name="connsiteY27" fmla="*/ 708128 h 3919887"/>
                            <a:gd name="connsiteX28" fmla="*/ 2582323 w 3303788"/>
                            <a:gd name="connsiteY28" fmla="*/ 723611 h 3919887"/>
                            <a:gd name="connsiteX29" fmla="*/ 2111270 w 3303788"/>
                            <a:gd name="connsiteY29" fmla="*/ 541910 h 3919887"/>
                            <a:gd name="connsiteX30" fmla="*/ 1865850 w 3303788"/>
                            <a:gd name="connsiteY30" fmla="*/ 331405 h 3919887"/>
                            <a:gd name="connsiteX31" fmla="*/ 1645030 w 3303788"/>
                            <a:gd name="connsiteY31" fmla="*/ 117221 h 3919887"/>
                            <a:gd name="connsiteX0" fmla="*/ 1645030 w 3303788"/>
                            <a:gd name="connsiteY0" fmla="*/ 117221 h 3919887"/>
                            <a:gd name="connsiteX1" fmla="*/ 1485820 w 3303788"/>
                            <a:gd name="connsiteY1" fmla="*/ 2837 h 3919887"/>
                            <a:gd name="connsiteX2" fmla="*/ 1017273 w 3303788"/>
                            <a:gd name="connsiteY2" fmla="*/ 41314 h 3919887"/>
                            <a:gd name="connsiteX3" fmla="*/ 1015983 w 3303788"/>
                            <a:gd name="connsiteY3" fmla="*/ 227679 h 3919887"/>
                            <a:gd name="connsiteX4" fmla="*/ 1141246 w 3303788"/>
                            <a:gd name="connsiteY4" fmla="*/ 256327 h 3919887"/>
                            <a:gd name="connsiteX5" fmla="*/ 1189810 w 3303788"/>
                            <a:gd name="connsiteY5" fmla="*/ 464005 h 3919887"/>
                            <a:gd name="connsiteX6" fmla="*/ 1335493 w 3303788"/>
                            <a:gd name="connsiteY6" fmla="*/ 476534 h 3919887"/>
                            <a:gd name="connsiteX7" fmla="*/ 1524037 w 3303788"/>
                            <a:gd name="connsiteY7" fmla="*/ 986030 h 3919887"/>
                            <a:gd name="connsiteX8" fmla="*/ 528251 w 3303788"/>
                            <a:gd name="connsiteY8" fmla="*/ 859930 h 3919887"/>
                            <a:gd name="connsiteX9" fmla="*/ 0 w 3303788"/>
                            <a:gd name="connsiteY9" fmla="*/ 858528 h 3919887"/>
                            <a:gd name="connsiteX10" fmla="*/ 47632 w 3303788"/>
                            <a:gd name="connsiteY10" fmla="*/ 1451041 h 3919887"/>
                            <a:gd name="connsiteX11" fmla="*/ 69935 w 3303788"/>
                            <a:gd name="connsiteY11" fmla="*/ 1618310 h 3919887"/>
                            <a:gd name="connsiteX12" fmla="*/ 147993 w 3303788"/>
                            <a:gd name="connsiteY12" fmla="*/ 1852485 h 3919887"/>
                            <a:gd name="connsiteX13" fmla="*/ 281844 w 3303788"/>
                            <a:gd name="connsiteY13" fmla="*/ 2053382 h 3919887"/>
                            <a:gd name="connsiteX14" fmla="*/ 337610 w 3303788"/>
                            <a:gd name="connsiteY14" fmla="*/ 2099855 h 3919887"/>
                            <a:gd name="connsiteX15" fmla="*/ 437986 w 3303788"/>
                            <a:gd name="connsiteY15" fmla="*/ 2198368 h 3919887"/>
                            <a:gd name="connsiteX16" fmla="*/ 504832 w 3303788"/>
                            <a:gd name="connsiteY16" fmla="*/ 2153568 h 3919887"/>
                            <a:gd name="connsiteX17" fmla="*/ 872823 w 3303788"/>
                            <a:gd name="connsiteY17" fmla="*/ 2488105 h 3919887"/>
                            <a:gd name="connsiteX18" fmla="*/ 1017788 w 3303788"/>
                            <a:gd name="connsiteY18" fmla="*/ 2677676 h 3919887"/>
                            <a:gd name="connsiteX19" fmla="*/ 1073858 w 3303788"/>
                            <a:gd name="connsiteY19" fmla="*/ 2756272 h 3919887"/>
                            <a:gd name="connsiteX20" fmla="*/ 1218695 w 3303788"/>
                            <a:gd name="connsiteY20" fmla="*/ 3012512 h 3919887"/>
                            <a:gd name="connsiteX21" fmla="*/ 1419447 w 3303788"/>
                            <a:gd name="connsiteY21" fmla="*/ 3391704 h 3919887"/>
                            <a:gd name="connsiteX22" fmla="*/ 1542363 w 3303788"/>
                            <a:gd name="connsiteY22" fmla="*/ 3919887 h 3919887"/>
                            <a:gd name="connsiteX23" fmla="*/ 3303788 w 3303788"/>
                            <a:gd name="connsiteY23" fmla="*/ 3775467 h 3919887"/>
                            <a:gd name="connsiteX24" fmla="*/ 3181125 w 3303788"/>
                            <a:gd name="connsiteY24" fmla="*/ 3224085 h 3919887"/>
                            <a:gd name="connsiteX25" fmla="*/ 3114218 w 3303788"/>
                            <a:gd name="connsiteY25" fmla="*/ 2309685 h 3919887"/>
                            <a:gd name="connsiteX26" fmla="*/ 3025008 w 3303788"/>
                            <a:gd name="connsiteY26" fmla="*/ 1328378 h 3919887"/>
                            <a:gd name="connsiteX27" fmla="*/ 2989496 w 3303788"/>
                            <a:gd name="connsiteY27" fmla="*/ 708128 h 3919887"/>
                            <a:gd name="connsiteX28" fmla="*/ 2582323 w 3303788"/>
                            <a:gd name="connsiteY28" fmla="*/ 723611 h 3919887"/>
                            <a:gd name="connsiteX29" fmla="*/ 2111270 w 3303788"/>
                            <a:gd name="connsiteY29" fmla="*/ 541910 h 3919887"/>
                            <a:gd name="connsiteX30" fmla="*/ 1865850 w 3303788"/>
                            <a:gd name="connsiteY30" fmla="*/ 331405 h 3919887"/>
                            <a:gd name="connsiteX31" fmla="*/ 1645030 w 3303788"/>
                            <a:gd name="connsiteY31" fmla="*/ 117221 h 3919887"/>
                            <a:gd name="connsiteX0" fmla="*/ 1645030 w 3303788"/>
                            <a:gd name="connsiteY0" fmla="*/ 117221 h 3919887"/>
                            <a:gd name="connsiteX1" fmla="*/ 1485820 w 3303788"/>
                            <a:gd name="connsiteY1" fmla="*/ 2837 h 3919887"/>
                            <a:gd name="connsiteX2" fmla="*/ 1017273 w 3303788"/>
                            <a:gd name="connsiteY2" fmla="*/ 41314 h 3919887"/>
                            <a:gd name="connsiteX3" fmla="*/ 1015983 w 3303788"/>
                            <a:gd name="connsiteY3" fmla="*/ 227679 h 3919887"/>
                            <a:gd name="connsiteX4" fmla="*/ 1141246 w 3303788"/>
                            <a:gd name="connsiteY4" fmla="*/ 256327 h 3919887"/>
                            <a:gd name="connsiteX5" fmla="*/ 1189810 w 3303788"/>
                            <a:gd name="connsiteY5" fmla="*/ 464005 h 3919887"/>
                            <a:gd name="connsiteX6" fmla="*/ 1335493 w 3303788"/>
                            <a:gd name="connsiteY6" fmla="*/ 476534 h 3919887"/>
                            <a:gd name="connsiteX7" fmla="*/ 1524037 w 3303788"/>
                            <a:gd name="connsiteY7" fmla="*/ 986030 h 3919887"/>
                            <a:gd name="connsiteX8" fmla="*/ 443259 w 3303788"/>
                            <a:gd name="connsiteY8" fmla="*/ 1126118 h 3919887"/>
                            <a:gd name="connsiteX9" fmla="*/ 0 w 3303788"/>
                            <a:gd name="connsiteY9" fmla="*/ 858528 h 3919887"/>
                            <a:gd name="connsiteX10" fmla="*/ 47632 w 3303788"/>
                            <a:gd name="connsiteY10" fmla="*/ 1451041 h 3919887"/>
                            <a:gd name="connsiteX11" fmla="*/ 69935 w 3303788"/>
                            <a:gd name="connsiteY11" fmla="*/ 1618310 h 3919887"/>
                            <a:gd name="connsiteX12" fmla="*/ 147993 w 3303788"/>
                            <a:gd name="connsiteY12" fmla="*/ 1852485 h 3919887"/>
                            <a:gd name="connsiteX13" fmla="*/ 281844 w 3303788"/>
                            <a:gd name="connsiteY13" fmla="*/ 2053382 h 3919887"/>
                            <a:gd name="connsiteX14" fmla="*/ 337610 w 3303788"/>
                            <a:gd name="connsiteY14" fmla="*/ 2099855 h 3919887"/>
                            <a:gd name="connsiteX15" fmla="*/ 437986 w 3303788"/>
                            <a:gd name="connsiteY15" fmla="*/ 2198368 h 3919887"/>
                            <a:gd name="connsiteX16" fmla="*/ 504832 w 3303788"/>
                            <a:gd name="connsiteY16" fmla="*/ 2153568 h 3919887"/>
                            <a:gd name="connsiteX17" fmla="*/ 872823 w 3303788"/>
                            <a:gd name="connsiteY17" fmla="*/ 2488105 h 3919887"/>
                            <a:gd name="connsiteX18" fmla="*/ 1017788 w 3303788"/>
                            <a:gd name="connsiteY18" fmla="*/ 2677676 h 3919887"/>
                            <a:gd name="connsiteX19" fmla="*/ 1073858 w 3303788"/>
                            <a:gd name="connsiteY19" fmla="*/ 2756272 h 3919887"/>
                            <a:gd name="connsiteX20" fmla="*/ 1218695 w 3303788"/>
                            <a:gd name="connsiteY20" fmla="*/ 3012512 h 3919887"/>
                            <a:gd name="connsiteX21" fmla="*/ 1419447 w 3303788"/>
                            <a:gd name="connsiteY21" fmla="*/ 3391704 h 3919887"/>
                            <a:gd name="connsiteX22" fmla="*/ 1542363 w 3303788"/>
                            <a:gd name="connsiteY22" fmla="*/ 3919887 h 3919887"/>
                            <a:gd name="connsiteX23" fmla="*/ 3303788 w 3303788"/>
                            <a:gd name="connsiteY23" fmla="*/ 3775467 h 3919887"/>
                            <a:gd name="connsiteX24" fmla="*/ 3181125 w 3303788"/>
                            <a:gd name="connsiteY24" fmla="*/ 3224085 h 3919887"/>
                            <a:gd name="connsiteX25" fmla="*/ 3114218 w 3303788"/>
                            <a:gd name="connsiteY25" fmla="*/ 2309685 h 3919887"/>
                            <a:gd name="connsiteX26" fmla="*/ 3025008 w 3303788"/>
                            <a:gd name="connsiteY26" fmla="*/ 1328378 h 3919887"/>
                            <a:gd name="connsiteX27" fmla="*/ 2989496 w 3303788"/>
                            <a:gd name="connsiteY27" fmla="*/ 708128 h 3919887"/>
                            <a:gd name="connsiteX28" fmla="*/ 2582323 w 3303788"/>
                            <a:gd name="connsiteY28" fmla="*/ 723611 h 3919887"/>
                            <a:gd name="connsiteX29" fmla="*/ 2111270 w 3303788"/>
                            <a:gd name="connsiteY29" fmla="*/ 541910 h 3919887"/>
                            <a:gd name="connsiteX30" fmla="*/ 1865850 w 3303788"/>
                            <a:gd name="connsiteY30" fmla="*/ 331405 h 3919887"/>
                            <a:gd name="connsiteX31" fmla="*/ 1645030 w 3303788"/>
                            <a:gd name="connsiteY31" fmla="*/ 117221 h 3919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303788" h="3919887">
                              <a:moveTo>
                                <a:pt x="1645030" y="117221"/>
                              </a:moveTo>
                              <a:cubicBezTo>
                                <a:pt x="1587121" y="77077"/>
                                <a:pt x="1593743" y="14646"/>
                                <a:pt x="1485820" y="2837"/>
                              </a:cubicBezTo>
                              <a:cubicBezTo>
                                <a:pt x="1377897" y="-8972"/>
                                <a:pt x="1101008" y="18458"/>
                                <a:pt x="1017273" y="41314"/>
                              </a:cubicBezTo>
                              <a:cubicBezTo>
                                <a:pt x="933538" y="64170"/>
                                <a:pt x="995321" y="191843"/>
                                <a:pt x="1015983" y="227679"/>
                              </a:cubicBezTo>
                              <a:cubicBezTo>
                                <a:pt x="1036645" y="263515"/>
                                <a:pt x="1112275" y="216939"/>
                                <a:pt x="1141246" y="256327"/>
                              </a:cubicBezTo>
                              <a:cubicBezTo>
                                <a:pt x="1170217" y="295715"/>
                                <a:pt x="1157436" y="427304"/>
                                <a:pt x="1189810" y="464005"/>
                              </a:cubicBezTo>
                              <a:cubicBezTo>
                                <a:pt x="1222185" y="500706"/>
                                <a:pt x="1279789" y="389530"/>
                                <a:pt x="1335493" y="476534"/>
                              </a:cubicBezTo>
                              <a:cubicBezTo>
                                <a:pt x="1391197" y="563538"/>
                                <a:pt x="1672743" y="877766"/>
                                <a:pt x="1524037" y="986030"/>
                              </a:cubicBezTo>
                              <a:cubicBezTo>
                                <a:pt x="1375331" y="1094294"/>
                                <a:pt x="697265" y="1147368"/>
                                <a:pt x="443259" y="1126118"/>
                              </a:cubicBezTo>
                              <a:cubicBezTo>
                                <a:pt x="189253" y="1104868"/>
                                <a:pt x="65049" y="817640"/>
                                <a:pt x="0" y="858528"/>
                              </a:cubicBezTo>
                              <a:lnTo>
                                <a:pt x="47632" y="1451041"/>
                              </a:lnTo>
                              <a:lnTo>
                                <a:pt x="69935" y="1618310"/>
                              </a:lnTo>
                              <a:lnTo>
                                <a:pt x="147993" y="1852485"/>
                              </a:lnTo>
                              <a:lnTo>
                                <a:pt x="281844" y="2053382"/>
                              </a:lnTo>
                              <a:cubicBezTo>
                                <a:pt x="285573" y="2065216"/>
                                <a:pt x="333881" y="2088021"/>
                                <a:pt x="337610" y="2099855"/>
                              </a:cubicBezTo>
                              <a:lnTo>
                                <a:pt x="437986" y="2198368"/>
                              </a:lnTo>
                              <a:lnTo>
                                <a:pt x="504832" y="2153568"/>
                              </a:lnTo>
                              <a:lnTo>
                                <a:pt x="872823" y="2488105"/>
                              </a:lnTo>
                              <a:lnTo>
                                <a:pt x="1017788" y="2677676"/>
                              </a:lnTo>
                              <a:lnTo>
                                <a:pt x="1073858" y="2756272"/>
                              </a:lnTo>
                              <a:lnTo>
                                <a:pt x="1218695" y="3012512"/>
                              </a:lnTo>
                              <a:lnTo>
                                <a:pt x="1419447" y="3391704"/>
                              </a:lnTo>
                              <a:lnTo>
                                <a:pt x="1542363" y="3919887"/>
                              </a:lnTo>
                              <a:lnTo>
                                <a:pt x="3303788" y="3775467"/>
                              </a:lnTo>
                              <a:lnTo>
                                <a:pt x="3181125" y="3224085"/>
                              </a:lnTo>
                              <a:lnTo>
                                <a:pt x="3114218" y="2309685"/>
                              </a:lnTo>
                              <a:lnTo>
                                <a:pt x="3025008" y="1328378"/>
                              </a:lnTo>
                              <a:lnTo>
                                <a:pt x="2989496" y="708128"/>
                              </a:lnTo>
                              <a:lnTo>
                                <a:pt x="2582323" y="723611"/>
                              </a:lnTo>
                              <a:cubicBezTo>
                                <a:pt x="2497511" y="754464"/>
                                <a:pt x="2230682" y="607278"/>
                                <a:pt x="2111270" y="541910"/>
                              </a:cubicBezTo>
                              <a:cubicBezTo>
                                <a:pt x="1991858" y="476542"/>
                                <a:pt x="1995968" y="412302"/>
                                <a:pt x="1865850" y="331405"/>
                              </a:cubicBezTo>
                              <a:cubicBezTo>
                                <a:pt x="1735732" y="250508"/>
                                <a:pt x="1702673" y="201952"/>
                                <a:pt x="1645030" y="117221"/>
                              </a:cubicBezTo>
                              <a:close/>
                            </a:path>
                          </a:pathLst>
                        </a:cu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90" o:spid="_x0000_s1026" style="position:absolute;margin-left:507.15pt;margin-top:261.6pt;width:260.1pt;height:308.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03788,3919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" path="m1645030,117221c1587121,77077,1593743,14646,1485820,2837,1377897,-8972,1101008,18458,1017273,41314v-83735,22856,-21952,150529,-1290,186365c1036645,263515,1112275,216939,1141246,256327v28971,39388,16190,170977,48564,207678c1222185,500706,1279789,389530,1335493,476534v55704,87004,337250,401232,188544,509496c1375331,1094294,697265,1147368,443259,1126118,189253,1104868,65049,817640,,858528r47632,592513l69935,1618310r78058,234175l281844,2053382v3729,11834,52037,34639,55766,46473l437986,2198368r66846,-44800l872823,2488105r144965,189571l1073858,2756272r144837,256240l1419447,3391704r122916,528183l3303788,3775467,3181125,3224085r-66907,-914400l3025008,1328378,2989496,708128r-407173,15483c2497511,754464,2230682,607278,2111270,541910,1991858,476542,1995968,412302,1865850,331405,1735732,250508,1702673,201952,1645030,117221xe" filled="f" strokecolor="red" strokeweight="3pt">
                <v:stroke dashstyle="dash"/>
                <v:path arrowok="t" o:connecttype="custom" o:connectlocs="1644772,117182;1485587,2836;1017114,41300;1015824,227603;1141067,256242;1189623,463851;1335284,476376;1523798,985702;443190,1125744;0,858243;47625,1450559;69924,1617772;147970,1851870;281800,2052700;337557,2099158;437917,2197638;504753,2152853;872686,2487279;1017628,2676787;1073690,2755356;1218504,3011511;1419224,3390577;1542121,3918585;3303270,3774213;3180626,3223014;3113730,2308918;3024534,1327937;2989027,707893;2581918,723371;2110939,541730;1865557,331295;1644772,117182" o:connectangles="0,0,0,0,0,0,0,0,0,0,0,0,0,0,0,0,0,0,0,0,0,0,0,0,0,0,0,0,0,0,0,0"/>
              </v:shape>
            </w:pict>
          </mc:Fallback>
        </mc:AlternateContent>
      </w:r>
      <w:r w:rsidR="0049482B">
        <w:rPr>
          <w:rFonts w:ascii="Calibri" w:hAnsi="Calibri" w:cs="Calibri"/>
          <w:noProof/>
          <w:color w:val="0000FF"/>
          <w:sz w:val="16"/>
          <w:szCs w:val="16"/>
          <w:lang w:eastAsia="en-AU"/>
        </w:rPr>
        <w:drawing>
          <wp:inline distT="0" distB="0" distL="0" distR="0" wp14:anchorId="3928CDF9" wp14:editId="6D728E50">
            <wp:extent cx="3724508" cy="835257"/>
            <wp:effectExtent l="0" t="0" r="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2370" cy="834778"/>
                    </a:xfrm>
                    <a:prstGeom prst="rect">
                      <a:avLst/>
                    </a:prstGeom>
                    <a:noFill/>
                    <a:ln>
                      <a:noFill/>
                    </a:ln>
                  </pic:spPr>
                </pic:pic>
              </a:graphicData>
            </a:graphic>
          </wp:inline>
        </w:drawing>
      </w:r>
      <w:r w:rsidR="003D56C9">
        <w:rPr>
          <w:noProof/>
          <w:lang w:eastAsia="en-AU"/>
        </w:rPr>
        <mc:AlternateContent>
          <mc:Choice Requires="wps">
            <w:drawing>
              <wp:anchor distT="0" distB="0" distL="114300" distR="114300" simplePos="0" relativeHeight="252095488" behindDoc="0" locked="0" layoutInCell="1" allowOverlap="1" wp14:anchorId="2E47732A" wp14:editId="0619CCA1">
                <wp:simplePos x="0" y="0"/>
                <wp:positionH relativeFrom="column">
                  <wp:posOffset>6299835</wp:posOffset>
                </wp:positionH>
                <wp:positionV relativeFrom="paragraph">
                  <wp:posOffset>115616</wp:posOffset>
                </wp:positionV>
                <wp:extent cx="2997835" cy="3227705"/>
                <wp:effectExtent l="19050" t="19050" r="12065" b="10795"/>
                <wp:wrapNone/>
                <wp:docPr id="271" name="Freeform 271"/>
                <wp:cNvGraphicFramePr/>
                <a:graphic xmlns:a="http://schemas.openxmlformats.org/drawingml/2006/main">
                  <a:graphicData uri="http://schemas.microsoft.com/office/word/2010/wordprocessingShape">
                    <wps:wsp>
                      <wps:cNvSpPr/>
                      <wps:spPr>
                        <a:xfrm>
                          <a:off x="0" y="0"/>
                          <a:ext cx="2997835" cy="3227705"/>
                        </a:xfrm>
                        <a:custGeom>
                          <a:avLst/>
                          <a:gdLst>
                            <a:gd name="connsiteX0" fmla="*/ 2638425 w 2752725"/>
                            <a:gd name="connsiteY0" fmla="*/ 942975 h 3105150"/>
                            <a:gd name="connsiteX1" fmla="*/ 2295525 w 2752725"/>
                            <a:gd name="connsiteY1" fmla="*/ 1238250 h 3105150"/>
                            <a:gd name="connsiteX2" fmla="*/ 1857375 w 2752725"/>
                            <a:gd name="connsiteY2" fmla="*/ 742950 h 3105150"/>
                            <a:gd name="connsiteX3" fmla="*/ 1762125 w 2752725"/>
                            <a:gd name="connsiteY3" fmla="*/ 809625 h 3105150"/>
                            <a:gd name="connsiteX4" fmla="*/ 1581150 w 2752725"/>
                            <a:gd name="connsiteY4" fmla="*/ 581025 h 3105150"/>
                            <a:gd name="connsiteX5" fmla="*/ 2047875 w 2752725"/>
                            <a:gd name="connsiteY5" fmla="*/ 247650 h 3105150"/>
                            <a:gd name="connsiteX6" fmla="*/ 1866900 w 2752725"/>
                            <a:gd name="connsiteY6" fmla="*/ 104775 h 3105150"/>
                            <a:gd name="connsiteX7" fmla="*/ 1638300 w 2752725"/>
                            <a:gd name="connsiteY7" fmla="*/ 38100 h 3105150"/>
                            <a:gd name="connsiteX8" fmla="*/ 1295400 w 2752725"/>
                            <a:gd name="connsiteY8" fmla="*/ 9525 h 3105150"/>
                            <a:gd name="connsiteX9" fmla="*/ 771525 w 2752725"/>
                            <a:gd name="connsiteY9" fmla="*/ 0 h 3105150"/>
                            <a:gd name="connsiteX10" fmla="*/ 142875 w 2752725"/>
                            <a:gd name="connsiteY10" fmla="*/ 57150 h 3105150"/>
                            <a:gd name="connsiteX11" fmla="*/ 38100 w 2752725"/>
                            <a:gd name="connsiteY11" fmla="*/ 85725 h 3105150"/>
                            <a:gd name="connsiteX12" fmla="*/ 19050 w 2752725"/>
                            <a:gd name="connsiteY12" fmla="*/ 171450 h 3105150"/>
                            <a:gd name="connsiteX13" fmla="*/ 0 w 2752725"/>
                            <a:gd name="connsiteY13" fmla="*/ 476250 h 3105150"/>
                            <a:gd name="connsiteX14" fmla="*/ 161925 w 2752725"/>
                            <a:gd name="connsiteY14" fmla="*/ 2371725 h 3105150"/>
                            <a:gd name="connsiteX15" fmla="*/ 2038350 w 2752725"/>
                            <a:gd name="connsiteY15" fmla="*/ 2286000 h 3105150"/>
                            <a:gd name="connsiteX16" fmla="*/ 2752725 w 2752725"/>
                            <a:gd name="connsiteY16" fmla="*/ 3105150 h 3105150"/>
                            <a:gd name="connsiteX17" fmla="*/ 2676525 w 2752725"/>
                            <a:gd name="connsiteY17" fmla="*/ 1885950 h 3105150"/>
                            <a:gd name="connsiteX18" fmla="*/ 2657475 w 2752725"/>
                            <a:gd name="connsiteY18" fmla="*/ 1733550 h 3105150"/>
                            <a:gd name="connsiteX19" fmla="*/ 2733675 w 2752725"/>
                            <a:gd name="connsiteY19" fmla="*/ 1447800 h 3105150"/>
                            <a:gd name="connsiteX20" fmla="*/ 2638425 w 2752725"/>
                            <a:gd name="connsiteY20" fmla="*/ 942975 h 3105150"/>
                            <a:gd name="connsiteX0" fmla="*/ 2638425 w 2752725"/>
                            <a:gd name="connsiteY0" fmla="*/ 942975 h 3105150"/>
                            <a:gd name="connsiteX1" fmla="*/ 2295525 w 2752725"/>
                            <a:gd name="connsiteY1" fmla="*/ 1238250 h 3105150"/>
                            <a:gd name="connsiteX2" fmla="*/ 1857375 w 2752725"/>
                            <a:gd name="connsiteY2" fmla="*/ 742950 h 3105150"/>
                            <a:gd name="connsiteX3" fmla="*/ 1762125 w 2752725"/>
                            <a:gd name="connsiteY3" fmla="*/ 809625 h 3105150"/>
                            <a:gd name="connsiteX4" fmla="*/ 1581150 w 2752725"/>
                            <a:gd name="connsiteY4" fmla="*/ 581025 h 3105150"/>
                            <a:gd name="connsiteX5" fmla="*/ 2047875 w 2752725"/>
                            <a:gd name="connsiteY5" fmla="*/ 247650 h 3105150"/>
                            <a:gd name="connsiteX6" fmla="*/ 1866900 w 2752725"/>
                            <a:gd name="connsiteY6" fmla="*/ 104775 h 3105150"/>
                            <a:gd name="connsiteX7" fmla="*/ 1638300 w 2752725"/>
                            <a:gd name="connsiteY7" fmla="*/ 38100 h 3105150"/>
                            <a:gd name="connsiteX8" fmla="*/ 1295400 w 2752725"/>
                            <a:gd name="connsiteY8" fmla="*/ 9525 h 3105150"/>
                            <a:gd name="connsiteX9" fmla="*/ 771525 w 2752725"/>
                            <a:gd name="connsiteY9" fmla="*/ 0 h 3105150"/>
                            <a:gd name="connsiteX10" fmla="*/ 142875 w 2752725"/>
                            <a:gd name="connsiteY10" fmla="*/ 57150 h 3105150"/>
                            <a:gd name="connsiteX11" fmla="*/ 38100 w 2752725"/>
                            <a:gd name="connsiteY11" fmla="*/ 85725 h 3105150"/>
                            <a:gd name="connsiteX12" fmla="*/ 19050 w 2752725"/>
                            <a:gd name="connsiteY12" fmla="*/ 171450 h 3105150"/>
                            <a:gd name="connsiteX13" fmla="*/ 0 w 2752725"/>
                            <a:gd name="connsiteY13" fmla="*/ 476250 h 3105150"/>
                            <a:gd name="connsiteX14" fmla="*/ 0 w 2752725"/>
                            <a:gd name="connsiteY14" fmla="*/ 2405179 h 3105150"/>
                            <a:gd name="connsiteX15" fmla="*/ 2038350 w 2752725"/>
                            <a:gd name="connsiteY15" fmla="*/ 2286000 h 3105150"/>
                            <a:gd name="connsiteX16" fmla="*/ 2752725 w 2752725"/>
                            <a:gd name="connsiteY16" fmla="*/ 3105150 h 3105150"/>
                            <a:gd name="connsiteX17" fmla="*/ 2676525 w 2752725"/>
                            <a:gd name="connsiteY17" fmla="*/ 1885950 h 3105150"/>
                            <a:gd name="connsiteX18" fmla="*/ 2657475 w 2752725"/>
                            <a:gd name="connsiteY18" fmla="*/ 1733550 h 3105150"/>
                            <a:gd name="connsiteX19" fmla="*/ 2733675 w 2752725"/>
                            <a:gd name="connsiteY19" fmla="*/ 1447800 h 3105150"/>
                            <a:gd name="connsiteX20" fmla="*/ 2638425 w 2752725"/>
                            <a:gd name="connsiteY20" fmla="*/ 942975 h 3105150"/>
                            <a:gd name="connsiteX0" fmla="*/ 2638425 w 2752725"/>
                            <a:gd name="connsiteY0" fmla="*/ 942975 h 3105150"/>
                            <a:gd name="connsiteX1" fmla="*/ 2295525 w 2752725"/>
                            <a:gd name="connsiteY1" fmla="*/ 1238250 h 3105150"/>
                            <a:gd name="connsiteX2" fmla="*/ 1857375 w 2752725"/>
                            <a:gd name="connsiteY2" fmla="*/ 742950 h 3105150"/>
                            <a:gd name="connsiteX3" fmla="*/ 1762125 w 2752725"/>
                            <a:gd name="connsiteY3" fmla="*/ 809625 h 3105150"/>
                            <a:gd name="connsiteX4" fmla="*/ 1581150 w 2752725"/>
                            <a:gd name="connsiteY4" fmla="*/ 581025 h 3105150"/>
                            <a:gd name="connsiteX5" fmla="*/ 2047875 w 2752725"/>
                            <a:gd name="connsiteY5" fmla="*/ 247650 h 3105150"/>
                            <a:gd name="connsiteX6" fmla="*/ 1866900 w 2752725"/>
                            <a:gd name="connsiteY6" fmla="*/ 104775 h 3105150"/>
                            <a:gd name="connsiteX7" fmla="*/ 1638300 w 2752725"/>
                            <a:gd name="connsiteY7" fmla="*/ 38100 h 3105150"/>
                            <a:gd name="connsiteX8" fmla="*/ 1295400 w 2752725"/>
                            <a:gd name="connsiteY8" fmla="*/ 9525 h 3105150"/>
                            <a:gd name="connsiteX9" fmla="*/ 771525 w 2752725"/>
                            <a:gd name="connsiteY9" fmla="*/ 0 h 3105150"/>
                            <a:gd name="connsiteX10" fmla="*/ 142875 w 2752725"/>
                            <a:gd name="connsiteY10" fmla="*/ 57150 h 3105150"/>
                            <a:gd name="connsiteX11" fmla="*/ 38100 w 2752725"/>
                            <a:gd name="connsiteY11" fmla="*/ 85725 h 3105150"/>
                            <a:gd name="connsiteX12" fmla="*/ 19050 w 2752725"/>
                            <a:gd name="connsiteY12" fmla="*/ 171450 h 3105150"/>
                            <a:gd name="connsiteX13" fmla="*/ 0 w 2752725"/>
                            <a:gd name="connsiteY13" fmla="*/ 476250 h 3105150"/>
                            <a:gd name="connsiteX14" fmla="*/ 66907 w 2752725"/>
                            <a:gd name="connsiteY14" fmla="*/ 2427482 h 3105150"/>
                            <a:gd name="connsiteX15" fmla="*/ 2038350 w 2752725"/>
                            <a:gd name="connsiteY15" fmla="*/ 2286000 h 3105150"/>
                            <a:gd name="connsiteX16" fmla="*/ 2752725 w 2752725"/>
                            <a:gd name="connsiteY16" fmla="*/ 3105150 h 3105150"/>
                            <a:gd name="connsiteX17" fmla="*/ 2676525 w 2752725"/>
                            <a:gd name="connsiteY17" fmla="*/ 1885950 h 3105150"/>
                            <a:gd name="connsiteX18" fmla="*/ 2657475 w 2752725"/>
                            <a:gd name="connsiteY18" fmla="*/ 1733550 h 3105150"/>
                            <a:gd name="connsiteX19" fmla="*/ 2733675 w 2752725"/>
                            <a:gd name="connsiteY19" fmla="*/ 1447800 h 3105150"/>
                            <a:gd name="connsiteX20" fmla="*/ 2638425 w 2752725"/>
                            <a:gd name="connsiteY20" fmla="*/ 942975 h 3105150"/>
                            <a:gd name="connsiteX0" fmla="*/ 2705333 w 2819633"/>
                            <a:gd name="connsiteY0" fmla="*/ 942975 h 3105150"/>
                            <a:gd name="connsiteX1" fmla="*/ 2362433 w 2819633"/>
                            <a:gd name="connsiteY1" fmla="*/ 1238250 h 3105150"/>
                            <a:gd name="connsiteX2" fmla="*/ 1924283 w 2819633"/>
                            <a:gd name="connsiteY2" fmla="*/ 742950 h 3105150"/>
                            <a:gd name="connsiteX3" fmla="*/ 1829033 w 2819633"/>
                            <a:gd name="connsiteY3" fmla="*/ 809625 h 3105150"/>
                            <a:gd name="connsiteX4" fmla="*/ 1648058 w 2819633"/>
                            <a:gd name="connsiteY4" fmla="*/ 581025 h 3105150"/>
                            <a:gd name="connsiteX5" fmla="*/ 2114783 w 2819633"/>
                            <a:gd name="connsiteY5" fmla="*/ 247650 h 3105150"/>
                            <a:gd name="connsiteX6" fmla="*/ 1933808 w 2819633"/>
                            <a:gd name="connsiteY6" fmla="*/ 104775 h 3105150"/>
                            <a:gd name="connsiteX7" fmla="*/ 1705208 w 2819633"/>
                            <a:gd name="connsiteY7" fmla="*/ 38100 h 3105150"/>
                            <a:gd name="connsiteX8" fmla="*/ 1362308 w 2819633"/>
                            <a:gd name="connsiteY8" fmla="*/ 9525 h 3105150"/>
                            <a:gd name="connsiteX9" fmla="*/ 838433 w 2819633"/>
                            <a:gd name="connsiteY9" fmla="*/ 0 h 3105150"/>
                            <a:gd name="connsiteX10" fmla="*/ 209783 w 2819633"/>
                            <a:gd name="connsiteY10" fmla="*/ 57150 h 3105150"/>
                            <a:gd name="connsiteX11" fmla="*/ 105008 w 2819633"/>
                            <a:gd name="connsiteY11" fmla="*/ 85725 h 3105150"/>
                            <a:gd name="connsiteX12" fmla="*/ 85958 w 2819633"/>
                            <a:gd name="connsiteY12" fmla="*/ 171450 h 3105150"/>
                            <a:gd name="connsiteX13" fmla="*/ 0 w 2819633"/>
                            <a:gd name="connsiteY13" fmla="*/ 476250 h 3105150"/>
                            <a:gd name="connsiteX14" fmla="*/ 133815 w 2819633"/>
                            <a:gd name="connsiteY14" fmla="*/ 2427482 h 3105150"/>
                            <a:gd name="connsiteX15" fmla="*/ 2105258 w 2819633"/>
                            <a:gd name="connsiteY15" fmla="*/ 2286000 h 3105150"/>
                            <a:gd name="connsiteX16" fmla="*/ 2819633 w 2819633"/>
                            <a:gd name="connsiteY16" fmla="*/ 3105150 h 3105150"/>
                            <a:gd name="connsiteX17" fmla="*/ 2743433 w 2819633"/>
                            <a:gd name="connsiteY17" fmla="*/ 1885950 h 3105150"/>
                            <a:gd name="connsiteX18" fmla="*/ 2724383 w 2819633"/>
                            <a:gd name="connsiteY18" fmla="*/ 1733550 h 3105150"/>
                            <a:gd name="connsiteX19" fmla="*/ 2800583 w 2819633"/>
                            <a:gd name="connsiteY19" fmla="*/ 1447800 h 3105150"/>
                            <a:gd name="connsiteX20" fmla="*/ 2705333 w 2819633"/>
                            <a:gd name="connsiteY20" fmla="*/ 942975 h 3105150"/>
                            <a:gd name="connsiteX0" fmla="*/ 2705333 w 2819633"/>
                            <a:gd name="connsiteY0" fmla="*/ 942975 h 3105150"/>
                            <a:gd name="connsiteX1" fmla="*/ 2362433 w 2819633"/>
                            <a:gd name="connsiteY1" fmla="*/ 1238250 h 3105150"/>
                            <a:gd name="connsiteX2" fmla="*/ 1924283 w 2819633"/>
                            <a:gd name="connsiteY2" fmla="*/ 742950 h 3105150"/>
                            <a:gd name="connsiteX3" fmla="*/ 1829033 w 2819633"/>
                            <a:gd name="connsiteY3" fmla="*/ 809625 h 3105150"/>
                            <a:gd name="connsiteX4" fmla="*/ 1648058 w 2819633"/>
                            <a:gd name="connsiteY4" fmla="*/ 581025 h 3105150"/>
                            <a:gd name="connsiteX5" fmla="*/ 2114783 w 2819633"/>
                            <a:gd name="connsiteY5" fmla="*/ 247650 h 3105150"/>
                            <a:gd name="connsiteX6" fmla="*/ 1933808 w 2819633"/>
                            <a:gd name="connsiteY6" fmla="*/ 104775 h 3105150"/>
                            <a:gd name="connsiteX7" fmla="*/ 1705208 w 2819633"/>
                            <a:gd name="connsiteY7" fmla="*/ 38100 h 3105150"/>
                            <a:gd name="connsiteX8" fmla="*/ 1362308 w 2819633"/>
                            <a:gd name="connsiteY8" fmla="*/ 9525 h 3105150"/>
                            <a:gd name="connsiteX9" fmla="*/ 838433 w 2819633"/>
                            <a:gd name="connsiteY9" fmla="*/ 0 h 3105150"/>
                            <a:gd name="connsiteX10" fmla="*/ 209783 w 2819633"/>
                            <a:gd name="connsiteY10" fmla="*/ 57150 h 3105150"/>
                            <a:gd name="connsiteX11" fmla="*/ 105008 w 2819633"/>
                            <a:gd name="connsiteY11" fmla="*/ 85725 h 3105150"/>
                            <a:gd name="connsiteX12" fmla="*/ 0 w 2819633"/>
                            <a:gd name="connsiteY12" fmla="*/ 149148 h 3105150"/>
                            <a:gd name="connsiteX13" fmla="*/ 0 w 2819633"/>
                            <a:gd name="connsiteY13" fmla="*/ 476250 h 3105150"/>
                            <a:gd name="connsiteX14" fmla="*/ 133815 w 2819633"/>
                            <a:gd name="connsiteY14" fmla="*/ 2427482 h 3105150"/>
                            <a:gd name="connsiteX15" fmla="*/ 2105258 w 2819633"/>
                            <a:gd name="connsiteY15" fmla="*/ 2286000 h 3105150"/>
                            <a:gd name="connsiteX16" fmla="*/ 2819633 w 2819633"/>
                            <a:gd name="connsiteY16" fmla="*/ 3105150 h 3105150"/>
                            <a:gd name="connsiteX17" fmla="*/ 2743433 w 2819633"/>
                            <a:gd name="connsiteY17" fmla="*/ 1885950 h 3105150"/>
                            <a:gd name="connsiteX18" fmla="*/ 2724383 w 2819633"/>
                            <a:gd name="connsiteY18" fmla="*/ 1733550 h 3105150"/>
                            <a:gd name="connsiteX19" fmla="*/ 2800583 w 2819633"/>
                            <a:gd name="connsiteY19" fmla="*/ 1447800 h 3105150"/>
                            <a:gd name="connsiteX20" fmla="*/ 2705333 w 2819633"/>
                            <a:gd name="connsiteY20" fmla="*/ 942975 h 3105150"/>
                            <a:gd name="connsiteX0" fmla="*/ 2706130 w 2820430"/>
                            <a:gd name="connsiteY0" fmla="*/ 942975 h 3105150"/>
                            <a:gd name="connsiteX1" fmla="*/ 2363230 w 2820430"/>
                            <a:gd name="connsiteY1" fmla="*/ 1238250 h 3105150"/>
                            <a:gd name="connsiteX2" fmla="*/ 1925080 w 2820430"/>
                            <a:gd name="connsiteY2" fmla="*/ 742950 h 3105150"/>
                            <a:gd name="connsiteX3" fmla="*/ 1829830 w 2820430"/>
                            <a:gd name="connsiteY3" fmla="*/ 809625 h 3105150"/>
                            <a:gd name="connsiteX4" fmla="*/ 1648855 w 2820430"/>
                            <a:gd name="connsiteY4" fmla="*/ 581025 h 3105150"/>
                            <a:gd name="connsiteX5" fmla="*/ 2115580 w 2820430"/>
                            <a:gd name="connsiteY5" fmla="*/ 247650 h 3105150"/>
                            <a:gd name="connsiteX6" fmla="*/ 1934605 w 2820430"/>
                            <a:gd name="connsiteY6" fmla="*/ 104775 h 3105150"/>
                            <a:gd name="connsiteX7" fmla="*/ 1706005 w 2820430"/>
                            <a:gd name="connsiteY7" fmla="*/ 38100 h 3105150"/>
                            <a:gd name="connsiteX8" fmla="*/ 1363105 w 2820430"/>
                            <a:gd name="connsiteY8" fmla="*/ 9525 h 3105150"/>
                            <a:gd name="connsiteX9" fmla="*/ 839230 w 2820430"/>
                            <a:gd name="connsiteY9" fmla="*/ 0 h 3105150"/>
                            <a:gd name="connsiteX10" fmla="*/ 210580 w 2820430"/>
                            <a:gd name="connsiteY10" fmla="*/ 57150 h 3105150"/>
                            <a:gd name="connsiteX11" fmla="*/ 105805 w 2820430"/>
                            <a:gd name="connsiteY11" fmla="*/ 85725 h 3105150"/>
                            <a:gd name="connsiteX12" fmla="*/ 797 w 2820430"/>
                            <a:gd name="connsiteY12" fmla="*/ 149148 h 3105150"/>
                            <a:gd name="connsiteX13" fmla="*/ 797 w 2820430"/>
                            <a:gd name="connsiteY13" fmla="*/ 476250 h 3105150"/>
                            <a:gd name="connsiteX14" fmla="*/ 134612 w 2820430"/>
                            <a:gd name="connsiteY14" fmla="*/ 2427482 h 3105150"/>
                            <a:gd name="connsiteX15" fmla="*/ 2106055 w 2820430"/>
                            <a:gd name="connsiteY15" fmla="*/ 2286000 h 3105150"/>
                            <a:gd name="connsiteX16" fmla="*/ 2820430 w 2820430"/>
                            <a:gd name="connsiteY16" fmla="*/ 3105150 h 3105150"/>
                            <a:gd name="connsiteX17" fmla="*/ 2744230 w 2820430"/>
                            <a:gd name="connsiteY17" fmla="*/ 1885950 h 3105150"/>
                            <a:gd name="connsiteX18" fmla="*/ 2725180 w 2820430"/>
                            <a:gd name="connsiteY18" fmla="*/ 1733550 h 3105150"/>
                            <a:gd name="connsiteX19" fmla="*/ 2801380 w 2820430"/>
                            <a:gd name="connsiteY19" fmla="*/ 1447800 h 3105150"/>
                            <a:gd name="connsiteX20" fmla="*/ 2706130 w 2820430"/>
                            <a:gd name="connsiteY20" fmla="*/ 942975 h 3105150"/>
                            <a:gd name="connsiteX0" fmla="*/ 2783402 w 2897702"/>
                            <a:gd name="connsiteY0" fmla="*/ 942975 h 3105150"/>
                            <a:gd name="connsiteX1" fmla="*/ 2440502 w 2897702"/>
                            <a:gd name="connsiteY1" fmla="*/ 1238250 h 3105150"/>
                            <a:gd name="connsiteX2" fmla="*/ 2002352 w 2897702"/>
                            <a:gd name="connsiteY2" fmla="*/ 742950 h 3105150"/>
                            <a:gd name="connsiteX3" fmla="*/ 1907102 w 2897702"/>
                            <a:gd name="connsiteY3" fmla="*/ 809625 h 3105150"/>
                            <a:gd name="connsiteX4" fmla="*/ 1726127 w 2897702"/>
                            <a:gd name="connsiteY4" fmla="*/ 581025 h 3105150"/>
                            <a:gd name="connsiteX5" fmla="*/ 2192852 w 2897702"/>
                            <a:gd name="connsiteY5" fmla="*/ 247650 h 3105150"/>
                            <a:gd name="connsiteX6" fmla="*/ 2011877 w 2897702"/>
                            <a:gd name="connsiteY6" fmla="*/ 104775 h 3105150"/>
                            <a:gd name="connsiteX7" fmla="*/ 1783277 w 2897702"/>
                            <a:gd name="connsiteY7" fmla="*/ 38100 h 3105150"/>
                            <a:gd name="connsiteX8" fmla="*/ 1440377 w 2897702"/>
                            <a:gd name="connsiteY8" fmla="*/ 9525 h 3105150"/>
                            <a:gd name="connsiteX9" fmla="*/ 916502 w 2897702"/>
                            <a:gd name="connsiteY9" fmla="*/ 0 h 3105150"/>
                            <a:gd name="connsiteX10" fmla="*/ 287852 w 2897702"/>
                            <a:gd name="connsiteY10" fmla="*/ 57150 h 3105150"/>
                            <a:gd name="connsiteX11" fmla="*/ 183077 w 2897702"/>
                            <a:gd name="connsiteY11" fmla="*/ 85725 h 3105150"/>
                            <a:gd name="connsiteX12" fmla="*/ 78069 w 2897702"/>
                            <a:gd name="connsiteY12" fmla="*/ 149148 h 3105150"/>
                            <a:gd name="connsiteX13" fmla="*/ 0 w 2897702"/>
                            <a:gd name="connsiteY13" fmla="*/ 442796 h 3105150"/>
                            <a:gd name="connsiteX14" fmla="*/ 211884 w 2897702"/>
                            <a:gd name="connsiteY14" fmla="*/ 2427482 h 3105150"/>
                            <a:gd name="connsiteX15" fmla="*/ 2183327 w 2897702"/>
                            <a:gd name="connsiteY15" fmla="*/ 2286000 h 3105150"/>
                            <a:gd name="connsiteX16" fmla="*/ 2897702 w 2897702"/>
                            <a:gd name="connsiteY16" fmla="*/ 3105150 h 3105150"/>
                            <a:gd name="connsiteX17" fmla="*/ 2821502 w 2897702"/>
                            <a:gd name="connsiteY17" fmla="*/ 1885950 h 3105150"/>
                            <a:gd name="connsiteX18" fmla="*/ 2802452 w 2897702"/>
                            <a:gd name="connsiteY18" fmla="*/ 1733550 h 3105150"/>
                            <a:gd name="connsiteX19" fmla="*/ 2878652 w 2897702"/>
                            <a:gd name="connsiteY19" fmla="*/ 1447800 h 3105150"/>
                            <a:gd name="connsiteX20" fmla="*/ 2783402 w 2897702"/>
                            <a:gd name="connsiteY20" fmla="*/ 942975 h 3105150"/>
                            <a:gd name="connsiteX0" fmla="*/ 2783402 w 2897702"/>
                            <a:gd name="connsiteY0" fmla="*/ 942975 h 3105150"/>
                            <a:gd name="connsiteX1" fmla="*/ 2440502 w 2897702"/>
                            <a:gd name="connsiteY1" fmla="*/ 1238250 h 3105150"/>
                            <a:gd name="connsiteX2" fmla="*/ 2002352 w 2897702"/>
                            <a:gd name="connsiteY2" fmla="*/ 742950 h 3105150"/>
                            <a:gd name="connsiteX3" fmla="*/ 1907102 w 2897702"/>
                            <a:gd name="connsiteY3" fmla="*/ 809625 h 3105150"/>
                            <a:gd name="connsiteX4" fmla="*/ 1726127 w 2897702"/>
                            <a:gd name="connsiteY4" fmla="*/ 581025 h 3105150"/>
                            <a:gd name="connsiteX5" fmla="*/ 2192852 w 2897702"/>
                            <a:gd name="connsiteY5" fmla="*/ 247650 h 3105150"/>
                            <a:gd name="connsiteX6" fmla="*/ 2011877 w 2897702"/>
                            <a:gd name="connsiteY6" fmla="*/ 104775 h 3105150"/>
                            <a:gd name="connsiteX7" fmla="*/ 1783277 w 2897702"/>
                            <a:gd name="connsiteY7" fmla="*/ 38100 h 3105150"/>
                            <a:gd name="connsiteX8" fmla="*/ 1440377 w 2897702"/>
                            <a:gd name="connsiteY8" fmla="*/ 9525 h 3105150"/>
                            <a:gd name="connsiteX9" fmla="*/ 916502 w 2897702"/>
                            <a:gd name="connsiteY9" fmla="*/ 0 h 3105150"/>
                            <a:gd name="connsiteX10" fmla="*/ 287852 w 2897702"/>
                            <a:gd name="connsiteY10" fmla="*/ 57150 h 3105150"/>
                            <a:gd name="connsiteX11" fmla="*/ 183077 w 2897702"/>
                            <a:gd name="connsiteY11" fmla="*/ 85725 h 3105150"/>
                            <a:gd name="connsiteX12" fmla="*/ 78069 w 2897702"/>
                            <a:gd name="connsiteY12" fmla="*/ 149148 h 3105150"/>
                            <a:gd name="connsiteX13" fmla="*/ 0 w 2897702"/>
                            <a:gd name="connsiteY13" fmla="*/ 442796 h 3105150"/>
                            <a:gd name="connsiteX14" fmla="*/ 211884 w 2897702"/>
                            <a:gd name="connsiteY14" fmla="*/ 2427482 h 3105150"/>
                            <a:gd name="connsiteX15" fmla="*/ 2183327 w 2897702"/>
                            <a:gd name="connsiteY15" fmla="*/ 2286000 h 3105150"/>
                            <a:gd name="connsiteX16" fmla="*/ 2897702 w 2897702"/>
                            <a:gd name="connsiteY16" fmla="*/ 3105150 h 3105150"/>
                            <a:gd name="connsiteX17" fmla="*/ 2821502 w 2897702"/>
                            <a:gd name="connsiteY17" fmla="*/ 1885950 h 3105150"/>
                            <a:gd name="connsiteX18" fmla="*/ 2802452 w 2897702"/>
                            <a:gd name="connsiteY18" fmla="*/ 1733550 h 3105150"/>
                            <a:gd name="connsiteX19" fmla="*/ 2878652 w 2897702"/>
                            <a:gd name="connsiteY19" fmla="*/ 1447800 h 3105150"/>
                            <a:gd name="connsiteX20" fmla="*/ 2783402 w 2897702"/>
                            <a:gd name="connsiteY20" fmla="*/ 942975 h 3105150"/>
                            <a:gd name="connsiteX0" fmla="*/ 2783402 w 2897702"/>
                            <a:gd name="connsiteY0" fmla="*/ 942975 h 3105150"/>
                            <a:gd name="connsiteX1" fmla="*/ 2440502 w 2897702"/>
                            <a:gd name="connsiteY1" fmla="*/ 1238250 h 3105150"/>
                            <a:gd name="connsiteX2" fmla="*/ 2002352 w 2897702"/>
                            <a:gd name="connsiteY2" fmla="*/ 742950 h 3105150"/>
                            <a:gd name="connsiteX3" fmla="*/ 1907102 w 2897702"/>
                            <a:gd name="connsiteY3" fmla="*/ 809625 h 3105150"/>
                            <a:gd name="connsiteX4" fmla="*/ 1726127 w 2897702"/>
                            <a:gd name="connsiteY4" fmla="*/ 581025 h 3105150"/>
                            <a:gd name="connsiteX5" fmla="*/ 2192852 w 2897702"/>
                            <a:gd name="connsiteY5" fmla="*/ 247650 h 3105150"/>
                            <a:gd name="connsiteX6" fmla="*/ 2011877 w 2897702"/>
                            <a:gd name="connsiteY6" fmla="*/ 104775 h 3105150"/>
                            <a:gd name="connsiteX7" fmla="*/ 1783277 w 2897702"/>
                            <a:gd name="connsiteY7" fmla="*/ 38100 h 3105150"/>
                            <a:gd name="connsiteX8" fmla="*/ 1440377 w 2897702"/>
                            <a:gd name="connsiteY8" fmla="*/ 9525 h 3105150"/>
                            <a:gd name="connsiteX9" fmla="*/ 916502 w 2897702"/>
                            <a:gd name="connsiteY9" fmla="*/ 0 h 3105150"/>
                            <a:gd name="connsiteX10" fmla="*/ 309297 w 2897702"/>
                            <a:gd name="connsiteY10" fmla="*/ 124057 h 3105150"/>
                            <a:gd name="connsiteX11" fmla="*/ 183077 w 2897702"/>
                            <a:gd name="connsiteY11" fmla="*/ 85725 h 3105150"/>
                            <a:gd name="connsiteX12" fmla="*/ 78069 w 2897702"/>
                            <a:gd name="connsiteY12" fmla="*/ 149148 h 3105150"/>
                            <a:gd name="connsiteX13" fmla="*/ 0 w 2897702"/>
                            <a:gd name="connsiteY13" fmla="*/ 442796 h 3105150"/>
                            <a:gd name="connsiteX14" fmla="*/ 211884 w 2897702"/>
                            <a:gd name="connsiteY14" fmla="*/ 2427482 h 3105150"/>
                            <a:gd name="connsiteX15" fmla="*/ 2183327 w 2897702"/>
                            <a:gd name="connsiteY15" fmla="*/ 2286000 h 3105150"/>
                            <a:gd name="connsiteX16" fmla="*/ 2897702 w 2897702"/>
                            <a:gd name="connsiteY16" fmla="*/ 3105150 h 3105150"/>
                            <a:gd name="connsiteX17" fmla="*/ 2821502 w 2897702"/>
                            <a:gd name="connsiteY17" fmla="*/ 1885950 h 3105150"/>
                            <a:gd name="connsiteX18" fmla="*/ 2802452 w 2897702"/>
                            <a:gd name="connsiteY18" fmla="*/ 1733550 h 3105150"/>
                            <a:gd name="connsiteX19" fmla="*/ 2878652 w 2897702"/>
                            <a:gd name="connsiteY19" fmla="*/ 1447800 h 3105150"/>
                            <a:gd name="connsiteX20" fmla="*/ 2783402 w 2897702"/>
                            <a:gd name="connsiteY20" fmla="*/ 942975 h 3105150"/>
                            <a:gd name="connsiteX0" fmla="*/ 2783402 w 2897702"/>
                            <a:gd name="connsiteY0" fmla="*/ 942975 h 3105150"/>
                            <a:gd name="connsiteX1" fmla="*/ 2440502 w 2897702"/>
                            <a:gd name="connsiteY1" fmla="*/ 1238250 h 3105150"/>
                            <a:gd name="connsiteX2" fmla="*/ 2002352 w 2897702"/>
                            <a:gd name="connsiteY2" fmla="*/ 742950 h 3105150"/>
                            <a:gd name="connsiteX3" fmla="*/ 1907102 w 2897702"/>
                            <a:gd name="connsiteY3" fmla="*/ 809625 h 3105150"/>
                            <a:gd name="connsiteX4" fmla="*/ 1726127 w 2897702"/>
                            <a:gd name="connsiteY4" fmla="*/ 581025 h 3105150"/>
                            <a:gd name="connsiteX5" fmla="*/ 2192852 w 2897702"/>
                            <a:gd name="connsiteY5" fmla="*/ 247650 h 3105150"/>
                            <a:gd name="connsiteX6" fmla="*/ 2011877 w 2897702"/>
                            <a:gd name="connsiteY6" fmla="*/ 104775 h 3105150"/>
                            <a:gd name="connsiteX7" fmla="*/ 1783277 w 2897702"/>
                            <a:gd name="connsiteY7" fmla="*/ 38100 h 3105150"/>
                            <a:gd name="connsiteX8" fmla="*/ 1440377 w 2897702"/>
                            <a:gd name="connsiteY8" fmla="*/ 9525 h 3105150"/>
                            <a:gd name="connsiteX9" fmla="*/ 916502 w 2897702"/>
                            <a:gd name="connsiteY9" fmla="*/ 0 h 3105150"/>
                            <a:gd name="connsiteX10" fmla="*/ 309297 w 2897702"/>
                            <a:gd name="connsiteY10" fmla="*/ 124057 h 3105150"/>
                            <a:gd name="connsiteX11" fmla="*/ 183089 w 2897702"/>
                            <a:gd name="connsiteY11" fmla="*/ 119179 h 3105150"/>
                            <a:gd name="connsiteX12" fmla="*/ 78069 w 2897702"/>
                            <a:gd name="connsiteY12" fmla="*/ 149148 h 3105150"/>
                            <a:gd name="connsiteX13" fmla="*/ 0 w 2897702"/>
                            <a:gd name="connsiteY13" fmla="*/ 442796 h 3105150"/>
                            <a:gd name="connsiteX14" fmla="*/ 211884 w 2897702"/>
                            <a:gd name="connsiteY14" fmla="*/ 2427482 h 3105150"/>
                            <a:gd name="connsiteX15" fmla="*/ 2183327 w 2897702"/>
                            <a:gd name="connsiteY15" fmla="*/ 2286000 h 3105150"/>
                            <a:gd name="connsiteX16" fmla="*/ 2897702 w 2897702"/>
                            <a:gd name="connsiteY16" fmla="*/ 3105150 h 3105150"/>
                            <a:gd name="connsiteX17" fmla="*/ 2821502 w 2897702"/>
                            <a:gd name="connsiteY17" fmla="*/ 1885950 h 3105150"/>
                            <a:gd name="connsiteX18" fmla="*/ 2802452 w 2897702"/>
                            <a:gd name="connsiteY18" fmla="*/ 1733550 h 3105150"/>
                            <a:gd name="connsiteX19" fmla="*/ 2878652 w 2897702"/>
                            <a:gd name="connsiteY19" fmla="*/ 1447800 h 3105150"/>
                            <a:gd name="connsiteX20" fmla="*/ 2783402 w 2897702"/>
                            <a:gd name="connsiteY20" fmla="*/ 942975 h 3105150"/>
                            <a:gd name="connsiteX0" fmla="*/ 2783402 w 2897702"/>
                            <a:gd name="connsiteY0" fmla="*/ 942975 h 3105150"/>
                            <a:gd name="connsiteX1" fmla="*/ 2440502 w 2897702"/>
                            <a:gd name="connsiteY1" fmla="*/ 1238250 h 3105150"/>
                            <a:gd name="connsiteX2" fmla="*/ 2002352 w 2897702"/>
                            <a:gd name="connsiteY2" fmla="*/ 742950 h 3105150"/>
                            <a:gd name="connsiteX3" fmla="*/ 1907102 w 2897702"/>
                            <a:gd name="connsiteY3" fmla="*/ 809625 h 3105150"/>
                            <a:gd name="connsiteX4" fmla="*/ 1726127 w 2897702"/>
                            <a:gd name="connsiteY4" fmla="*/ 581025 h 3105150"/>
                            <a:gd name="connsiteX5" fmla="*/ 2192852 w 2897702"/>
                            <a:gd name="connsiteY5" fmla="*/ 247650 h 3105150"/>
                            <a:gd name="connsiteX6" fmla="*/ 2011877 w 2897702"/>
                            <a:gd name="connsiteY6" fmla="*/ 104775 h 3105150"/>
                            <a:gd name="connsiteX7" fmla="*/ 1783277 w 2897702"/>
                            <a:gd name="connsiteY7" fmla="*/ 38100 h 3105150"/>
                            <a:gd name="connsiteX8" fmla="*/ 1440377 w 2897702"/>
                            <a:gd name="connsiteY8" fmla="*/ 9525 h 3105150"/>
                            <a:gd name="connsiteX9" fmla="*/ 916502 w 2897702"/>
                            <a:gd name="connsiteY9" fmla="*/ 0 h 3105150"/>
                            <a:gd name="connsiteX10" fmla="*/ 309297 w 2897702"/>
                            <a:gd name="connsiteY10" fmla="*/ 124057 h 3105150"/>
                            <a:gd name="connsiteX11" fmla="*/ 183089 w 2897702"/>
                            <a:gd name="connsiteY11" fmla="*/ 119179 h 3105150"/>
                            <a:gd name="connsiteX12" fmla="*/ 78074 w 2897702"/>
                            <a:gd name="connsiteY12" fmla="*/ 193753 h 3105150"/>
                            <a:gd name="connsiteX13" fmla="*/ 0 w 2897702"/>
                            <a:gd name="connsiteY13" fmla="*/ 442796 h 3105150"/>
                            <a:gd name="connsiteX14" fmla="*/ 211884 w 2897702"/>
                            <a:gd name="connsiteY14" fmla="*/ 2427482 h 3105150"/>
                            <a:gd name="connsiteX15" fmla="*/ 2183327 w 2897702"/>
                            <a:gd name="connsiteY15" fmla="*/ 2286000 h 3105150"/>
                            <a:gd name="connsiteX16" fmla="*/ 2897702 w 2897702"/>
                            <a:gd name="connsiteY16" fmla="*/ 3105150 h 3105150"/>
                            <a:gd name="connsiteX17" fmla="*/ 2821502 w 2897702"/>
                            <a:gd name="connsiteY17" fmla="*/ 1885950 h 3105150"/>
                            <a:gd name="connsiteX18" fmla="*/ 2802452 w 2897702"/>
                            <a:gd name="connsiteY18" fmla="*/ 1733550 h 3105150"/>
                            <a:gd name="connsiteX19" fmla="*/ 2878652 w 2897702"/>
                            <a:gd name="connsiteY19" fmla="*/ 1447800 h 3105150"/>
                            <a:gd name="connsiteX20" fmla="*/ 2783402 w 2897702"/>
                            <a:gd name="connsiteY20" fmla="*/ 942975 h 3105150"/>
                            <a:gd name="connsiteX0" fmla="*/ 2783402 w 2998267"/>
                            <a:gd name="connsiteY0" fmla="*/ 942975 h 3227814"/>
                            <a:gd name="connsiteX1" fmla="*/ 2440502 w 2998267"/>
                            <a:gd name="connsiteY1" fmla="*/ 1238250 h 3227814"/>
                            <a:gd name="connsiteX2" fmla="*/ 2002352 w 2998267"/>
                            <a:gd name="connsiteY2" fmla="*/ 742950 h 3227814"/>
                            <a:gd name="connsiteX3" fmla="*/ 1907102 w 2998267"/>
                            <a:gd name="connsiteY3" fmla="*/ 809625 h 3227814"/>
                            <a:gd name="connsiteX4" fmla="*/ 1726127 w 2998267"/>
                            <a:gd name="connsiteY4" fmla="*/ 581025 h 3227814"/>
                            <a:gd name="connsiteX5" fmla="*/ 2192852 w 2998267"/>
                            <a:gd name="connsiteY5" fmla="*/ 247650 h 3227814"/>
                            <a:gd name="connsiteX6" fmla="*/ 2011877 w 2998267"/>
                            <a:gd name="connsiteY6" fmla="*/ 104775 h 3227814"/>
                            <a:gd name="connsiteX7" fmla="*/ 1783277 w 2998267"/>
                            <a:gd name="connsiteY7" fmla="*/ 38100 h 3227814"/>
                            <a:gd name="connsiteX8" fmla="*/ 1440377 w 2998267"/>
                            <a:gd name="connsiteY8" fmla="*/ 9525 h 3227814"/>
                            <a:gd name="connsiteX9" fmla="*/ 916502 w 2998267"/>
                            <a:gd name="connsiteY9" fmla="*/ 0 h 3227814"/>
                            <a:gd name="connsiteX10" fmla="*/ 309297 w 2998267"/>
                            <a:gd name="connsiteY10" fmla="*/ 124057 h 3227814"/>
                            <a:gd name="connsiteX11" fmla="*/ 183089 w 2998267"/>
                            <a:gd name="connsiteY11" fmla="*/ 119179 h 3227814"/>
                            <a:gd name="connsiteX12" fmla="*/ 78074 w 2998267"/>
                            <a:gd name="connsiteY12" fmla="*/ 193753 h 3227814"/>
                            <a:gd name="connsiteX13" fmla="*/ 0 w 2998267"/>
                            <a:gd name="connsiteY13" fmla="*/ 442796 h 3227814"/>
                            <a:gd name="connsiteX14" fmla="*/ 211884 w 2998267"/>
                            <a:gd name="connsiteY14" fmla="*/ 2427482 h 3227814"/>
                            <a:gd name="connsiteX15" fmla="*/ 2183327 w 2998267"/>
                            <a:gd name="connsiteY15" fmla="*/ 2286000 h 3227814"/>
                            <a:gd name="connsiteX16" fmla="*/ 2998267 w 2998267"/>
                            <a:gd name="connsiteY16" fmla="*/ 3227814 h 3227814"/>
                            <a:gd name="connsiteX17" fmla="*/ 2821502 w 2998267"/>
                            <a:gd name="connsiteY17" fmla="*/ 1885950 h 3227814"/>
                            <a:gd name="connsiteX18" fmla="*/ 2802452 w 2998267"/>
                            <a:gd name="connsiteY18" fmla="*/ 1733550 h 3227814"/>
                            <a:gd name="connsiteX19" fmla="*/ 2878652 w 2998267"/>
                            <a:gd name="connsiteY19" fmla="*/ 1447800 h 3227814"/>
                            <a:gd name="connsiteX20" fmla="*/ 2783402 w 2998267"/>
                            <a:gd name="connsiteY20" fmla="*/ 942975 h 3227814"/>
                            <a:gd name="connsiteX0" fmla="*/ 2783402 w 2998267"/>
                            <a:gd name="connsiteY0" fmla="*/ 942975 h 3227814"/>
                            <a:gd name="connsiteX1" fmla="*/ 2440502 w 2998267"/>
                            <a:gd name="connsiteY1" fmla="*/ 1238250 h 3227814"/>
                            <a:gd name="connsiteX2" fmla="*/ 2002352 w 2998267"/>
                            <a:gd name="connsiteY2" fmla="*/ 742950 h 3227814"/>
                            <a:gd name="connsiteX3" fmla="*/ 1907102 w 2998267"/>
                            <a:gd name="connsiteY3" fmla="*/ 809625 h 3227814"/>
                            <a:gd name="connsiteX4" fmla="*/ 1726127 w 2998267"/>
                            <a:gd name="connsiteY4" fmla="*/ 581025 h 3227814"/>
                            <a:gd name="connsiteX5" fmla="*/ 2192852 w 2998267"/>
                            <a:gd name="connsiteY5" fmla="*/ 247650 h 3227814"/>
                            <a:gd name="connsiteX6" fmla="*/ 2011877 w 2998267"/>
                            <a:gd name="connsiteY6" fmla="*/ 104775 h 3227814"/>
                            <a:gd name="connsiteX7" fmla="*/ 1783277 w 2998267"/>
                            <a:gd name="connsiteY7" fmla="*/ 38100 h 3227814"/>
                            <a:gd name="connsiteX8" fmla="*/ 1440377 w 2998267"/>
                            <a:gd name="connsiteY8" fmla="*/ 9525 h 3227814"/>
                            <a:gd name="connsiteX9" fmla="*/ 916502 w 2998267"/>
                            <a:gd name="connsiteY9" fmla="*/ 0 h 3227814"/>
                            <a:gd name="connsiteX10" fmla="*/ 309297 w 2998267"/>
                            <a:gd name="connsiteY10" fmla="*/ 124057 h 3227814"/>
                            <a:gd name="connsiteX11" fmla="*/ 183089 w 2998267"/>
                            <a:gd name="connsiteY11" fmla="*/ 119179 h 3227814"/>
                            <a:gd name="connsiteX12" fmla="*/ 78074 w 2998267"/>
                            <a:gd name="connsiteY12" fmla="*/ 193753 h 3227814"/>
                            <a:gd name="connsiteX13" fmla="*/ 0 w 2998267"/>
                            <a:gd name="connsiteY13" fmla="*/ 442796 h 3227814"/>
                            <a:gd name="connsiteX14" fmla="*/ 211884 w 2998267"/>
                            <a:gd name="connsiteY14" fmla="*/ 2427482 h 3227814"/>
                            <a:gd name="connsiteX15" fmla="*/ 2183327 w 2998267"/>
                            <a:gd name="connsiteY15" fmla="*/ 2286000 h 3227814"/>
                            <a:gd name="connsiteX16" fmla="*/ 2998267 w 2998267"/>
                            <a:gd name="connsiteY16" fmla="*/ 3227814 h 3227814"/>
                            <a:gd name="connsiteX17" fmla="*/ 2821502 w 2998267"/>
                            <a:gd name="connsiteY17" fmla="*/ 1885950 h 3227814"/>
                            <a:gd name="connsiteX18" fmla="*/ 2802452 w 2998267"/>
                            <a:gd name="connsiteY18" fmla="*/ 1733550 h 3227814"/>
                            <a:gd name="connsiteX19" fmla="*/ 2878652 w 2998267"/>
                            <a:gd name="connsiteY19" fmla="*/ 1447800 h 3227814"/>
                            <a:gd name="connsiteX20" fmla="*/ 2783402 w 2998267"/>
                            <a:gd name="connsiteY20" fmla="*/ 942975 h 3227814"/>
                            <a:gd name="connsiteX0" fmla="*/ 2783402 w 2998267"/>
                            <a:gd name="connsiteY0" fmla="*/ 942975 h 3227814"/>
                            <a:gd name="connsiteX1" fmla="*/ 2440502 w 2998267"/>
                            <a:gd name="connsiteY1" fmla="*/ 1238250 h 3227814"/>
                            <a:gd name="connsiteX2" fmla="*/ 2002352 w 2998267"/>
                            <a:gd name="connsiteY2" fmla="*/ 742950 h 3227814"/>
                            <a:gd name="connsiteX3" fmla="*/ 1907102 w 2998267"/>
                            <a:gd name="connsiteY3" fmla="*/ 809625 h 3227814"/>
                            <a:gd name="connsiteX4" fmla="*/ 1726127 w 2998267"/>
                            <a:gd name="connsiteY4" fmla="*/ 581025 h 3227814"/>
                            <a:gd name="connsiteX5" fmla="*/ 2192852 w 2998267"/>
                            <a:gd name="connsiteY5" fmla="*/ 247650 h 3227814"/>
                            <a:gd name="connsiteX6" fmla="*/ 2011877 w 2998267"/>
                            <a:gd name="connsiteY6" fmla="*/ 104775 h 3227814"/>
                            <a:gd name="connsiteX7" fmla="*/ 1783277 w 2998267"/>
                            <a:gd name="connsiteY7" fmla="*/ 38100 h 3227814"/>
                            <a:gd name="connsiteX8" fmla="*/ 1440377 w 2998267"/>
                            <a:gd name="connsiteY8" fmla="*/ 9525 h 3227814"/>
                            <a:gd name="connsiteX9" fmla="*/ 916502 w 2998267"/>
                            <a:gd name="connsiteY9" fmla="*/ 0 h 3227814"/>
                            <a:gd name="connsiteX10" fmla="*/ 309297 w 2998267"/>
                            <a:gd name="connsiteY10" fmla="*/ 124057 h 3227814"/>
                            <a:gd name="connsiteX11" fmla="*/ 183089 w 2998267"/>
                            <a:gd name="connsiteY11" fmla="*/ 119179 h 3227814"/>
                            <a:gd name="connsiteX12" fmla="*/ 78074 w 2998267"/>
                            <a:gd name="connsiteY12" fmla="*/ 193753 h 3227814"/>
                            <a:gd name="connsiteX13" fmla="*/ 0 w 2998267"/>
                            <a:gd name="connsiteY13" fmla="*/ 442796 h 3227814"/>
                            <a:gd name="connsiteX14" fmla="*/ 211884 w 2998267"/>
                            <a:gd name="connsiteY14" fmla="*/ 2427482 h 3227814"/>
                            <a:gd name="connsiteX15" fmla="*/ 2272864 w 2998267"/>
                            <a:gd name="connsiteY15" fmla="*/ 2364138 h 3227814"/>
                            <a:gd name="connsiteX16" fmla="*/ 2998267 w 2998267"/>
                            <a:gd name="connsiteY16" fmla="*/ 3227814 h 3227814"/>
                            <a:gd name="connsiteX17" fmla="*/ 2821502 w 2998267"/>
                            <a:gd name="connsiteY17" fmla="*/ 1885950 h 3227814"/>
                            <a:gd name="connsiteX18" fmla="*/ 2802452 w 2998267"/>
                            <a:gd name="connsiteY18" fmla="*/ 1733550 h 3227814"/>
                            <a:gd name="connsiteX19" fmla="*/ 2878652 w 2998267"/>
                            <a:gd name="connsiteY19" fmla="*/ 1447800 h 3227814"/>
                            <a:gd name="connsiteX20" fmla="*/ 2783402 w 2998267"/>
                            <a:gd name="connsiteY20" fmla="*/ 942975 h 3227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998267" h="3227814">
                              <a:moveTo>
                                <a:pt x="2783402" y="942975"/>
                              </a:moveTo>
                              <a:lnTo>
                                <a:pt x="2440502" y="1238250"/>
                              </a:lnTo>
                              <a:lnTo>
                                <a:pt x="2002352" y="742950"/>
                              </a:lnTo>
                              <a:lnTo>
                                <a:pt x="1907102" y="809625"/>
                              </a:lnTo>
                              <a:lnTo>
                                <a:pt x="1726127" y="581025"/>
                              </a:lnTo>
                              <a:lnTo>
                                <a:pt x="2192852" y="247650"/>
                              </a:lnTo>
                              <a:lnTo>
                                <a:pt x="2011877" y="104775"/>
                              </a:lnTo>
                              <a:lnTo>
                                <a:pt x="1783277" y="38100"/>
                              </a:lnTo>
                              <a:lnTo>
                                <a:pt x="1440377" y="9525"/>
                              </a:lnTo>
                              <a:lnTo>
                                <a:pt x="916502" y="0"/>
                              </a:lnTo>
                              <a:lnTo>
                                <a:pt x="309297" y="124057"/>
                              </a:lnTo>
                              <a:lnTo>
                                <a:pt x="183089" y="119179"/>
                              </a:lnTo>
                              <a:cubicBezTo>
                                <a:pt x="148086" y="140320"/>
                                <a:pt x="68471" y="150309"/>
                                <a:pt x="78074" y="193753"/>
                              </a:cubicBezTo>
                              <a:cubicBezTo>
                                <a:pt x="52051" y="291636"/>
                                <a:pt x="3721" y="266854"/>
                                <a:pt x="0" y="442796"/>
                              </a:cubicBezTo>
                              <a:lnTo>
                                <a:pt x="211884" y="2427482"/>
                              </a:lnTo>
                              <a:lnTo>
                                <a:pt x="2272864" y="2364138"/>
                              </a:lnTo>
                              <a:cubicBezTo>
                                <a:pt x="2544511" y="2678076"/>
                                <a:pt x="2715860" y="2969732"/>
                                <a:pt x="2998267" y="3227814"/>
                              </a:cubicBezTo>
                              <a:lnTo>
                                <a:pt x="2821502" y="1885950"/>
                              </a:lnTo>
                              <a:lnTo>
                                <a:pt x="2802452" y="1733550"/>
                              </a:lnTo>
                              <a:lnTo>
                                <a:pt x="2878652" y="1447800"/>
                              </a:lnTo>
                              <a:lnTo>
                                <a:pt x="2783402" y="942975"/>
                              </a:lnTo>
                              <a:close/>
                            </a:path>
                          </a:pathLst>
                        </a:cu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71" o:spid="_x0000_s1026" style="position:absolute;margin-left:496.05pt;margin-top:9.1pt;width:236.05pt;height:254.1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8267,322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" path="m2783402,942975r-342900,295275l2002352,742950r-95250,66675l1726127,581025,2192852,247650,2011877,104775,1783277,38100,1440377,9525,916502,,309297,124057,183089,119179c148086,140320,68471,150309,78074,193753,52051,291636,3721,266854,,442796l211884,2427482r2060980,-63344c2544511,2678076,2715860,2969732,2998267,3227814l2821502,1885950r-19050,-152400l2878652,1447800,2783402,942975xe" filled="f" strokecolor="yellow" strokeweight="3pt">
                <v:stroke dashstyle="dash"/>
                <v:path arrowok="t" o:connecttype="custom" o:connectlocs="2783001,942943;2440150,1238208;2002063,742925;1906827,809598;1725878,581005;2192536,247642;2011587,104771;1783020,38099;1440169,9525;916370,0;309252,124053;183063,119175;78063,193746;0,442781;211853,2427400;2272537,2364058;2997835,3227705;2821095,1885886;2802048,1733491;2878237,1447751;2783001,942943" o:connectangles="0,0,0,0,0,0,0,0,0,0,0,0,0,0,0,0,0,0,0,0,0"/>
              </v:shape>
            </w:pict>
          </mc:Fallback>
        </mc:AlternateContent>
      </w:r>
      <w:r w:rsidR="003D56C9">
        <w:rPr>
          <w:noProof/>
          <w:lang w:eastAsia="en-AU"/>
        </w:rPr>
        <mc:AlternateContent>
          <mc:Choice Requires="wps">
            <w:drawing>
              <wp:anchor distT="0" distB="0" distL="114300" distR="114300" simplePos="0" relativeHeight="251907072" behindDoc="0" locked="0" layoutInCell="1" allowOverlap="1" wp14:anchorId="6511A195" wp14:editId="7070B11C">
                <wp:simplePos x="0" y="0"/>
                <wp:positionH relativeFrom="column">
                  <wp:posOffset>5066665</wp:posOffset>
                </wp:positionH>
                <wp:positionV relativeFrom="paragraph">
                  <wp:posOffset>7629525</wp:posOffset>
                </wp:positionV>
                <wp:extent cx="4476750" cy="385445"/>
                <wp:effectExtent l="0" t="0" r="0" b="0"/>
                <wp:wrapNone/>
                <wp:docPr id="5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076" w:rsidRPr="00DC3CF2" w:rsidRDefault="00E33076" w:rsidP="00CB0298">
                            <w:pPr>
                              <w:jc w:val="center"/>
                              <w:rPr>
                                <w:b/>
                                <w:color w:val="5E9629"/>
                                <w:sz w:val="28"/>
                                <w:szCs w:val="28"/>
                              </w:rPr>
                            </w:pPr>
                            <w:r>
                              <w:rPr>
                                <w:rFonts w:ascii="Calibri" w:hAnsi="Calibri"/>
                                <w:b/>
                                <w:iCs/>
                                <w:color w:val="5E9629"/>
                                <w:sz w:val="28"/>
                                <w:szCs w:val="28"/>
                              </w:rPr>
                              <w:t>Victoria Park/</w:t>
                            </w:r>
                            <w:r w:rsidRPr="00412C0A">
                              <w:rPr>
                                <w:rFonts w:ascii="Calibri" w:hAnsi="Calibri"/>
                                <w:b/>
                                <w:iCs/>
                                <w:color w:val="5E9629"/>
                                <w:sz w:val="28"/>
                                <w:szCs w:val="28"/>
                              </w:rPr>
                              <w:t xml:space="preserve"> </w:t>
                            </w:r>
                            <w:r>
                              <w:rPr>
                                <w:rFonts w:ascii="Calibri" w:hAnsi="Calibri"/>
                                <w:b/>
                                <w:iCs/>
                                <w:color w:val="5E9629"/>
                                <w:sz w:val="28"/>
                                <w:szCs w:val="28"/>
                              </w:rPr>
                              <w:t>P</w:t>
                            </w:r>
                            <w:r w:rsidRPr="00412C0A">
                              <w:rPr>
                                <w:rFonts w:ascii="Calibri" w:hAnsi="Calibri"/>
                                <w:b/>
                                <w:iCs/>
                                <w:color w:val="5E9629"/>
                                <w:sz w:val="28"/>
                                <w:szCs w:val="28"/>
                              </w:rPr>
                              <w:t>ak</w:t>
                            </w:r>
                            <w:r>
                              <w:rPr>
                                <w:rFonts w:ascii="Calibri" w:hAnsi="Calibri"/>
                                <w:b/>
                                <w:iCs/>
                                <w:color w:val="5E9629"/>
                                <w:sz w:val="28"/>
                                <w:szCs w:val="28"/>
                              </w:rPr>
                              <w:t>ap</w:t>
                            </w:r>
                            <w:r w:rsidRPr="00412C0A">
                              <w:rPr>
                                <w:rFonts w:ascii="Calibri" w:hAnsi="Calibri"/>
                                <w:b/>
                                <w:iCs/>
                                <w:color w:val="5E9629"/>
                                <w:sz w:val="28"/>
                                <w:szCs w:val="28"/>
                              </w:rPr>
                              <w:t>akan</w:t>
                            </w:r>
                            <w:r>
                              <w:rPr>
                                <w:rFonts w:ascii="Calibri" w:hAnsi="Calibri"/>
                                <w:b/>
                                <w:iCs/>
                                <w:color w:val="5E9629"/>
                                <w:sz w:val="28"/>
                                <w:szCs w:val="28"/>
                              </w:rPr>
                              <w:t xml:space="preserve">thi </w:t>
                            </w:r>
                            <w:r w:rsidRPr="00412C0A">
                              <w:rPr>
                                <w:rFonts w:ascii="Calibri" w:hAnsi="Calibri"/>
                                <w:b/>
                                <w:iCs/>
                                <w:color w:val="5E9629"/>
                                <w:sz w:val="28"/>
                                <w:szCs w:val="28"/>
                              </w:rPr>
                              <w:t>(Park 16)</w:t>
                            </w:r>
                            <w:r>
                              <w:rPr>
                                <w:rFonts w:ascii="Calibri" w:hAnsi="Calibri"/>
                                <w:b/>
                                <w:iCs/>
                                <w:color w:val="5E9629"/>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2" type="#_x0000_t202" style="position:absolute;left:0;text-align:left;margin-left:398.95pt;margin-top:600.75pt;width:352.5pt;height:30.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ZMugIAAMM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" filled="f" stroked="f">
                <v:textbox>
                  <w:txbxContent>
                    <w:p w:rsidR="00390F36" w:rsidRPr="00DC3CF2" w:rsidRDefault="00390F36" w:rsidP="00CB0298">
                      <w:pPr>
                        <w:jc w:val="center"/>
                        <w:rPr>
                          <w:b/>
                          <w:color w:val="5E9629"/>
                          <w:sz w:val="28"/>
                          <w:szCs w:val="28"/>
                        </w:rPr>
                      </w:pPr>
                      <w:r>
                        <w:rPr>
                          <w:rFonts w:ascii="Calibri" w:hAnsi="Calibri"/>
                          <w:b/>
                          <w:iCs/>
                          <w:color w:val="5E9629"/>
                          <w:sz w:val="28"/>
                          <w:szCs w:val="28"/>
                        </w:rPr>
                        <w:t>Victoria Park/</w:t>
                      </w:r>
                      <w:r w:rsidRPr="00412C0A">
                        <w:rPr>
                          <w:rFonts w:ascii="Calibri" w:hAnsi="Calibri"/>
                          <w:b/>
                          <w:iCs/>
                          <w:color w:val="5E9629"/>
                          <w:sz w:val="28"/>
                          <w:szCs w:val="28"/>
                        </w:rPr>
                        <w:t xml:space="preserve"> </w:t>
                      </w:r>
                      <w:r>
                        <w:rPr>
                          <w:rFonts w:ascii="Calibri" w:hAnsi="Calibri"/>
                          <w:b/>
                          <w:iCs/>
                          <w:color w:val="5E9629"/>
                          <w:sz w:val="28"/>
                          <w:szCs w:val="28"/>
                        </w:rPr>
                        <w:t>P</w:t>
                      </w:r>
                      <w:r w:rsidRPr="00412C0A">
                        <w:rPr>
                          <w:rFonts w:ascii="Calibri" w:hAnsi="Calibri"/>
                          <w:b/>
                          <w:iCs/>
                          <w:color w:val="5E9629"/>
                          <w:sz w:val="28"/>
                          <w:szCs w:val="28"/>
                        </w:rPr>
                        <w:t>ak</w:t>
                      </w:r>
                      <w:r>
                        <w:rPr>
                          <w:rFonts w:ascii="Calibri" w:hAnsi="Calibri"/>
                          <w:b/>
                          <w:iCs/>
                          <w:color w:val="5E9629"/>
                          <w:sz w:val="28"/>
                          <w:szCs w:val="28"/>
                        </w:rPr>
                        <w:t>ap</w:t>
                      </w:r>
                      <w:r w:rsidRPr="00412C0A">
                        <w:rPr>
                          <w:rFonts w:ascii="Calibri" w:hAnsi="Calibri"/>
                          <w:b/>
                          <w:iCs/>
                          <w:color w:val="5E9629"/>
                          <w:sz w:val="28"/>
                          <w:szCs w:val="28"/>
                        </w:rPr>
                        <w:t>akan</w:t>
                      </w:r>
                      <w:r>
                        <w:rPr>
                          <w:rFonts w:ascii="Calibri" w:hAnsi="Calibri"/>
                          <w:b/>
                          <w:iCs/>
                          <w:color w:val="5E9629"/>
                          <w:sz w:val="28"/>
                          <w:szCs w:val="28"/>
                        </w:rPr>
                        <w:t xml:space="preserve">thi </w:t>
                      </w:r>
                      <w:r w:rsidRPr="00412C0A">
                        <w:rPr>
                          <w:rFonts w:ascii="Calibri" w:hAnsi="Calibri"/>
                          <w:b/>
                          <w:iCs/>
                          <w:color w:val="5E9629"/>
                          <w:sz w:val="28"/>
                          <w:szCs w:val="28"/>
                        </w:rPr>
                        <w:t>(Park 16)</w:t>
                      </w:r>
                      <w:r>
                        <w:rPr>
                          <w:rFonts w:ascii="Calibri" w:hAnsi="Calibri"/>
                          <w:b/>
                          <w:iCs/>
                          <w:color w:val="5E9629"/>
                          <w:sz w:val="28"/>
                          <w:szCs w:val="28"/>
                        </w:rPr>
                        <w:t xml:space="preserve"> </w:t>
                      </w:r>
                    </w:p>
                  </w:txbxContent>
                </v:textbox>
              </v:shape>
            </w:pict>
          </mc:Fallback>
        </mc:AlternateContent>
      </w:r>
    </w:p>
    <w:p w:rsidR="00CB0298" w:rsidRPr="003F4A41" w:rsidRDefault="00CB0298" w:rsidP="00CB0298">
      <w:pPr>
        <w:pStyle w:val="ListParagraph"/>
        <w:numPr>
          <w:ilvl w:val="0"/>
          <w:numId w:val="6"/>
        </w:numPr>
        <w:autoSpaceDE w:val="0"/>
        <w:autoSpaceDN w:val="0"/>
        <w:adjustRightInd w:val="0"/>
        <w:spacing w:after="0" w:line="240" w:lineRule="auto"/>
        <w:ind w:hanging="1068"/>
        <w:rPr>
          <w:rFonts w:ascii="Calibri" w:hAnsi="Calibri"/>
          <w:b/>
          <w:color w:val="5E9629"/>
          <w:sz w:val="48"/>
          <w:szCs w:val="48"/>
        </w:rPr>
      </w:pPr>
      <w:r>
        <w:rPr>
          <w:rFonts w:ascii="Calibri" w:hAnsi="Calibri"/>
          <w:b/>
          <w:color w:val="5E9629"/>
          <w:sz w:val="48"/>
          <w:szCs w:val="48"/>
        </w:rPr>
        <w:lastRenderedPageBreak/>
        <w:t xml:space="preserve">  </w:t>
      </w:r>
      <w:r w:rsidRPr="003F4A41">
        <w:rPr>
          <w:rFonts w:ascii="Calibri" w:hAnsi="Calibri"/>
          <w:b/>
          <w:color w:val="5E9629"/>
          <w:sz w:val="48"/>
          <w:szCs w:val="48"/>
        </w:rPr>
        <w:t>Background</w:t>
      </w:r>
    </w:p>
    <w:p w:rsidR="00CB0298" w:rsidRDefault="00CB0298" w:rsidP="00CB0298">
      <w:pPr>
        <w:autoSpaceDE w:val="0"/>
        <w:autoSpaceDN w:val="0"/>
        <w:adjustRightInd w:val="0"/>
        <w:spacing w:after="0" w:line="240" w:lineRule="auto"/>
        <w:rPr>
          <w:rFonts w:ascii="Calibri" w:hAnsi="Calibri"/>
          <w:b/>
        </w:rPr>
      </w:pPr>
    </w:p>
    <w:p w:rsidR="009D1B2D" w:rsidRDefault="009D1B2D" w:rsidP="00CB0298">
      <w:pPr>
        <w:autoSpaceDE w:val="0"/>
        <w:autoSpaceDN w:val="0"/>
        <w:adjustRightInd w:val="0"/>
        <w:spacing w:after="0" w:line="240" w:lineRule="auto"/>
        <w:rPr>
          <w:rFonts w:ascii="Calibri" w:hAnsi="Calibri"/>
          <w:b/>
        </w:rPr>
      </w:pPr>
      <w:r>
        <w:rPr>
          <w:rFonts w:ascii="Calibri" w:hAnsi="Calibri" w:cs="Calibri"/>
          <w:iCs/>
          <w:noProof/>
          <w:sz w:val="22"/>
          <w:lang w:eastAsia="en-AU"/>
        </w:rPr>
        <mc:AlternateContent>
          <mc:Choice Requires="wps">
            <w:drawing>
              <wp:anchor distT="0" distB="0" distL="114300" distR="114300" simplePos="0" relativeHeight="251914240" behindDoc="0" locked="0" layoutInCell="1" allowOverlap="1" wp14:anchorId="13366B54" wp14:editId="29C0234C">
                <wp:simplePos x="0" y="0"/>
                <wp:positionH relativeFrom="column">
                  <wp:posOffset>-129540</wp:posOffset>
                </wp:positionH>
                <wp:positionV relativeFrom="paragraph">
                  <wp:posOffset>138430</wp:posOffset>
                </wp:positionV>
                <wp:extent cx="6200775" cy="3619500"/>
                <wp:effectExtent l="19050" t="19050" r="28575" b="19050"/>
                <wp:wrapNone/>
                <wp:docPr id="15"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3619500"/>
                        </a:xfrm>
                        <a:prstGeom prst="roundRect">
                          <a:avLst>
                            <a:gd name="adj" fmla="val 16667"/>
                          </a:avLst>
                        </a:prstGeom>
                        <a:noFill/>
                        <a:ln w="38100">
                          <a:solidFill>
                            <a:srgbClr val="5E9629"/>
                          </a:solidFill>
                          <a:round/>
                          <a:headEnd/>
                          <a:tailEnd/>
                        </a:ln>
                        <a:extLst>
                          <a:ext uri="{909E8E84-426E-40DD-AFC4-6F175D3DCCD1}">
                            <a14:hiddenFill xmlns:a14="http://schemas.microsoft.com/office/drawing/2010/main">
                              <a:solidFill>
                                <a:schemeClr val="accent1">
                                  <a:lumMod val="20000"/>
                                  <a:lumOff val="80000"/>
                                  <a:alpha val="3000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2" o:spid="_x0000_s1026" style="position:absolute;margin-left:-10.2pt;margin-top:10.9pt;width:488.25pt;height:2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" filled="f" fillcolor="#dbe5f1 [660]" strokecolor="#5e9629" strokeweight="3pt">
                <v:fill opacity="19789f"/>
              </v:roundrect>
            </w:pict>
          </mc:Fallback>
        </mc:AlternateContent>
      </w:r>
    </w:p>
    <w:p w:rsidR="00CB0298" w:rsidRDefault="009D1B2D" w:rsidP="00CB0298">
      <w:pPr>
        <w:spacing w:after="120"/>
        <w:ind w:left="425"/>
        <w:jc w:val="both"/>
        <w:rPr>
          <w:rFonts w:ascii="Calibri" w:hAnsi="Calibri" w:cs="Calibri"/>
          <w:sz w:val="22"/>
        </w:rPr>
      </w:pPr>
      <w:r>
        <w:rPr>
          <w:rFonts w:ascii="Calibri" w:hAnsi="Calibri" w:cs="Calibri"/>
          <w:noProof/>
          <w:sz w:val="22"/>
          <w:lang w:eastAsia="en-AU"/>
        </w:rPr>
        <mc:AlternateContent>
          <mc:Choice Requires="wps">
            <w:drawing>
              <wp:anchor distT="0" distB="0" distL="114300" distR="114300" simplePos="0" relativeHeight="251974656" behindDoc="0" locked="0" layoutInCell="1" allowOverlap="1" wp14:anchorId="3FBACFD8" wp14:editId="7CC45679">
                <wp:simplePos x="0" y="0"/>
                <wp:positionH relativeFrom="column">
                  <wp:posOffset>89535</wp:posOffset>
                </wp:positionH>
                <wp:positionV relativeFrom="paragraph">
                  <wp:posOffset>123825</wp:posOffset>
                </wp:positionV>
                <wp:extent cx="5886450" cy="725932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886450" cy="7259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3076" w:rsidRDefault="00E33076" w:rsidP="009D1B2D">
                            <w:pPr>
                              <w:autoSpaceDE w:val="0"/>
                              <w:autoSpaceDN w:val="0"/>
                              <w:adjustRightInd w:val="0"/>
                              <w:spacing w:after="240"/>
                              <w:ind w:left="-142" w:right="39"/>
                              <w:jc w:val="both"/>
                              <w:rPr>
                                <w:rFonts w:ascii="Calibri" w:hAnsi="Calibri" w:cs="Calibri"/>
                                <w:sz w:val="22"/>
                                <w:szCs w:val="24"/>
                              </w:rPr>
                            </w:pPr>
                            <w:r w:rsidRPr="00A104CA">
                              <w:rPr>
                                <w:rFonts w:ascii="Calibri" w:hAnsi="Calibri" w:cs="Calibri"/>
                                <w:b/>
                                <w:color w:val="5E9629"/>
                                <w:sz w:val="22"/>
                              </w:rPr>
                              <w:t>Victoria Park</w:t>
                            </w:r>
                            <w:r>
                              <w:rPr>
                                <w:rFonts w:ascii="Calibri" w:hAnsi="Calibri" w:cs="Calibri"/>
                                <w:b/>
                                <w:color w:val="5E9629"/>
                                <w:sz w:val="22"/>
                              </w:rPr>
                              <w:t>/P</w:t>
                            </w:r>
                            <w:r w:rsidRPr="00A104CA">
                              <w:rPr>
                                <w:rFonts w:ascii="Calibri" w:hAnsi="Calibri" w:cs="Calibri"/>
                                <w:b/>
                                <w:color w:val="5E9629"/>
                                <w:sz w:val="22"/>
                              </w:rPr>
                              <w:t>ak</w:t>
                            </w:r>
                            <w:r>
                              <w:rPr>
                                <w:rFonts w:ascii="Calibri" w:hAnsi="Calibri" w:cs="Calibri"/>
                                <w:b/>
                                <w:color w:val="5E9629"/>
                                <w:sz w:val="22"/>
                              </w:rPr>
                              <w:t>ap</w:t>
                            </w:r>
                            <w:r w:rsidRPr="00A104CA">
                              <w:rPr>
                                <w:rFonts w:ascii="Calibri" w:hAnsi="Calibri" w:cs="Calibri"/>
                                <w:b/>
                                <w:color w:val="5E9629"/>
                                <w:sz w:val="22"/>
                              </w:rPr>
                              <w:t>a</w:t>
                            </w:r>
                            <w:r>
                              <w:rPr>
                                <w:rFonts w:ascii="Calibri" w:hAnsi="Calibri" w:cs="Calibri"/>
                                <w:b/>
                                <w:color w:val="5E9629"/>
                                <w:sz w:val="22"/>
                              </w:rPr>
                              <w:t>ka</w:t>
                            </w:r>
                            <w:r w:rsidRPr="00A104CA">
                              <w:rPr>
                                <w:rFonts w:ascii="Calibri" w:hAnsi="Calibri" w:cs="Calibri"/>
                                <w:b/>
                                <w:color w:val="5E9629"/>
                                <w:sz w:val="22"/>
                              </w:rPr>
                              <w:t>n</w:t>
                            </w:r>
                            <w:r>
                              <w:rPr>
                                <w:rFonts w:ascii="Calibri" w:hAnsi="Calibri" w:cs="Calibri"/>
                                <w:b/>
                                <w:color w:val="5E9629"/>
                                <w:sz w:val="22"/>
                              </w:rPr>
                              <w:t>th</w:t>
                            </w:r>
                            <w:r w:rsidRPr="00A104CA">
                              <w:rPr>
                                <w:rFonts w:ascii="Calibri" w:hAnsi="Calibri" w:cs="Calibri"/>
                                <w:b/>
                                <w:color w:val="5E9629"/>
                                <w:sz w:val="22"/>
                              </w:rPr>
                              <w:t>i</w:t>
                            </w:r>
                            <w:r w:rsidRPr="00DC5B5C">
                              <w:rPr>
                                <w:rFonts w:ascii="Calibri" w:hAnsi="Calibri" w:cs="Calibri"/>
                                <w:b/>
                                <w:color w:val="5E9629"/>
                                <w:sz w:val="22"/>
                              </w:rPr>
                              <w:t xml:space="preserve"> (Park 16)</w:t>
                            </w:r>
                            <w:r>
                              <w:rPr>
                                <w:rFonts w:ascii="Calibri" w:hAnsi="Calibri" w:cs="Calibri"/>
                                <w:sz w:val="22"/>
                                <w:szCs w:val="24"/>
                              </w:rPr>
                              <w:t xml:space="preserve"> comprises part of the Eastern Park Lands. The </w:t>
                            </w:r>
                            <w:hyperlink r:id="rId18" w:history="1">
                              <w:r w:rsidRPr="003D4CD2">
                                <w:rPr>
                                  <w:rStyle w:val="Hyperlink"/>
                                  <w:rFonts w:ascii="Calibri" w:hAnsi="Calibri" w:cs="Calibri"/>
                                  <w:i/>
                                  <w:sz w:val="22"/>
                                </w:rPr>
                                <w:t>Adelaide Park Lands Landscape Master Plan</w:t>
                              </w:r>
                            </w:hyperlink>
                            <w:r>
                              <w:rPr>
                                <w:rFonts w:ascii="Calibri" w:hAnsi="Calibri" w:cs="Calibri"/>
                                <w:i/>
                                <w:sz w:val="22"/>
                                <w:szCs w:val="24"/>
                              </w:rPr>
                              <w:t xml:space="preserve"> </w:t>
                            </w:r>
                            <w:r w:rsidRPr="0022738A">
                              <w:rPr>
                                <w:rFonts w:ascii="Calibri" w:hAnsi="Calibri" w:cs="Calibri"/>
                                <w:sz w:val="22"/>
                                <w:szCs w:val="24"/>
                              </w:rPr>
                              <w:t>identifies four landscape zones in the Park Lands</w:t>
                            </w:r>
                            <w:r>
                              <w:rPr>
                                <w:rFonts w:ascii="Calibri" w:hAnsi="Calibri" w:cs="Calibri"/>
                                <w:sz w:val="22"/>
                                <w:szCs w:val="24"/>
                              </w:rPr>
                              <w:t xml:space="preserve">.  </w:t>
                            </w:r>
                            <w:r w:rsidRPr="00726A70">
                              <w:rPr>
                                <w:rFonts w:ascii="Calibri" w:hAnsi="Calibri" w:cs="Calibri"/>
                                <w:b/>
                                <w:color w:val="5E9629"/>
                                <w:sz w:val="22"/>
                              </w:rPr>
                              <w:t>Victoria Park/</w:t>
                            </w:r>
                            <w:r>
                              <w:rPr>
                                <w:rFonts w:ascii="Calibri" w:hAnsi="Calibri" w:cs="Calibri"/>
                                <w:b/>
                                <w:color w:val="5E9629"/>
                                <w:sz w:val="22"/>
                              </w:rPr>
                              <w:t>P</w:t>
                            </w:r>
                            <w:r w:rsidRPr="00A104CA">
                              <w:rPr>
                                <w:rFonts w:ascii="Calibri" w:hAnsi="Calibri" w:cs="Calibri"/>
                                <w:b/>
                                <w:color w:val="5E9629"/>
                                <w:sz w:val="22"/>
                              </w:rPr>
                              <w:t>ak</w:t>
                            </w:r>
                            <w:r>
                              <w:rPr>
                                <w:rFonts w:ascii="Calibri" w:hAnsi="Calibri" w:cs="Calibri"/>
                                <w:b/>
                                <w:color w:val="5E9629"/>
                                <w:sz w:val="22"/>
                              </w:rPr>
                              <w:t>ap</w:t>
                            </w:r>
                            <w:r w:rsidRPr="00A104CA">
                              <w:rPr>
                                <w:rFonts w:ascii="Calibri" w:hAnsi="Calibri" w:cs="Calibri"/>
                                <w:b/>
                                <w:color w:val="5E9629"/>
                                <w:sz w:val="22"/>
                              </w:rPr>
                              <w:t>a</w:t>
                            </w:r>
                            <w:r>
                              <w:rPr>
                                <w:rFonts w:ascii="Calibri" w:hAnsi="Calibri" w:cs="Calibri"/>
                                <w:b/>
                                <w:color w:val="5E9629"/>
                                <w:sz w:val="22"/>
                              </w:rPr>
                              <w:t>ka</w:t>
                            </w:r>
                            <w:r w:rsidRPr="00A104CA">
                              <w:rPr>
                                <w:rFonts w:ascii="Calibri" w:hAnsi="Calibri" w:cs="Calibri"/>
                                <w:b/>
                                <w:color w:val="5E9629"/>
                                <w:sz w:val="22"/>
                              </w:rPr>
                              <w:t>n</w:t>
                            </w:r>
                            <w:r>
                              <w:rPr>
                                <w:rFonts w:ascii="Calibri" w:hAnsi="Calibri" w:cs="Calibri"/>
                                <w:b/>
                                <w:color w:val="5E9629"/>
                                <w:sz w:val="22"/>
                              </w:rPr>
                              <w:t>thi</w:t>
                            </w:r>
                            <w:r>
                              <w:rPr>
                                <w:rFonts w:ascii="Calibri" w:hAnsi="Calibri" w:cs="Calibri"/>
                                <w:sz w:val="22"/>
                                <w:szCs w:val="24"/>
                              </w:rPr>
                              <w:t xml:space="preserve"> is located within the Open Woodland/Sports Zone which is characterised by large open grassed spaces semi-enclosed by predominantly native groves of trees, the open spaces are generally used for sporting activities.</w:t>
                            </w:r>
                          </w:p>
                          <w:p w:rsidR="00E33076" w:rsidRDefault="00E33076" w:rsidP="009D1B2D">
                            <w:pPr>
                              <w:autoSpaceDE w:val="0"/>
                              <w:autoSpaceDN w:val="0"/>
                              <w:adjustRightInd w:val="0"/>
                              <w:spacing w:after="240"/>
                              <w:ind w:left="-142" w:right="39"/>
                              <w:jc w:val="both"/>
                              <w:rPr>
                                <w:rFonts w:ascii="Calibri" w:hAnsi="Calibri" w:cs="MyriadPro-Regular"/>
                                <w:sz w:val="22"/>
                              </w:rPr>
                            </w:pPr>
                            <w:r w:rsidRPr="007A08F0">
                              <w:rPr>
                                <w:rFonts w:ascii="Calibri" w:hAnsi="Calibri" w:cs="Calibri"/>
                                <w:sz w:val="22"/>
                                <w:szCs w:val="24"/>
                              </w:rPr>
                              <w:t xml:space="preserve">At 72 hectares, </w:t>
                            </w:r>
                            <w:r w:rsidRPr="00A104CA">
                              <w:rPr>
                                <w:rFonts w:ascii="Calibri" w:hAnsi="Calibri" w:cs="Calibri"/>
                                <w:b/>
                                <w:color w:val="5E9629"/>
                                <w:sz w:val="22"/>
                              </w:rPr>
                              <w:t>Victoria Park/</w:t>
                            </w:r>
                            <w:r w:rsidRPr="002244F9">
                              <w:rPr>
                                <w:rFonts w:ascii="Calibri" w:hAnsi="Calibri" w:cs="Calibri"/>
                                <w:b/>
                                <w:color w:val="5E9629"/>
                                <w:sz w:val="22"/>
                              </w:rPr>
                              <w:t xml:space="preserve"> </w:t>
                            </w:r>
                            <w:r>
                              <w:rPr>
                                <w:rFonts w:ascii="Calibri" w:hAnsi="Calibri" w:cs="Calibri"/>
                                <w:b/>
                                <w:color w:val="5E9629"/>
                                <w:sz w:val="22"/>
                              </w:rPr>
                              <w:t>P</w:t>
                            </w:r>
                            <w:r w:rsidRPr="00A104CA">
                              <w:rPr>
                                <w:rFonts w:ascii="Calibri" w:hAnsi="Calibri" w:cs="Calibri"/>
                                <w:b/>
                                <w:color w:val="5E9629"/>
                                <w:sz w:val="22"/>
                              </w:rPr>
                              <w:t>ak</w:t>
                            </w:r>
                            <w:r>
                              <w:rPr>
                                <w:rFonts w:ascii="Calibri" w:hAnsi="Calibri" w:cs="Calibri"/>
                                <w:b/>
                                <w:color w:val="5E9629"/>
                                <w:sz w:val="22"/>
                              </w:rPr>
                              <w:t>ap</w:t>
                            </w:r>
                            <w:r w:rsidRPr="00A104CA">
                              <w:rPr>
                                <w:rFonts w:ascii="Calibri" w:hAnsi="Calibri" w:cs="Calibri"/>
                                <w:b/>
                                <w:color w:val="5E9629"/>
                                <w:sz w:val="22"/>
                              </w:rPr>
                              <w:t>a</w:t>
                            </w:r>
                            <w:r>
                              <w:rPr>
                                <w:rFonts w:ascii="Calibri" w:hAnsi="Calibri" w:cs="Calibri"/>
                                <w:b/>
                                <w:color w:val="5E9629"/>
                                <w:sz w:val="22"/>
                              </w:rPr>
                              <w:t>ka</w:t>
                            </w:r>
                            <w:r w:rsidRPr="00A104CA">
                              <w:rPr>
                                <w:rFonts w:ascii="Calibri" w:hAnsi="Calibri" w:cs="Calibri"/>
                                <w:b/>
                                <w:color w:val="5E9629"/>
                                <w:sz w:val="22"/>
                              </w:rPr>
                              <w:t>n</w:t>
                            </w:r>
                            <w:r>
                              <w:rPr>
                                <w:rFonts w:ascii="Calibri" w:hAnsi="Calibri" w:cs="Calibri"/>
                                <w:b/>
                                <w:color w:val="5E9629"/>
                                <w:sz w:val="22"/>
                              </w:rPr>
                              <w:t>thi</w:t>
                            </w:r>
                            <w:r w:rsidRPr="007A08F0">
                              <w:rPr>
                                <w:rFonts w:ascii="Calibri" w:hAnsi="Calibri" w:cs="Calibri"/>
                                <w:sz w:val="22"/>
                                <w:szCs w:val="24"/>
                              </w:rPr>
                              <w:t xml:space="preserve"> </w:t>
                            </w:r>
                            <w:r w:rsidRPr="00DC5B5C">
                              <w:rPr>
                                <w:rFonts w:ascii="Calibri" w:hAnsi="Calibri" w:cs="Calibri"/>
                                <w:b/>
                                <w:color w:val="5E9629"/>
                                <w:sz w:val="22"/>
                              </w:rPr>
                              <w:t>(Park 16)</w:t>
                            </w:r>
                            <w:r w:rsidRPr="007A08F0">
                              <w:rPr>
                                <w:rFonts w:ascii="Calibri" w:hAnsi="Calibri" w:cs="Calibri"/>
                                <w:sz w:val="22"/>
                                <w:szCs w:val="24"/>
                              </w:rPr>
                              <w:t xml:space="preserve"> is the largest segment of the Adelaide Park Lands and is characterised by an expansive internal open space affording </w:t>
                            </w:r>
                            <w:r>
                              <w:rPr>
                                <w:rFonts w:ascii="Calibri" w:hAnsi="Calibri" w:cs="Calibri"/>
                                <w:sz w:val="22"/>
                                <w:szCs w:val="24"/>
                              </w:rPr>
                              <w:t>signific</w:t>
                            </w:r>
                            <w:r w:rsidRPr="007A08F0">
                              <w:rPr>
                                <w:rFonts w:ascii="Calibri" w:hAnsi="Calibri" w:cs="Calibri"/>
                                <w:sz w:val="22"/>
                                <w:szCs w:val="24"/>
                              </w:rPr>
                              <w:t xml:space="preserve">ant views towards the </w:t>
                            </w:r>
                            <w:r>
                              <w:rPr>
                                <w:rFonts w:ascii="Calibri" w:hAnsi="Calibri" w:cs="Calibri"/>
                                <w:sz w:val="22"/>
                                <w:szCs w:val="24"/>
                              </w:rPr>
                              <w:t xml:space="preserve">Adelaide </w:t>
                            </w:r>
                            <w:r w:rsidRPr="007A08F0">
                              <w:rPr>
                                <w:rFonts w:ascii="Calibri" w:hAnsi="Calibri" w:cs="Calibri"/>
                                <w:sz w:val="22"/>
                                <w:szCs w:val="24"/>
                              </w:rPr>
                              <w:t>Hills and City.</w:t>
                            </w:r>
                            <w:r>
                              <w:rPr>
                                <w:rFonts w:ascii="Calibri" w:hAnsi="Calibri" w:cs="Calibri"/>
                                <w:sz w:val="22"/>
                                <w:szCs w:val="24"/>
                              </w:rPr>
                              <w:t xml:space="preserve"> </w:t>
                            </w:r>
                            <w:r w:rsidRPr="00FC1B5E">
                              <w:rPr>
                                <w:rFonts w:ascii="Calibri" w:hAnsi="Calibri" w:cs="MyriadPro-Regular"/>
                                <w:sz w:val="22"/>
                              </w:rPr>
                              <w:t xml:space="preserve">The </w:t>
                            </w:r>
                            <w:r>
                              <w:rPr>
                                <w:rFonts w:ascii="Calibri" w:hAnsi="Calibri" w:cs="MyriadPro-Regular"/>
                                <w:sz w:val="22"/>
                              </w:rPr>
                              <w:t>P</w:t>
                            </w:r>
                            <w:r w:rsidRPr="00FC1B5E">
                              <w:rPr>
                                <w:rFonts w:ascii="Calibri" w:hAnsi="Calibri" w:cs="MyriadPro-Regular"/>
                                <w:sz w:val="22"/>
                              </w:rPr>
                              <w:t>ark retains its original shape and form as devised by Colonel</w:t>
                            </w:r>
                            <w:r>
                              <w:rPr>
                                <w:rFonts w:ascii="Calibri" w:hAnsi="Calibri" w:cs="MyriadPro-Regular"/>
                                <w:sz w:val="22"/>
                              </w:rPr>
                              <w:t xml:space="preserve"> </w:t>
                            </w:r>
                            <w:r w:rsidRPr="00FC1B5E">
                              <w:rPr>
                                <w:rFonts w:ascii="Calibri" w:hAnsi="Calibri" w:cs="MyriadPro-Regular"/>
                                <w:sz w:val="22"/>
                              </w:rPr>
                              <w:t>Light and its significance lies in its contribution as an integral segment</w:t>
                            </w:r>
                            <w:r>
                              <w:rPr>
                                <w:rFonts w:ascii="Calibri" w:hAnsi="Calibri" w:cs="MyriadPro-Regular"/>
                                <w:sz w:val="22"/>
                              </w:rPr>
                              <w:t xml:space="preserve"> </w:t>
                            </w:r>
                            <w:r w:rsidRPr="00FC1B5E">
                              <w:rPr>
                                <w:rFonts w:ascii="Calibri" w:hAnsi="Calibri" w:cs="MyriadPro-Regular"/>
                                <w:sz w:val="22"/>
                              </w:rPr>
                              <w:t>of Colonel Light’s overall Park Lands Plan.</w:t>
                            </w:r>
                            <w:r>
                              <w:rPr>
                                <w:rFonts w:ascii="Calibri" w:hAnsi="Calibri" w:cs="MyriadPro-Regular"/>
                                <w:sz w:val="22"/>
                              </w:rPr>
                              <w:t xml:space="preserve"> </w:t>
                            </w:r>
                          </w:p>
                          <w:p w:rsidR="00E33076" w:rsidRDefault="00E33076" w:rsidP="009D1B2D">
                            <w:pPr>
                              <w:autoSpaceDE w:val="0"/>
                              <w:autoSpaceDN w:val="0"/>
                              <w:adjustRightInd w:val="0"/>
                              <w:spacing w:after="240"/>
                              <w:ind w:left="-142" w:right="39"/>
                              <w:jc w:val="both"/>
                              <w:rPr>
                                <w:rFonts w:ascii="Calibri" w:hAnsi="Calibri" w:cs="MyriadPro-Regular"/>
                                <w:sz w:val="22"/>
                              </w:rPr>
                            </w:pPr>
                            <w:r>
                              <w:rPr>
                                <w:rFonts w:ascii="Calibri" w:hAnsi="Calibri" w:cs="Calibri"/>
                                <w:color w:val="000000" w:themeColor="text1"/>
                                <w:sz w:val="22"/>
                              </w:rPr>
                              <w:t xml:space="preserve">Until the end of 2007, </w:t>
                            </w:r>
                            <w:r w:rsidRPr="00A104CA">
                              <w:rPr>
                                <w:rFonts w:ascii="Calibri" w:hAnsi="Calibri" w:cs="Calibri"/>
                                <w:b/>
                                <w:color w:val="5E9629"/>
                                <w:sz w:val="22"/>
                              </w:rPr>
                              <w:t>Victoria Park/</w:t>
                            </w:r>
                            <w:r>
                              <w:rPr>
                                <w:rFonts w:ascii="Calibri" w:hAnsi="Calibri" w:cs="Calibri"/>
                                <w:b/>
                                <w:color w:val="5E9629"/>
                                <w:sz w:val="22"/>
                              </w:rPr>
                              <w:t>P</w:t>
                            </w:r>
                            <w:r w:rsidRPr="00A104CA">
                              <w:rPr>
                                <w:rFonts w:ascii="Calibri" w:hAnsi="Calibri" w:cs="Calibri"/>
                                <w:b/>
                                <w:color w:val="5E9629"/>
                                <w:sz w:val="22"/>
                              </w:rPr>
                              <w:t>ak</w:t>
                            </w:r>
                            <w:r>
                              <w:rPr>
                                <w:rFonts w:ascii="Calibri" w:hAnsi="Calibri" w:cs="Calibri"/>
                                <w:b/>
                                <w:color w:val="5E9629"/>
                                <w:sz w:val="22"/>
                              </w:rPr>
                              <w:t>ap</w:t>
                            </w:r>
                            <w:r w:rsidRPr="00A104CA">
                              <w:rPr>
                                <w:rFonts w:ascii="Calibri" w:hAnsi="Calibri" w:cs="Calibri"/>
                                <w:b/>
                                <w:color w:val="5E9629"/>
                                <w:sz w:val="22"/>
                              </w:rPr>
                              <w:t>a</w:t>
                            </w:r>
                            <w:r>
                              <w:rPr>
                                <w:rFonts w:ascii="Calibri" w:hAnsi="Calibri" w:cs="Calibri"/>
                                <w:b/>
                                <w:color w:val="5E9629"/>
                                <w:sz w:val="22"/>
                              </w:rPr>
                              <w:t>ka</w:t>
                            </w:r>
                            <w:r w:rsidRPr="00A104CA">
                              <w:rPr>
                                <w:rFonts w:ascii="Calibri" w:hAnsi="Calibri" w:cs="Calibri"/>
                                <w:b/>
                                <w:color w:val="5E9629"/>
                                <w:sz w:val="22"/>
                              </w:rPr>
                              <w:t>n</w:t>
                            </w:r>
                            <w:r>
                              <w:rPr>
                                <w:rFonts w:ascii="Calibri" w:hAnsi="Calibri" w:cs="Calibri"/>
                                <w:b/>
                                <w:color w:val="5E9629"/>
                                <w:sz w:val="22"/>
                              </w:rPr>
                              <w:t>thi</w:t>
                            </w:r>
                            <w:r w:rsidRPr="00A104CA">
                              <w:rPr>
                                <w:rFonts w:ascii="Calibri" w:hAnsi="Calibri" w:cs="Calibri"/>
                                <w:b/>
                                <w:color w:val="5E9629"/>
                                <w:sz w:val="22"/>
                              </w:rPr>
                              <w:t xml:space="preserve"> </w:t>
                            </w:r>
                            <w:r w:rsidRPr="00DC5B5C">
                              <w:rPr>
                                <w:rFonts w:ascii="Calibri" w:hAnsi="Calibri" w:cs="Calibri"/>
                                <w:b/>
                                <w:color w:val="5E9629"/>
                                <w:sz w:val="22"/>
                              </w:rPr>
                              <w:t>(Park 16)</w:t>
                            </w:r>
                            <w:r>
                              <w:rPr>
                                <w:rFonts w:ascii="Calibri" w:hAnsi="Calibri" w:cs="MyriadPro-Regular"/>
                                <w:sz w:val="22"/>
                              </w:rPr>
                              <w:t xml:space="preserve"> was used as a horse racing track and had a significant role in the State since the 1840’s; however, since 1985 it has been dominated by motor sport. The Park today is also </w:t>
                            </w:r>
                            <w:r w:rsidRPr="00FC1B5E">
                              <w:rPr>
                                <w:rFonts w:ascii="Calibri" w:hAnsi="Calibri" w:cs="MyriadPro-Regular"/>
                                <w:sz w:val="22"/>
                              </w:rPr>
                              <w:t>popular for walking, jogging,</w:t>
                            </w:r>
                            <w:r>
                              <w:rPr>
                                <w:rFonts w:ascii="Calibri" w:hAnsi="Calibri" w:cs="MyriadPro-Regular"/>
                                <w:sz w:val="22"/>
                              </w:rPr>
                              <w:t xml:space="preserve"> cycling,</w:t>
                            </w:r>
                            <w:r w:rsidRPr="00FC1B5E">
                              <w:rPr>
                                <w:rFonts w:ascii="Calibri" w:hAnsi="Calibri" w:cs="MyriadPro-Regular"/>
                                <w:sz w:val="22"/>
                              </w:rPr>
                              <w:t xml:space="preserve"> dog exercising and mixed use</w:t>
                            </w:r>
                            <w:r>
                              <w:rPr>
                                <w:rFonts w:ascii="Calibri" w:hAnsi="Calibri" w:cs="MyriadPro-Regular"/>
                                <w:sz w:val="22"/>
                              </w:rPr>
                              <w:t xml:space="preserve"> </w:t>
                            </w:r>
                            <w:r w:rsidRPr="00FC1B5E">
                              <w:rPr>
                                <w:rFonts w:ascii="Calibri" w:hAnsi="Calibri" w:cs="MyriadPro-Regular"/>
                                <w:sz w:val="22"/>
                              </w:rPr>
                              <w:t xml:space="preserve">recreation and sport. </w:t>
                            </w:r>
                          </w:p>
                          <w:p w:rsidR="00E33076" w:rsidRDefault="00E33076" w:rsidP="009D1B2D">
                            <w:pPr>
                              <w:autoSpaceDE w:val="0"/>
                              <w:autoSpaceDN w:val="0"/>
                              <w:adjustRightInd w:val="0"/>
                              <w:spacing w:after="240"/>
                              <w:ind w:left="142" w:right="39"/>
                              <w:jc w:val="both"/>
                              <w:rPr>
                                <w:rFonts w:ascii="Calibri" w:hAnsi="Calibri" w:cs="MyriadPro-Regular"/>
                                <w:sz w:val="22"/>
                              </w:rPr>
                            </w:pPr>
                          </w:p>
                          <w:p w:rsidR="00E33076" w:rsidRPr="00FC1B5E" w:rsidRDefault="00E33076" w:rsidP="009D1B2D">
                            <w:pPr>
                              <w:autoSpaceDE w:val="0"/>
                              <w:autoSpaceDN w:val="0"/>
                              <w:adjustRightInd w:val="0"/>
                              <w:spacing w:after="0"/>
                              <w:ind w:right="39"/>
                              <w:rPr>
                                <w:rFonts w:ascii="Calibri" w:hAnsi="Calibri" w:cs="Calibri"/>
                                <w:sz w:val="22"/>
                              </w:rPr>
                            </w:pPr>
                          </w:p>
                          <w:p w:rsidR="00E33076" w:rsidRDefault="00E33076" w:rsidP="009D1B2D">
                            <w:pPr>
                              <w:ind w:right="3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left:0;text-align:left;margin-left:7.05pt;margin-top:9.75pt;width:463.5pt;height:571.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" filled="f" stroked="f" strokeweight=".5pt">
                <v:textbox>
                  <w:txbxContent>
                    <w:p w:rsidR="00E33076" w:rsidRDefault="00E33076" w:rsidP="009D1B2D">
                      <w:pPr>
                        <w:autoSpaceDE w:val="0"/>
                        <w:autoSpaceDN w:val="0"/>
                        <w:adjustRightInd w:val="0"/>
                        <w:spacing w:after="240"/>
                        <w:ind w:left="-142" w:right="39"/>
                        <w:jc w:val="both"/>
                        <w:rPr>
                          <w:rFonts w:ascii="Calibri" w:hAnsi="Calibri" w:cs="Calibri"/>
                          <w:sz w:val="22"/>
                          <w:szCs w:val="24"/>
                        </w:rPr>
                      </w:pPr>
                      <w:r w:rsidRPr="00A104CA">
                        <w:rPr>
                          <w:rFonts w:ascii="Calibri" w:hAnsi="Calibri" w:cs="Calibri"/>
                          <w:b/>
                          <w:color w:val="5E9629"/>
                          <w:sz w:val="22"/>
                        </w:rPr>
                        <w:t>Victoria Park</w:t>
                      </w:r>
                      <w:r>
                        <w:rPr>
                          <w:rFonts w:ascii="Calibri" w:hAnsi="Calibri" w:cs="Calibri"/>
                          <w:b/>
                          <w:color w:val="5E9629"/>
                          <w:sz w:val="22"/>
                        </w:rPr>
                        <w:t>/P</w:t>
                      </w:r>
                      <w:r w:rsidRPr="00A104CA">
                        <w:rPr>
                          <w:rFonts w:ascii="Calibri" w:hAnsi="Calibri" w:cs="Calibri"/>
                          <w:b/>
                          <w:color w:val="5E9629"/>
                          <w:sz w:val="22"/>
                        </w:rPr>
                        <w:t>ak</w:t>
                      </w:r>
                      <w:r>
                        <w:rPr>
                          <w:rFonts w:ascii="Calibri" w:hAnsi="Calibri" w:cs="Calibri"/>
                          <w:b/>
                          <w:color w:val="5E9629"/>
                          <w:sz w:val="22"/>
                        </w:rPr>
                        <w:t>ap</w:t>
                      </w:r>
                      <w:r w:rsidRPr="00A104CA">
                        <w:rPr>
                          <w:rFonts w:ascii="Calibri" w:hAnsi="Calibri" w:cs="Calibri"/>
                          <w:b/>
                          <w:color w:val="5E9629"/>
                          <w:sz w:val="22"/>
                        </w:rPr>
                        <w:t>a</w:t>
                      </w:r>
                      <w:r>
                        <w:rPr>
                          <w:rFonts w:ascii="Calibri" w:hAnsi="Calibri" w:cs="Calibri"/>
                          <w:b/>
                          <w:color w:val="5E9629"/>
                          <w:sz w:val="22"/>
                        </w:rPr>
                        <w:t>ka</w:t>
                      </w:r>
                      <w:r w:rsidRPr="00A104CA">
                        <w:rPr>
                          <w:rFonts w:ascii="Calibri" w:hAnsi="Calibri" w:cs="Calibri"/>
                          <w:b/>
                          <w:color w:val="5E9629"/>
                          <w:sz w:val="22"/>
                        </w:rPr>
                        <w:t>n</w:t>
                      </w:r>
                      <w:r>
                        <w:rPr>
                          <w:rFonts w:ascii="Calibri" w:hAnsi="Calibri" w:cs="Calibri"/>
                          <w:b/>
                          <w:color w:val="5E9629"/>
                          <w:sz w:val="22"/>
                        </w:rPr>
                        <w:t>th</w:t>
                      </w:r>
                      <w:r w:rsidRPr="00A104CA">
                        <w:rPr>
                          <w:rFonts w:ascii="Calibri" w:hAnsi="Calibri" w:cs="Calibri"/>
                          <w:b/>
                          <w:color w:val="5E9629"/>
                          <w:sz w:val="22"/>
                        </w:rPr>
                        <w:t>i</w:t>
                      </w:r>
                      <w:r w:rsidRPr="00DC5B5C">
                        <w:rPr>
                          <w:rFonts w:ascii="Calibri" w:hAnsi="Calibri" w:cs="Calibri"/>
                          <w:b/>
                          <w:color w:val="5E9629"/>
                          <w:sz w:val="22"/>
                        </w:rPr>
                        <w:t xml:space="preserve"> (Park 16)</w:t>
                      </w:r>
                      <w:r>
                        <w:rPr>
                          <w:rFonts w:ascii="Calibri" w:hAnsi="Calibri" w:cs="Calibri"/>
                          <w:sz w:val="22"/>
                          <w:szCs w:val="24"/>
                        </w:rPr>
                        <w:t xml:space="preserve"> comprises part of the Eastern Park Lands. The </w:t>
                      </w:r>
                      <w:hyperlink r:id="rId19" w:history="1">
                        <w:r w:rsidRPr="003D4CD2">
                          <w:rPr>
                            <w:rStyle w:val="Hyperlink"/>
                            <w:rFonts w:ascii="Calibri" w:hAnsi="Calibri" w:cs="Calibri"/>
                            <w:i/>
                            <w:sz w:val="22"/>
                          </w:rPr>
                          <w:t>Adelaide Park Lands Landscape Master Plan</w:t>
                        </w:r>
                      </w:hyperlink>
                      <w:r>
                        <w:rPr>
                          <w:rFonts w:ascii="Calibri" w:hAnsi="Calibri" w:cs="Calibri"/>
                          <w:i/>
                          <w:sz w:val="22"/>
                          <w:szCs w:val="24"/>
                        </w:rPr>
                        <w:t xml:space="preserve"> </w:t>
                      </w:r>
                      <w:r w:rsidRPr="0022738A">
                        <w:rPr>
                          <w:rFonts w:ascii="Calibri" w:hAnsi="Calibri" w:cs="Calibri"/>
                          <w:sz w:val="22"/>
                          <w:szCs w:val="24"/>
                        </w:rPr>
                        <w:t>identifies four landscape zones in the Park Lands</w:t>
                      </w:r>
                      <w:r>
                        <w:rPr>
                          <w:rFonts w:ascii="Calibri" w:hAnsi="Calibri" w:cs="Calibri"/>
                          <w:sz w:val="22"/>
                          <w:szCs w:val="24"/>
                        </w:rPr>
                        <w:t xml:space="preserve">.  </w:t>
                      </w:r>
                      <w:r w:rsidRPr="00726A70">
                        <w:rPr>
                          <w:rFonts w:ascii="Calibri" w:hAnsi="Calibri" w:cs="Calibri"/>
                          <w:b/>
                          <w:color w:val="5E9629"/>
                          <w:sz w:val="22"/>
                        </w:rPr>
                        <w:t>Victoria Park/</w:t>
                      </w:r>
                      <w:r>
                        <w:rPr>
                          <w:rFonts w:ascii="Calibri" w:hAnsi="Calibri" w:cs="Calibri"/>
                          <w:b/>
                          <w:color w:val="5E9629"/>
                          <w:sz w:val="22"/>
                        </w:rPr>
                        <w:t>P</w:t>
                      </w:r>
                      <w:r w:rsidRPr="00A104CA">
                        <w:rPr>
                          <w:rFonts w:ascii="Calibri" w:hAnsi="Calibri" w:cs="Calibri"/>
                          <w:b/>
                          <w:color w:val="5E9629"/>
                          <w:sz w:val="22"/>
                        </w:rPr>
                        <w:t>ak</w:t>
                      </w:r>
                      <w:r>
                        <w:rPr>
                          <w:rFonts w:ascii="Calibri" w:hAnsi="Calibri" w:cs="Calibri"/>
                          <w:b/>
                          <w:color w:val="5E9629"/>
                          <w:sz w:val="22"/>
                        </w:rPr>
                        <w:t>ap</w:t>
                      </w:r>
                      <w:r w:rsidRPr="00A104CA">
                        <w:rPr>
                          <w:rFonts w:ascii="Calibri" w:hAnsi="Calibri" w:cs="Calibri"/>
                          <w:b/>
                          <w:color w:val="5E9629"/>
                          <w:sz w:val="22"/>
                        </w:rPr>
                        <w:t>a</w:t>
                      </w:r>
                      <w:r>
                        <w:rPr>
                          <w:rFonts w:ascii="Calibri" w:hAnsi="Calibri" w:cs="Calibri"/>
                          <w:b/>
                          <w:color w:val="5E9629"/>
                          <w:sz w:val="22"/>
                        </w:rPr>
                        <w:t>ka</w:t>
                      </w:r>
                      <w:r w:rsidRPr="00A104CA">
                        <w:rPr>
                          <w:rFonts w:ascii="Calibri" w:hAnsi="Calibri" w:cs="Calibri"/>
                          <w:b/>
                          <w:color w:val="5E9629"/>
                          <w:sz w:val="22"/>
                        </w:rPr>
                        <w:t>n</w:t>
                      </w:r>
                      <w:r>
                        <w:rPr>
                          <w:rFonts w:ascii="Calibri" w:hAnsi="Calibri" w:cs="Calibri"/>
                          <w:b/>
                          <w:color w:val="5E9629"/>
                          <w:sz w:val="22"/>
                        </w:rPr>
                        <w:t>thi</w:t>
                      </w:r>
                      <w:r>
                        <w:rPr>
                          <w:rFonts w:ascii="Calibri" w:hAnsi="Calibri" w:cs="Calibri"/>
                          <w:sz w:val="22"/>
                          <w:szCs w:val="24"/>
                        </w:rPr>
                        <w:t xml:space="preserve"> is located within the Open Woodland/Sports Zone which is characterised by large open grassed spaces semi-enclosed by predominantly native groves of trees, the open spaces are generally used for sporting activities.</w:t>
                      </w:r>
                    </w:p>
                    <w:p w:rsidR="00E33076" w:rsidRDefault="00E33076" w:rsidP="009D1B2D">
                      <w:pPr>
                        <w:autoSpaceDE w:val="0"/>
                        <w:autoSpaceDN w:val="0"/>
                        <w:adjustRightInd w:val="0"/>
                        <w:spacing w:after="240"/>
                        <w:ind w:left="-142" w:right="39"/>
                        <w:jc w:val="both"/>
                        <w:rPr>
                          <w:rFonts w:ascii="Calibri" w:hAnsi="Calibri" w:cs="MyriadPro-Regular"/>
                          <w:sz w:val="22"/>
                        </w:rPr>
                      </w:pPr>
                      <w:r w:rsidRPr="007A08F0">
                        <w:rPr>
                          <w:rFonts w:ascii="Calibri" w:hAnsi="Calibri" w:cs="Calibri"/>
                          <w:sz w:val="22"/>
                          <w:szCs w:val="24"/>
                        </w:rPr>
                        <w:t xml:space="preserve">At 72 hectares, </w:t>
                      </w:r>
                      <w:r w:rsidRPr="00A104CA">
                        <w:rPr>
                          <w:rFonts w:ascii="Calibri" w:hAnsi="Calibri" w:cs="Calibri"/>
                          <w:b/>
                          <w:color w:val="5E9629"/>
                          <w:sz w:val="22"/>
                        </w:rPr>
                        <w:t>Victoria Park/</w:t>
                      </w:r>
                      <w:r w:rsidRPr="002244F9">
                        <w:rPr>
                          <w:rFonts w:ascii="Calibri" w:hAnsi="Calibri" w:cs="Calibri"/>
                          <w:b/>
                          <w:color w:val="5E9629"/>
                          <w:sz w:val="22"/>
                        </w:rPr>
                        <w:t xml:space="preserve"> </w:t>
                      </w:r>
                      <w:r>
                        <w:rPr>
                          <w:rFonts w:ascii="Calibri" w:hAnsi="Calibri" w:cs="Calibri"/>
                          <w:b/>
                          <w:color w:val="5E9629"/>
                          <w:sz w:val="22"/>
                        </w:rPr>
                        <w:t>P</w:t>
                      </w:r>
                      <w:r w:rsidRPr="00A104CA">
                        <w:rPr>
                          <w:rFonts w:ascii="Calibri" w:hAnsi="Calibri" w:cs="Calibri"/>
                          <w:b/>
                          <w:color w:val="5E9629"/>
                          <w:sz w:val="22"/>
                        </w:rPr>
                        <w:t>ak</w:t>
                      </w:r>
                      <w:r>
                        <w:rPr>
                          <w:rFonts w:ascii="Calibri" w:hAnsi="Calibri" w:cs="Calibri"/>
                          <w:b/>
                          <w:color w:val="5E9629"/>
                          <w:sz w:val="22"/>
                        </w:rPr>
                        <w:t>ap</w:t>
                      </w:r>
                      <w:r w:rsidRPr="00A104CA">
                        <w:rPr>
                          <w:rFonts w:ascii="Calibri" w:hAnsi="Calibri" w:cs="Calibri"/>
                          <w:b/>
                          <w:color w:val="5E9629"/>
                          <w:sz w:val="22"/>
                        </w:rPr>
                        <w:t>a</w:t>
                      </w:r>
                      <w:r>
                        <w:rPr>
                          <w:rFonts w:ascii="Calibri" w:hAnsi="Calibri" w:cs="Calibri"/>
                          <w:b/>
                          <w:color w:val="5E9629"/>
                          <w:sz w:val="22"/>
                        </w:rPr>
                        <w:t>ka</w:t>
                      </w:r>
                      <w:r w:rsidRPr="00A104CA">
                        <w:rPr>
                          <w:rFonts w:ascii="Calibri" w:hAnsi="Calibri" w:cs="Calibri"/>
                          <w:b/>
                          <w:color w:val="5E9629"/>
                          <w:sz w:val="22"/>
                        </w:rPr>
                        <w:t>n</w:t>
                      </w:r>
                      <w:r>
                        <w:rPr>
                          <w:rFonts w:ascii="Calibri" w:hAnsi="Calibri" w:cs="Calibri"/>
                          <w:b/>
                          <w:color w:val="5E9629"/>
                          <w:sz w:val="22"/>
                        </w:rPr>
                        <w:t>thi</w:t>
                      </w:r>
                      <w:r w:rsidRPr="007A08F0">
                        <w:rPr>
                          <w:rFonts w:ascii="Calibri" w:hAnsi="Calibri" w:cs="Calibri"/>
                          <w:sz w:val="22"/>
                          <w:szCs w:val="24"/>
                        </w:rPr>
                        <w:t xml:space="preserve"> </w:t>
                      </w:r>
                      <w:r w:rsidRPr="00DC5B5C">
                        <w:rPr>
                          <w:rFonts w:ascii="Calibri" w:hAnsi="Calibri" w:cs="Calibri"/>
                          <w:b/>
                          <w:color w:val="5E9629"/>
                          <w:sz w:val="22"/>
                        </w:rPr>
                        <w:t>(Park 16)</w:t>
                      </w:r>
                      <w:r w:rsidRPr="007A08F0">
                        <w:rPr>
                          <w:rFonts w:ascii="Calibri" w:hAnsi="Calibri" w:cs="Calibri"/>
                          <w:sz w:val="22"/>
                          <w:szCs w:val="24"/>
                        </w:rPr>
                        <w:t xml:space="preserve"> is the largest segment of the Adelaide Park Lands and is characterised by an expansive internal open space affording </w:t>
                      </w:r>
                      <w:r>
                        <w:rPr>
                          <w:rFonts w:ascii="Calibri" w:hAnsi="Calibri" w:cs="Calibri"/>
                          <w:sz w:val="22"/>
                          <w:szCs w:val="24"/>
                        </w:rPr>
                        <w:t>signific</w:t>
                      </w:r>
                      <w:r w:rsidRPr="007A08F0">
                        <w:rPr>
                          <w:rFonts w:ascii="Calibri" w:hAnsi="Calibri" w:cs="Calibri"/>
                          <w:sz w:val="22"/>
                          <w:szCs w:val="24"/>
                        </w:rPr>
                        <w:t xml:space="preserve">ant views towards the </w:t>
                      </w:r>
                      <w:r>
                        <w:rPr>
                          <w:rFonts w:ascii="Calibri" w:hAnsi="Calibri" w:cs="Calibri"/>
                          <w:sz w:val="22"/>
                          <w:szCs w:val="24"/>
                        </w:rPr>
                        <w:t xml:space="preserve">Adelaide </w:t>
                      </w:r>
                      <w:r w:rsidRPr="007A08F0">
                        <w:rPr>
                          <w:rFonts w:ascii="Calibri" w:hAnsi="Calibri" w:cs="Calibri"/>
                          <w:sz w:val="22"/>
                          <w:szCs w:val="24"/>
                        </w:rPr>
                        <w:t>Hills and City.</w:t>
                      </w:r>
                      <w:r>
                        <w:rPr>
                          <w:rFonts w:ascii="Calibri" w:hAnsi="Calibri" w:cs="Calibri"/>
                          <w:sz w:val="22"/>
                          <w:szCs w:val="24"/>
                        </w:rPr>
                        <w:t xml:space="preserve"> </w:t>
                      </w:r>
                      <w:r w:rsidRPr="00FC1B5E">
                        <w:rPr>
                          <w:rFonts w:ascii="Calibri" w:hAnsi="Calibri" w:cs="MyriadPro-Regular"/>
                          <w:sz w:val="22"/>
                        </w:rPr>
                        <w:t xml:space="preserve">The </w:t>
                      </w:r>
                      <w:r>
                        <w:rPr>
                          <w:rFonts w:ascii="Calibri" w:hAnsi="Calibri" w:cs="MyriadPro-Regular"/>
                          <w:sz w:val="22"/>
                        </w:rPr>
                        <w:t>P</w:t>
                      </w:r>
                      <w:r w:rsidRPr="00FC1B5E">
                        <w:rPr>
                          <w:rFonts w:ascii="Calibri" w:hAnsi="Calibri" w:cs="MyriadPro-Regular"/>
                          <w:sz w:val="22"/>
                        </w:rPr>
                        <w:t>ark retains its original shape and form as devised by Colonel</w:t>
                      </w:r>
                      <w:r>
                        <w:rPr>
                          <w:rFonts w:ascii="Calibri" w:hAnsi="Calibri" w:cs="MyriadPro-Regular"/>
                          <w:sz w:val="22"/>
                        </w:rPr>
                        <w:t xml:space="preserve"> </w:t>
                      </w:r>
                      <w:r w:rsidRPr="00FC1B5E">
                        <w:rPr>
                          <w:rFonts w:ascii="Calibri" w:hAnsi="Calibri" w:cs="MyriadPro-Regular"/>
                          <w:sz w:val="22"/>
                        </w:rPr>
                        <w:t>Light and its significance lies in its contribution as an integral segment</w:t>
                      </w:r>
                      <w:r>
                        <w:rPr>
                          <w:rFonts w:ascii="Calibri" w:hAnsi="Calibri" w:cs="MyriadPro-Regular"/>
                          <w:sz w:val="22"/>
                        </w:rPr>
                        <w:t xml:space="preserve"> </w:t>
                      </w:r>
                      <w:r w:rsidRPr="00FC1B5E">
                        <w:rPr>
                          <w:rFonts w:ascii="Calibri" w:hAnsi="Calibri" w:cs="MyriadPro-Regular"/>
                          <w:sz w:val="22"/>
                        </w:rPr>
                        <w:t>of Colonel Light’s overall Park Lands Plan.</w:t>
                      </w:r>
                      <w:r>
                        <w:rPr>
                          <w:rFonts w:ascii="Calibri" w:hAnsi="Calibri" w:cs="MyriadPro-Regular"/>
                          <w:sz w:val="22"/>
                        </w:rPr>
                        <w:t xml:space="preserve"> </w:t>
                      </w:r>
                    </w:p>
                    <w:p w:rsidR="00E33076" w:rsidRDefault="00E33076" w:rsidP="009D1B2D">
                      <w:pPr>
                        <w:autoSpaceDE w:val="0"/>
                        <w:autoSpaceDN w:val="0"/>
                        <w:adjustRightInd w:val="0"/>
                        <w:spacing w:after="240"/>
                        <w:ind w:left="-142" w:right="39"/>
                        <w:jc w:val="both"/>
                        <w:rPr>
                          <w:rFonts w:ascii="Calibri" w:hAnsi="Calibri" w:cs="MyriadPro-Regular"/>
                          <w:sz w:val="22"/>
                        </w:rPr>
                      </w:pPr>
                      <w:r>
                        <w:rPr>
                          <w:rFonts w:ascii="Calibri" w:hAnsi="Calibri" w:cs="Calibri"/>
                          <w:color w:val="000000" w:themeColor="text1"/>
                          <w:sz w:val="22"/>
                        </w:rPr>
                        <w:t xml:space="preserve">Until the end of 2007, </w:t>
                      </w:r>
                      <w:r w:rsidRPr="00A104CA">
                        <w:rPr>
                          <w:rFonts w:ascii="Calibri" w:hAnsi="Calibri" w:cs="Calibri"/>
                          <w:b/>
                          <w:color w:val="5E9629"/>
                          <w:sz w:val="22"/>
                        </w:rPr>
                        <w:t>Victoria Park/</w:t>
                      </w:r>
                      <w:r>
                        <w:rPr>
                          <w:rFonts w:ascii="Calibri" w:hAnsi="Calibri" w:cs="Calibri"/>
                          <w:b/>
                          <w:color w:val="5E9629"/>
                          <w:sz w:val="22"/>
                        </w:rPr>
                        <w:t>P</w:t>
                      </w:r>
                      <w:r w:rsidRPr="00A104CA">
                        <w:rPr>
                          <w:rFonts w:ascii="Calibri" w:hAnsi="Calibri" w:cs="Calibri"/>
                          <w:b/>
                          <w:color w:val="5E9629"/>
                          <w:sz w:val="22"/>
                        </w:rPr>
                        <w:t>ak</w:t>
                      </w:r>
                      <w:r>
                        <w:rPr>
                          <w:rFonts w:ascii="Calibri" w:hAnsi="Calibri" w:cs="Calibri"/>
                          <w:b/>
                          <w:color w:val="5E9629"/>
                          <w:sz w:val="22"/>
                        </w:rPr>
                        <w:t>ap</w:t>
                      </w:r>
                      <w:r w:rsidRPr="00A104CA">
                        <w:rPr>
                          <w:rFonts w:ascii="Calibri" w:hAnsi="Calibri" w:cs="Calibri"/>
                          <w:b/>
                          <w:color w:val="5E9629"/>
                          <w:sz w:val="22"/>
                        </w:rPr>
                        <w:t>a</w:t>
                      </w:r>
                      <w:r>
                        <w:rPr>
                          <w:rFonts w:ascii="Calibri" w:hAnsi="Calibri" w:cs="Calibri"/>
                          <w:b/>
                          <w:color w:val="5E9629"/>
                          <w:sz w:val="22"/>
                        </w:rPr>
                        <w:t>ka</w:t>
                      </w:r>
                      <w:r w:rsidRPr="00A104CA">
                        <w:rPr>
                          <w:rFonts w:ascii="Calibri" w:hAnsi="Calibri" w:cs="Calibri"/>
                          <w:b/>
                          <w:color w:val="5E9629"/>
                          <w:sz w:val="22"/>
                        </w:rPr>
                        <w:t>n</w:t>
                      </w:r>
                      <w:r>
                        <w:rPr>
                          <w:rFonts w:ascii="Calibri" w:hAnsi="Calibri" w:cs="Calibri"/>
                          <w:b/>
                          <w:color w:val="5E9629"/>
                          <w:sz w:val="22"/>
                        </w:rPr>
                        <w:t>thi</w:t>
                      </w:r>
                      <w:r w:rsidRPr="00A104CA">
                        <w:rPr>
                          <w:rFonts w:ascii="Calibri" w:hAnsi="Calibri" w:cs="Calibri"/>
                          <w:b/>
                          <w:color w:val="5E9629"/>
                          <w:sz w:val="22"/>
                        </w:rPr>
                        <w:t xml:space="preserve"> </w:t>
                      </w:r>
                      <w:r w:rsidRPr="00DC5B5C">
                        <w:rPr>
                          <w:rFonts w:ascii="Calibri" w:hAnsi="Calibri" w:cs="Calibri"/>
                          <w:b/>
                          <w:color w:val="5E9629"/>
                          <w:sz w:val="22"/>
                        </w:rPr>
                        <w:t>(Park 16)</w:t>
                      </w:r>
                      <w:r>
                        <w:rPr>
                          <w:rFonts w:ascii="Calibri" w:hAnsi="Calibri" w:cs="MyriadPro-Regular"/>
                          <w:sz w:val="22"/>
                        </w:rPr>
                        <w:t xml:space="preserve"> was used as a horse racing track and had a significant role in the State since the 1840’s; however, since 1985 it has been dominated by motor sport. The Park today is also </w:t>
                      </w:r>
                      <w:r w:rsidRPr="00FC1B5E">
                        <w:rPr>
                          <w:rFonts w:ascii="Calibri" w:hAnsi="Calibri" w:cs="MyriadPro-Regular"/>
                          <w:sz w:val="22"/>
                        </w:rPr>
                        <w:t>popular for walking, jogging,</w:t>
                      </w:r>
                      <w:r>
                        <w:rPr>
                          <w:rFonts w:ascii="Calibri" w:hAnsi="Calibri" w:cs="MyriadPro-Regular"/>
                          <w:sz w:val="22"/>
                        </w:rPr>
                        <w:t xml:space="preserve"> cycling,</w:t>
                      </w:r>
                      <w:r w:rsidRPr="00FC1B5E">
                        <w:rPr>
                          <w:rFonts w:ascii="Calibri" w:hAnsi="Calibri" w:cs="MyriadPro-Regular"/>
                          <w:sz w:val="22"/>
                        </w:rPr>
                        <w:t xml:space="preserve"> dog exercising and mixed use</w:t>
                      </w:r>
                      <w:r>
                        <w:rPr>
                          <w:rFonts w:ascii="Calibri" w:hAnsi="Calibri" w:cs="MyriadPro-Regular"/>
                          <w:sz w:val="22"/>
                        </w:rPr>
                        <w:t xml:space="preserve"> </w:t>
                      </w:r>
                      <w:r w:rsidRPr="00FC1B5E">
                        <w:rPr>
                          <w:rFonts w:ascii="Calibri" w:hAnsi="Calibri" w:cs="MyriadPro-Regular"/>
                          <w:sz w:val="22"/>
                        </w:rPr>
                        <w:t xml:space="preserve">recreation and sport. </w:t>
                      </w:r>
                    </w:p>
                    <w:p w:rsidR="00E33076" w:rsidRDefault="00E33076" w:rsidP="009D1B2D">
                      <w:pPr>
                        <w:autoSpaceDE w:val="0"/>
                        <w:autoSpaceDN w:val="0"/>
                        <w:adjustRightInd w:val="0"/>
                        <w:spacing w:after="240"/>
                        <w:ind w:left="142" w:right="39"/>
                        <w:jc w:val="both"/>
                        <w:rPr>
                          <w:rFonts w:ascii="Calibri" w:hAnsi="Calibri" w:cs="MyriadPro-Regular"/>
                          <w:sz w:val="22"/>
                        </w:rPr>
                      </w:pPr>
                    </w:p>
                    <w:p w:rsidR="00E33076" w:rsidRPr="00FC1B5E" w:rsidRDefault="00E33076" w:rsidP="009D1B2D">
                      <w:pPr>
                        <w:autoSpaceDE w:val="0"/>
                        <w:autoSpaceDN w:val="0"/>
                        <w:adjustRightInd w:val="0"/>
                        <w:spacing w:after="0"/>
                        <w:ind w:right="39"/>
                        <w:rPr>
                          <w:rFonts w:ascii="Calibri" w:hAnsi="Calibri" w:cs="Calibri"/>
                          <w:sz w:val="22"/>
                        </w:rPr>
                      </w:pPr>
                    </w:p>
                    <w:p w:rsidR="00E33076" w:rsidRDefault="00E33076" w:rsidP="009D1B2D">
                      <w:pPr>
                        <w:ind w:right="39"/>
                      </w:pPr>
                    </w:p>
                  </w:txbxContent>
                </v:textbox>
              </v:shape>
            </w:pict>
          </mc:Fallback>
        </mc:AlternateContent>
      </w:r>
    </w:p>
    <w:p w:rsidR="00725082" w:rsidRDefault="00725082" w:rsidP="00CB0298">
      <w:pPr>
        <w:autoSpaceDE w:val="0"/>
        <w:autoSpaceDN w:val="0"/>
        <w:adjustRightInd w:val="0"/>
        <w:spacing w:after="240"/>
        <w:ind w:left="142"/>
        <w:jc w:val="both"/>
        <w:rPr>
          <w:rFonts w:ascii="Calibri" w:hAnsi="Calibri" w:cs="Calibri"/>
          <w:sz w:val="22"/>
          <w:szCs w:val="24"/>
        </w:rPr>
      </w:pPr>
    </w:p>
    <w:p w:rsidR="00601BEF" w:rsidRPr="00CB0298" w:rsidRDefault="00601BEF" w:rsidP="00CB0298">
      <w:pPr>
        <w:autoSpaceDE w:val="0"/>
        <w:autoSpaceDN w:val="0"/>
        <w:adjustRightInd w:val="0"/>
        <w:spacing w:after="240"/>
        <w:ind w:left="142"/>
        <w:jc w:val="both"/>
        <w:rPr>
          <w:rFonts w:ascii="Calibri" w:hAnsi="Calibri" w:cs="Calibri"/>
          <w:b/>
          <w:color w:val="5E9629"/>
          <w:sz w:val="22"/>
          <w:szCs w:val="24"/>
        </w:rPr>
      </w:pPr>
    </w:p>
    <w:p w:rsidR="00CB0298" w:rsidRDefault="00CB0298" w:rsidP="00CB0298">
      <w:pPr>
        <w:spacing w:after="240"/>
        <w:ind w:left="142"/>
        <w:jc w:val="both"/>
        <w:rPr>
          <w:rFonts w:ascii="Calibri" w:hAnsi="Calibri"/>
          <w:b/>
          <w:i/>
        </w:rPr>
      </w:pPr>
      <w:r>
        <w:rPr>
          <w:rFonts w:ascii="Calibri" w:hAnsi="Calibri"/>
          <w:b/>
          <w:i/>
        </w:rPr>
        <w:br w:type="page"/>
      </w:r>
    </w:p>
    <w:p w:rsidR="00CB0298" w:rsidRPr="00370DC5" w:rsidRDefault="00CB0298" w:rsidP="009D1B2D">
      <w:pPr>
        <w:autoSpaceDE w:val="0"/>
        <w:autoSpaceDN w:val="0"/>
        <w:adjustRightInd w:val="0"/>
        <w:spacing w:after="0" w:line="240" w:lineRule="auto"/>
        <w:ind w:right="-425"/>
        <w:rPr>
          <w:rFonts w:ascii="Calibri" w:hAnsi="Calibri" w:cs="Calibri"/>
          <w:b/>
          <w:color w:val="5E9629"/>
          <w:sz w:val="28"/>
        </w:rPr>
      </w:pPr>
      <w:r w:rsidRPr="00370DC5">
        <w:rPr>
          <w:rFonts w:ascii="Calibri" w:hAnsi="Calibri" w:cs="Calibri"/>
          <w:b/>
          <w:color w:val="5E9629"/>
          <w:sz w:val="28"/>
        </w:rPr>
        <w:lastRenderedPageBreak/>
        <w:t>2.1</w:t>
      </w:r>
      <w:r w:rsidRPr="00370DC5">
        <w:rPr>
          <w:rFonts w:ascii="Calibri" w:hAnsi="Calibri" w:cs="Calibri"/>
          <w:b/>
          <w:color w:val="5E9629"/>
          <w:sz w:val="28"/>
        </w:rPr>
        <w:tab/>
      </w:r>
      <w:r>
        <w:rPr>
          <w:rFonts w:ascii="Calibri" w:hAnsi="Calibri" w:cs="Calibri"/>
          <w:b/>
          <w:color w:val="5E9629"/>
          <w:sz w:val="28"/>
        </w:rPr>
        <w:tab/>
      </w:r>
      <w:r w:rsidRPr="00370DC5">
        <w:rPr>
          <w:rFonts w:ascii="Calibri" w:hAnsi="Calibri" w:cs="Calibri"/>
          <w:b/>
          <w:color w:val="5E9629"/>
          <w:sz w:val="28"/>
        </w:rPr>
        <w:t xml:space="preserve">Heritage </w:t>
      </w:r>
    </w:p>
    <w:p w:rsidR="00CB0298" w:rsidRPr="003F4A41" w:rsidRDefault="00CB0298" w:rsidP="009D1B2D">
      <w:pPr>
        <w:autoSpaceDE w:val="0"/>
        <w:autoSpaceDN w:val="0"/>
        <w:adjustRightInd w:val="0"/>
        <w:spacing w:after="0" w:line="240" w:lineRule="auto"/>
        <w:ind w:right="-425" w:firstLine="360"/>
        <w:rPr>
          <w:rFonts w:asciiTheme="majorHAnsi" w:hAnsiTheme="majorHAnsi" w:cstheme="majorHAnsi"/>
          <w:b/>
          <w:color w:val="5E9629"/>
          <w:sz w:val="28"/>
        </w:rPr>
      </w:pPr>
    </w:p>
    <w:p w:rsidR="00CB0298" w:rsidRPr="00370DC5" w:rsidRDefault="00CB0298" w:rsidP="009D1B2D">
      <w:pPr>
        <w:autoSpaceDE w:val="0"/>
        <w:autoSpaceDN w:val="0"/>
        <w:adjustRightInd w:val="0"/>
        <w:spacing w:after="240"/>
        <w:ind w:right="-425"/>
        <w:rPr>
          <w:rFonts w:ascii="Calibri" w:hAnsi="Calibri" w:cs="Calibri"/>
          <w:b/>
          <w:i/>
          <w:sz w:val="28"/>
        </w:rPr>
      </w:pPr>
      <w:r w:rsidRPr="00370DC5">
        <w:rPr>
          <w:rFonts w:ascii="Calibri" w:hAnsi="Calibri" w:cs="Calibri"/>
          <w:b/>
          <w:color w:val="5E9629"/>
          <w:sz w:val="28"/>
        </w:rPr>
        <w:t>2.1.1</w:t>
      </w:r>
      <w:r w:rsidRPr="00370DC5">
        <w:rPr>
          <w:rFonts w:ascii="Calibri" w:hAnsi="Calibri" w:cs="Calibri"/>
          <w:b/>
          <w:color w:val="5E9629"/>
          <w:sz w:val="28"/>
        </w:rPr>
        <w:tab/>
      </w:r>
      <w:r>
        <w:rPr>
          <w:rFonts w:ascii="Calibri" w:hAnsi="Calibri" w:cs="Calibri"/>
          <w:b/>
          <w:color w:val="5E9629"/>
          <w:sz w:val="28"/>
        </w:rPr>
        <w:tab/>
      </w:r>
      <w:r w:rsidRPr="00370DC5">
        <w:rPr>
          <w:rFonts w:ascii="Calibri" w:hAnsi="Calibri" w:cs="Calibri"/>
          <w:b/>
          <w:color w:val="5E9629"/>
          <w:sz w:val="28"/>
        </w:rPr>
        <w:t>Kaurna significance:</w:t>
      </w:r>
    </w:p>
    <w:p w:rsidR="00CB0298" w:rsidRPr="007A08F0" w:rsidRDefault="00CB0298" w:rsidP="009D1B2D">
      <w:pPr>
        <w:spacing w:after="240"/>
        <w:ind w:right="-425"/>
        <w:jc w:val="both"/>
        <w:rPr>
          <w:rFonts w:ascii="Calibri" w:hAnsi="Calibri" w:cs="Calibri"/>
          <w:sz w:val="22"/>
          <w:szCs w:val="24"/>
        </w:rPr>
      </w:pPr>
      <w:r w:rsidRPr="007A08F0">
        <w:rPr>
          <w:rFonts w:ascii="Calibri" w:hAnsi="Calibri" w:cs="Calibri"/>
          <w:sz w:val="22"/>
          <w:szCs w:val="24"/>
        </w:rPr>
        <w:t>The Adelaide Park Lands and Squares are part of the Red Kangaroo Dreaming Place, an important place for the Kaurna people long before Adelaide was established.</w:t>
      </w:r>
    </w:p>
    <w:p w:rsidR="00CB0298" w:rsidRPr="007A08F0" w:rsidRDefault="00246155" w:rsidP="009D1B2D">
      <w:pPr>
        <w:autoSpaceDE w:val="0"/>
        <w:autoSpaceDN w:val="0"/>
        <w:adjustRightInd w:val="0"/>
        <w:spacing w:after="240"/>
        <w:ind w:right="-425"/>
        <w:jc w:val="both"/>
        <w:rPr>
          <w:rFonts w:ascii="Calibri" w:hAnsi="Calibri" w:cs="Calibri"/>
          <w:sz w:val="22"/>
          <w:szCs w:val="24"/>
        </w:rPr>
      </w:pPr>
      <w:r w:rsidRPr="00246155">
        <w:rPr>
          <w:rFonts w:ascii="Calibri" w:hAnsi="Calibri" w:cs="MyriadPro-Regular"/>
          <w:sz w:val="22"/>
        </w:rPr>
        <w:t xml:space="preserve">Verbal history held by members of the Kaurna community </w:t>
      </w:r>
      <w:r w:rsidR="00CB0298" w:rsidRPr="00246155">
        <w:rPr>
          <w:rFonts w:ascii="Calibri" w:hAnsi="Calibri" w:cs="Calibri"/>
          <w:sz w:val="22"/>
        </w:rPr>
        <w:t>indicates</w:t>
      </w:r>
      <w:r w:rsidR="00CB0298" w:rsidRPr="00246155">
        <w:rPr>
          <w:rFonts w:ascii="Calibri" w:hAnsi="Calibri" w:cs="Calibri"/>
          <w:szCs w:val="24"/>
        </w:rPr>
        <w:t xml:space="preserve"> </w:t>
      </w:r>
      <w:r w:rsidR="00CB0298" w:rsidRPr="007A08F0">
        <w:rPr>
          <w:rFonts w:ascii="Calibri" w:hAnsi="Calibri" w:cs="Calibri"/>
          <w:sz w:val="22"/>
          <w:szCs w:val="24"/>
        </w:rPr>
        <w:t>that the area was used for camping and corroborees and that the north-west corner of the park was the site of a native police camp watching Aboriginal camps/meetings in the 19th century</w:t>
      </w:r>
      <w:r>
        <w:rPr>
          <w:rFonts w:ascii="Calibri" w:hAnsi="Calibri" w:cs="Calibri"/>
          <w:sz w:val="22"/>
          <w:szCs w:val="24"/>
        </w:rPr>
        <w:t xml:space="preserve"> </w:t>
      </w:r>
      <w:r w:rsidR="00CB0298" w:rsidRPr="007A08F0">
        <w:rPr>
          <w:rFonts w:ascii="Calibri" w:hAnsi="Calibri" w:cs="Calibri"/>
          <w:sz w:val="22"/>
          <w:szCs w:val="24"/>
        </w:rPr>
        <w:t>(ACHM 2005).</w:t>
      </w:r>
    </w:p>
    <w:p w:rsidR="00CB0298" w:rsidRPr="007A08F0" w:rsidRDefault="00A104CA" w:rsidP="009D1B2D">
      <w:pPr>
        <w:autoSpaceDE w:val="0"/>
        <w:autoSpaceDN w:val="0"/>
        <w:adjustRightInd w:val="0"/>
        <w:spacing w:after="240"/>
        <w:ind w:right="-425"/>
        <w:jc w:val="both"/>
        <w:rPr>
          <w:rFonts w:ascii="Calibri" w:hAnsi="Calibri" w:cs="Calibri"/>
          <w:sz w:val="22"/>
          <w:szCs w:val="24"/>
        </w:rPr>
      </w:pPr>
      <w:r w:rsidRPr="00A104CA">
        <w:rPr>
          <w:rFonts w:ascii="Calibri" w:hAnsi="Calibri" w:cs="Calibri"/>
          <w:b/>
          <w:color w:val="5E9629"/>
          <w:sz w:val="22"/>
        </w:rPr>
        <w:t>Victoria Park/</w:t>
      </w:r>
      <w:r w:rsidR="00B42D34">
        <w:rPr>
          <w:rFonts w:ascii="Calibri" w:hAnsi="Calibri" w:cs="Calibri"/>
          <w:b/>
          <w:color w:val="5E9629"/>
          <w:sz w:val="22"/>
        </w:rPr>
        <w:t>P</w:t>
      </w:r>
      <w:r w:rsidR="00B42D34" w:rsidRPr="00A104CA">
        <w:rPr>
          <w:rFonts w:ascii="Calibri" w:hAnsi="Calibri" w:cs="Calibri"/>
          <w:b/>
          <w:color w:val="5E9629"/>
          <w:sz w:val="22"/>
        </w:rPr>
        <w:t>ak</w:t>
      </w:r>
      <w:r w:rsidR="00B42D34">
        <w:rPr>
          <w:rFonts w:ascii="Calibri" w:hAnsi="Calibri" w:cs="Calibri"/>
          <w:b/>
          <w:color w:val="5E9629"/>
          <w:sz w:val="22"/>
        </w:rPr>
        <w:t>ap</w:t>
      </w:r>
      <w:r w:rsidR="00B42D34" w:rsidRPr="00A104CA">
        <w:rPr>
          <w:rFonts w:ascii="Calibri" w:hAnsi="Calibri" w:cs="Calibri"/>
          <w:b/>
          <w:color w:val="5E9629"/>
          <w:sz w:val="22"/>
        </w:rPr>
        <w:t>a</w:t>
      </w:r>
      <w:r w:rsidR="00B42D34">
        <w:rPr>
          <w:rFonts w:ascii="Calibri" w:hAnsi="Calibri" w:cs="Calibri"/>
          <w:b/>
          <w:color w:val="5E9629"/>
          <w:sz w:val="22"/>
        </w:rPr>
        <w:t>ka</w:t>
      </w:r>
      <w:r w:rsidR="00B42D34" w:rsidRPr="00A104CA">
        <w:rPr>
          <w:rFonts w:ascii="Calibri" w:hAnsi="Calibri" w:cs="Calibri"/>
          <w:b/>
          <w:color w:val="5E9629"/>
          <w:sz w:val="22"/>
        </w:rPr>
        <w:t>n</w:t>
      </w:r>
      <w:r w:rsidR="00B42D34">
        <w:rPr>
          <w:rFonts w:ascii="Calibri" w:hAnsi="Calibri" w:cs="Calibri"/>
          <w:b/>
          <w:color w:val="5E9629"/>
          <w:sz w:val="22"/>
        </w:rPr>
        <w:t>thi</w:t>
      </w:r>
      <w:r w:rsidR="00DC5B5C">
        <w:rPr>
          <w:rFonts w:ascii="Calibri" w:hAnsi="Calibri" w:cs="Calibri"/>
          <w:b/>
          <w:color w:val="5E9629"/>
          <w:sz w:val="22"/>
        </w:rPr>
        <w:t xml:space="preserve"> </w:t>
      </w:r>
      <w:r w:rsidR="00DC5B5C" w:rsidRPr="00DC5B5C">
        <w:rPr>
          <w:rFonts w:ascii="Calibri" w:hAnsi="Calibri" w:cs="Calibri"/>
          <w:b/>
          <w:color w:val="5E9629"/>
          <w:sz w:val="22"/>
        </w:rPr>
        <w:t>(Park 16)</w:t>
      </w:r>
      <w:r w:rsidR="00DC5B5C">
        <w:rPr>
          <w:rFonts w:ascii="Calibri" w:hAnsi="Calibri" w:cs="MyriadPro-Regular"/>
          <w:sz w:val="22"/>
        </w:rPr>
        <w:t xml:space="preserve"> </w:t>
      </w:r>
      <w:r w:rsidR="00CB0298" w:rsidRPr="007A08F0">
        <w:rPr>
          <w:rFonts w:ascii="Calibri" w:hAnsi="Calibri" w:cs="Calibri"/>
          <w:sz w:val="22"/>
          <w:szCs w:val="24"/>
        </w:rPr>
        <w:t>has great importance to South Australian Aboriginal history.</w:t>
      </w:r>
      <w:r>
        <w:rPr>
          <w:rFonts w:ascii="Calibri" w:hAnsi="Calibri" w:cs="Calibri"/>
          <w:sz w:val="22"/>
          <w:szCs w:val="24"/>
        </w:rPr>
        <w:t xml:space="preserve"> </w:t>
      </w:r>
      <w:r w:rsidR="00CB0298" w:rsidRPr="007A08F0">
        <w:rPr>
          <w:rFonts w:ascii="Calibri" w:hAnsi="Calibri" w:cs="Calibri"/>
          <w:sz w:val="22"/>
          <w:szCs w:val="24"/>
        </w:rPr>
        <w:t xml:space="preserve"> In February 1980, members of the Pitjantjatjara, Yankunytjatjara, and other Aboriginal Elders from the north-west of the State converged here to confront the State Government and protest for Aboriginal Land Rights. This stand was crucial in the long battle for land rights in that it ultimately led to the passage of the </w:t>
      </w:r>
      <w:r w:rsidR="00CB0298" w:rsidRPr="00B42D34">
        <w:rPr>
          <w:rFonts w:ascii="Calibri" w:hAnsi="Calibri" w:cs="Calibri"/>
          <w:i/>
          <w:sz w:val="22"/>
          <w:szCs w:val="24"/>
        </w:rPr>
        <w:t>SA Pitjantjatjara Land Rights Act</w:t>
      </w:r>
      <w:r w:rsidR="00B42D34">
        <w:rPr>
          <w:rFonts w:ascii="Calibri" w:hAnsi="Calibri" w:cs="Calibri"/>
          <w:i/>
          <w:sz w:val="22"/>
          <w:szCs w:val="24"/>
        </w:rPr>
        <w:t>,</w:t>
      </w:r>
      <w:r w:rsidR="00CB0298" w:rsidRPr="00B42D34">
        <w:rPr>
          <w:rFonts w:ascii="Calibri" w:hAnsi="Calibri" w:cs="Calibri"/>
          <w:i/>
          <w:sz w:val="22"/>
          <w:szCs w:val="24"/>
        </w:rPr>
        <w:t xml:space="preserve"> 1981</w:t>
      </w:r>
      <w:r w:rsidR="00CB0298" w:rsidRPr="007A08F0">
        <w:rPr>
          <w:rFonts w:ascii="Calibri" w:hAnsi="Calibri" w:cs="Calibri"/>
          <w:sz w:val="22"/>
          <w:szCs w:val="24"/>
        </w:rPr>
        <w:t xml:space="preserve"> and the establishment of the freehold Aboriginal Lands in the north-west of the State (ACHM 2005).</w:t>
      </w:r>
    </w:p>
    <w:p w:rsidR="00CB0298" w:rsidRPr="00370DC5" w:rsidRDefault="00CB0298" w:rsidP="009D1B2D">
      <w:pPr>
        <w:autoSpaceDE w:val="0"/>
        <w:autoSpaceDN w:val="0"/>
        <w:adjustRightInd w:val="0"/>
        <w:spacing w:after="0" w:line="240" w:lineRule="auto"/>
        <w:ind w:right="-425"/>
        <w:jc w:val="both"/>
        <w:rPr>
          <w:rFonts w:ascii="Calibri" w:hAnsi="Calibri" w:cs="Calibri"/>
          <w:b/>
          <w:color w:val="5E9629"/>
          <w:sz w:val="28"/>
          <w:szCs w:val="28"/>
        </w:rPr>
      </w:pPr>
      <w:r w:rsidRPr="00370DC5">
        <w:rPr>
          <w:rFonts w:ascii="Calibri" w:hAnsi="Calibri" w:cs="Calibri"/>
          <w:b/>
          <w:color w:val="5E9629"/>
          <w:sz w:val="28"/>
          <w:szCs w:val="28"/>
        </w:rPr>
        <w:t>2.1.2</w:t>
      </w:r>
      <w:r w:rsidRPr="00370DC5">
        <w:rPr>
          <w:rFonts w:ascii="Calibri" w:hAnsi="Calibri" w:cs="Calibri"/>
          <w:b/>
          <w:color w:val="5E9629"/>
          <w:sz w:val="28"/>
          <w:szCs w:val="28"/>
        </w:rPr>
        <w:tab/>
      </w:r>
      <w:r>
        <w:rPr>
          <w:rFonts w:ascii="Calibri" w:hAnsi="Calibri" w:cs="Calibri"/>
          <w:b/>
          <w:color w:val="5E9629"/>
          <w:sz w:val="28"/>
          <w:szCs w:val="28"/>
        </w:rPr>
        <w:tab/>
      </w:r>
      <w:r w:rsidRPr="00370DC5">
        <w:rPr>
          <w:rFonts w:ascii="Calibri" w:hAnsi="Calibri" w:cs="Calibri"/>
          <w:b/>
          <w:color w:val="5E9629"/>
          <w:sz w:val="28"/>
          <w:szCs w:val="28"/>
        </w:rPr>
        <w:t>Kaurna Naming:</w:t>
      </w:r>
    </w:p>
    <w:p w:rsidR="00CB0298" w:rsidRPr="0059328C" w:rsidRDefault="00CB0298" w:rsidP="009D1B2D">
      <w:pPr>
        <w:autoSpaceDE w:val="0"/>
        <w:autoSpaceDN w:val="0"/>
        <w:adjustRightInd w:val="0"/>
        <w:spacing w:after="0" w:line="240" w:lineRule="auto"/>
        <w:ind w:right="-425" w:firstLine="360"/>
        <w:jc w:val="both"/>
        <w:rPr>
          <w:rFonts w:ascii="Calibri" w:hAnsi="Calibri"/>
          <w:b/>
          <w:i/>
        </w:rPr>
      </w:pPr>
    </w:p>
    <w:p w:rsidR="00CB0298" w:rsidRDefault="00CB0298" w:rsidP="009D1B2D">
      <w:pPr>
        <w:autoSpaceDE w:val="0"/>
        <w:autoSpaceDN w:val="0"/>
        <w:adjustRightInd w:val="0"/>
        <w:spacing w:after="240"/>
        <w:ind w:right="-425"/>
        <w:jc w:val="both"/>
        <w:rPr>
          <w:rFonts w:ascii="Calibri" w:hAnsi="Calibri" w:cs="Calibri"/>
          <w:sz w:val="22"/>
          <w:szCs w:val="24"/>
        </w:rPr>
      </w:pPr>
      <w:r w:rsidRPr="007A08F0">
        <w:rPr>
          <w:rFonts w:ascii="Calibri" w:hAnsi="Calibri" w:cs="Calibri"/>
          <w:sz w:val="22"/>
          <w:szCs w:val="24"/>
        </w:rPr>
        <w:t>As part of the Adelaide City Council’s commitment to reconciliation with Aboriginal communities, places within the City have been given</w:t>
      </w:r>
      <w:r w:rsidR="002A2E30">
        <w:rPr>
          <w:rFonts w:ascii="Calibri" w:hAnsi="Calibri" w:cs="Calibri"/>
          <w:sz w:val="22"/>
          <w:szCs w:val="24"/>
        </w:rPr>
        <w:t xml:space="preserve"> </w:t>
      </w:r>
      <w:hyperlink r:id="rId20" w:history="1">
        <w:r w:rsidR="002A2E30" w:rsidRPr="002A2E30">
          <w:rPr>
            <w:rStyle w:val="Hyperlink"/>
            <w:rFonts w:ascii="Calibri" w:hAnsi="Calibri" w:cs="Calibri"/>
            <w:sz w:val="22"/>
            <w:szCs w:val="24"/>
          </w:rPr>
          <w:t>Kaurna names</w:t>
        </w:r>
      </w:hyperlink>
      <w:r w:rsidR="002A2E30">
        <w:rPr>
          <w:rFonts w:ascii="Calibri" w:hAnsi="Calibri" w:cs="Calibri"/>
          <w:sz w:val="22"/>
          <w:szCs w:val="24"/>
        </w:rPr>
        <w:t>.</w:t>
      </w:r>
      <w:r w:rsidRPr="007A08F0">
        <w:rPr>
          <w:rFonts w:ascii="Calibri" w:hAnsi="Calibri" w:cs="Calibri"/>
          <w:sz w:val="22"/>
          <w:szCs w:val="24"/>
        </w:rPr>
        <w:t xml:space="preserve"> </w:t>
      </w:r>
    </w:p>
    <w:p w:rsidR="00077930" w:rsidRPr="00077930" w:rsidRDefault="00077930" w:rsidP="009D1B2D">
      <w:pPr>
        <w:autoSpaceDE w:val="0"/>
        <w:autoSpaceDN w:val="0"/>
        <w:adjustRightInd w:val="0"/>
        <w:spacing w:after="0" w:line="240" w:lineRule="auto"/>
        <w:ind w:right="-425"/>
        <w:jc w:val="both"/>
        <w:rPr>
          <w:rFonts w:ascii="Calibri" w:hAnsi="Calibri" w:cs="Calibri"/>
          <w:sz w:val="28"/>
          <w:szCs w:val="24"/>
        </w:rPr>
      </w:pPr>
      <w:r>
        <w:rPr>
          <w:rFonts w:ascii="Calibri" w:hAnsi="Calibri" w:cs="MyriadPro-Regular"/>
          <w:sz w:val="22"/>
          <w:szCs w:val="18"/>
        </w:rPr>
        <w:t>Victoria</w:t>
      </w:r>
      <w:r w:rsidR="00A104CA">
        <w:rPr>
          <w:rFonts w:ascii="Calibri" w:hAnsi="Calibri" w:cs="MyriadPro-Regular"/>
          <w:sz w:val="22"/>
          <w:szCs w:val="18"/>
        </w:rPr>
        <w:t xml:space="preserve"> P</w:t>
      </w:r>
      <w:r w:rsidRPr="00077930">
        <w:rPr>
          <w:rFonts w:ascii="Calibri" w:hAnsi="Calibri" w:cs="MyriadPro-Regular"/>
          <w:sz w:val="22"/>
          <w:szCs w:val="18"/>
        </w:rPr>
        <w:t xml:space="preserve">ark’s additional Kaurna name of </w:t>
      </w:r>
      <w:r w:rsidR="00B42D34" w:rsidRPr="00B42D34">
        <w:rPr>
          <w:rFonts w:ascii="Calibri" w:hAnsi="Calibri" w:cs="Calibri"/>
          <w:color w:val="000000" w:themeColor="text1"/>
          <w:sz w:val="22"/>
        </w:rPr>
        <w:t>Pakapakanthi</w:t>
      </w:r>
      <w:r w:rsidRPr="00B42D34">
        <w:rPr>
          <w:rFonts w:ascii="Calibri" w:hAnsi="Calibri" w:cs="MyriadPro-Regular"/>
          <w:color w:val="000000" w:themeColor="text1"/>
          <w:sz w:val="22"/>
          <w:szCs w:val="18"/>
        </w:rPr>
        <w:t xml:space="preserve"> </w:t>
      </w:r>
      <w:r w:rsidR="00D02307">
        <w:rPr>
          <w:rFonts w:ascii="Calibri" w:hAnsi="Calibri" w:cs="MyriadPro-Regular"/>
          <w:color w:val="000000" w:themeColor="text1"/>
          <w:sz w:val="22"/>
          <w:szCs w:val="18"/>
        </w:rPr>
        <w:t xml:space="preserve">(previously Bakabakkandi) </w:t>
      </w:r>
      <w:r w:rsidRPr="00077930">
        <w:rPr>
          <w:rFonts w:ascii="Calibri" w:hAnsi="Calibri" w:cs="MyriadPro-Regular"/>
          <w:sz w:val="22"/>
          <w:szCs w:val="18"/>
        </w:rPr>
        <w:t>was endorsed</w:t>
      </w:r>
      <w:r>
        <w:rPr>
          <w:rFonts w:ascii="Calibri" w:hAnsi="Calibri" w:cs="MyriadPro-Regular"/>
          <w:sz w:val="22"/>
          <w:szCs w:val="18"/>
        </w:rPr>
        <w:t xml:space="preserve"> </w:t>
      </w:r>
      <w:r w:rsidRPr="00077930">
        <w:rPr>
          <w:rFonts w:ascii="Calibri" w:hAnsi="Calibri" w:cs="MyriadPro-Regular"/>
          <w:sz w:val="22"/>
          <w:szCs w:val="18"/>
        </w:rPr>
        <w:t>by Council in 2003 and means ‘to trot: a term applied to horses’.</w:t>
      </w:r>
    </w:p>
    <w:p w:rsidR="00CB0298" w:rsidRDefault="00CB0298" w:rsidP="009D1B2D">
      <w:pPr>
        <w:autoSpaceDE w:val="0"/>
        <w:autoSpaceDN w:val="0"/>
        <w:adjustRightInd w:val="0"/>
        <w:spacing w:after="0" w:line="240" w:lineRule="auto"/>
        <w:ind w:left="142" w:right="-425"/>
        <w:jc w:val="both"/>
        <w:rPr>
          <w:rFonts w:ascii="Calibri" w:hAnsi="Calibri"/>
        </w:rPr>
      </w:pPr>
    </w:p>
    <w:p w:rsidR="00CB0298" w:rsidRPr="00370DC5" w:rsidRDefault="00CB0298" w:rsidP="009D1B2D">
      <w:pPr>
        <w:autoSpaceDE w:val="0"/>
        <w:autoSpaceDN w:val="0"/>
        <w:adjustRightInd w:val="0"/>
        <w:spacing w:after="240"/>
        <w:ind w:right="-425"/>
        <w:jc w:val="both"/>
        <w:rPr>
          <w:rFonts w:ascii="Calibri" w:hAnsi="Calibri" w:cs="Calibri"/>
          <w:b/>
          <w:color w:val="5E9629"/>
          <w:sz w:val="28"/>
          <w:szCs w:val="28"/>
        </w:rPr>
      </w:pPr>
      <w:r w:rsidRPr="00370DC5">
        <w:rPr>
          <w:rFonts w:ascii="Calibri" w:hAnsi="Calibri" w:cs="Calibri"/>
          <w:b/>
          <w:color w:val="5E9629"/>
          <w:sz w:val="28"/>
          <w:szCs w:val="28"/>
        </w:rPr>
        <w:t>2.1.3</w:t>
      </w:r>
      <w:r w:rsidRPr="00370DC5">
        <w:rPr>
          <w:rFonts w:ascii="Calibri" w:hAnsi="Calibri" w:cs="Calibri"/>
          <w:b/>
          <w:color w:val="5E9629"/>
          <w:sz w:val="28"/>
          <w:szCs w:val="28"/>
        </w:rPr>
        <w:tab/>
      </w:r>
      <w:r>
        <w:rPr>
          <w:rFonts w:ascii="Calibri" w:hAnsi="Calibri" w:cs="Calibri"/>
          <w:b/>
          <w:color w:val="5E9629"/>
          <w:sz w:val="28"/>
          <w:szCs w:val="28"/>
        </w:rPr>
        <w:tab/>
        <w:t xml:space="preserve">European </w:t>
      </w:r>
      <w:r w:rsidRPr="00CE72D0">
        <w:rPr>
          <w:rFonts w:ascii="Calibri" w:hAnsi="Calibri" w:cs="Calibri"/>
          <w:b/>
          <w:color w:val="5E9629"/>
          <w:sz w:val="28"/>
          <w:szCs w:val="28"/>
        </w:rPr>
        <w:t>Significance</w:t>
      </w:r>
      <w:r w:rsidRPr="00370DC5">
        <w:rPr>
          <w:rFonts w:ascii="Calibri" w:hAnsi="Calibri" w:cs="Calibri"/>
          <w:b/>
          <w:color w:val="5E9629"/>
          <w:sz w:val="28"/>
          <w:szCs w:val="28"/>
        </w:rPr>
        <w:t>:</w:t>
      </w:r>
    </w:p>
    <w:p w:rsidR="00F47EC4" w:rsidRDefault="00021D9D" w:rsidP="009D1B2D">
      <w:pPr>
        <w:autoSpaceDE w:val="0"/>
        <w:autoSpaceDN w:val="0"/>
        <w:adjustRightInd w:val="0"/>
        <w:spacing w:after="240"/>
        <w:ind w:right="-425"/>
        <w:jc w:val="both"/>
        <w:rPr>
          <w:rFonts w:ascii="Calibri" w:hAnsi="Calibri" w:cs="MyriadPro-Regular"/>
          <w:sz w:val="22"/>
        </w:rPr>
      </w:pPr>
      <w:r w:rsidRPr="00A104CA">
        <w:rPr>
          <w:rFonts w:ascii="Calibri" w:hAnsi="Calibri" w:cs="Calibri"/>
          <w:b/>
          <w:color w:val="5E9629"/>
          <w:sz w:val="22"/>
        </w:rPr>
        <w:t>Victoria Park/</w:t>
      </w:r>
      <w:r w:rsidR="0052112F">
        <w:rPr>
          <w:rFonts w:ascii="Calibri" w:hAnsi="Calibri" w:cs="Calibri"/>
          <w:b/>
          <w:color w:val="5E9629"/>
          <w:sz w:val="22"/>
        </w:rPr>
        <w:t>P</w:t>
      </w:r>
      <w:r w:rsidR="0052112F" w:rsidRPr="00A104CA">
        <w:rPr>
          <w:rFonts w:ascii="Calibri" w:hAnsi="Calibri" w:cs="Calibri"/>
          <w:b/>
          <w:color w:val="5E9629"/>
          <w:sz w:val="22"/>
        </w:rPr>
        <w:t>ak</w:t>
      </w:r>
      <w:r w:rsidR="0052112F">
        <w:rPr>
          <w:rFonts w:ascii="Calibri" w:hAnsi="Calibri" w:cs="Calibri"/>
          <w:b/>
          <w:color w:val="5E9629"/>
          <w:sz w:val="22"/>
        </w:rPr>
        <w:t>ap</w:t>
      </w:r>
      <w:r w:rsidR="0052112F" w:rsidRPr="00A104CA">
        <w:rPr>
          <w:rFonts w:ascii="Calibri" w:hAnsi="Calibri" w:cs="Calibri"/>
          <w:b/>
          <w:color w:val="5E9629"/>
          <w:sz w:val="22"/>
        </w:rPr>
        <w:t>a</w:t>
      </w:r>
      <w:r w:rsidR="0052112F">
        <w:rPr>
          <w:rFonts w:ascii="Calibri" w:hAnsi="Calibri" w:cs="Calibri"/>
          <w:b/>
          <w:color w:val="5E9629"/>
          <w:sz w:val="22"/>
        </w:rPr>
        <w:t>ka</w:t>
      </w:r>
      <w:r w:rsidR="0052112F" w:rsidRPr="00A104CA">
        <w:rPr>
          <w:rFonts w:ascii="Calibri" w:hAnsi="Calibri" w:cs="Calibri"/>
          <w:b/>
          <w:color w:val="5E9629"/>
          <w:sz w:val="22"/>
        </w:rPr>
        <w:t>n</w:t>
      </w:r>
      <w:r w:rsidR="0052112F">
        <w:rPr>
          <w:rFonts w:ascii="Calibri" w:hAnsi="Calibri" w:cs="Calibri"/>
          <w:b/>
          <w:color w:val="5E9629"/>
          <w:sz w:val="22"/>
        </w:rPr>
        <w:t>thi</w:t>
      </w:r>
      <w:r w:rsidR="00DC5B5C">
        <w:rPr>
          <w:rFonts w:ascii="Calibri" w:hAnsi="Calibri" w:cs="Calibri"/>
          <w:b/>
          <w:color w:val="5E9629"/>
          <w:sz w:val="22"/>
        </w:rPr>
        <w:t xml:space="preserve"> </w:t>
      </w:r>
      <w:r w:rsidR="00DC5B5C" w:rsidRPr="00DC5B5C">
        <w:rPr>
          <w:rFonts w:ascii="Calibri" w:hAnsi="Calibri" w:cs="Calibri"/>
          <w:b/>
          <w:color w:val="5E9629"/>
          <w:sz w:val="22"/>
        </w:rPr>
        <w:t>(Park 16)</w:t>
      </w:r>
      <w:r w:rsidR="00DC5B5C">
        <w:rPr>
          <w:rFonts w:ascii="Calibri" w:hAnsi="Calibri" w:cs="MyriadPro-Regular"/>
          <w:sz w:val="22"/>
        </w:rPr>
        <w:t xml:space="preserve"> </w:t>
      </w:r>
      <w:r w:rsidR="00F47EC4" w:rsidRPr="00FC1B5E">
        <w:rPr>
          <w:rFonts w:ascii="Calibri" w:hAnsi="Calibri" w:cs="MyriadPro-Regular"/>
          <w:sz w:val="22"/>
        </w:rPr>
        <w:t xml:space="preserve">has state cultural significance as the </w:t>
      </w:r>
      <w:r w:rsidR="00FF5D58">
        <w:rPr>
          <w:rFonts w:ascii="Calibri" w:hAnsi="Calibri" w:cs="MyriadPro-Regular"/>
          <w:sz w:val="22"/>
        </w:rPr>
        <w:t>venue for the first formal equestrian events in South Australia.  The Victoria Park R</w:t>
      </w:r>
      <w:r w:rsidR="00FF5D58" w:rsidRPr="00FC1B5E">
        <w:rPr>
          <w:rFonts w:ascii="Calibri" w:hAnsi="Calibri" w:cs="MyriadPro-Regular"/>
          <w:sz w:val="22"/>
        </w:rPr>
        <w:t xml:space="preserve">acecourse </w:t>
      </w:r>
      <w:r w:rsidR="00FF5D58">
        <w:rPr>
          <w:rFonts w:ascii="Calibri" w:hAnsi="Calibri" w:cs="MyriadPro-Regular"/>
          <w:sz w:val="22"/>
        </w:rPr>
        <w:t>was a</w:t>
      </w:r>
      <w:r w:rsidR="00F47EC4" w:rsidRPr="00FC1B5E">
        <w:rPr>
          <w:rFonts w:ascii="Calibri" w:hAnsi="Calibri" w:cs="MyriadPro-Regular"/>
          <w:sz w:val="22"/>
        </w:rPr>
        <w:t xml:space="preserve"> horse racing venue from the 1840s until the end of 2007.</w:t>
      </w:r>
      <w:r w:rsidR="00F47EC4">
        <w:rPr>
          <w:rFonts w:ascii="Calibri" w:hAnsi="Calibri" w:cs="MyriadPro-Regular"/>
          <w:sz w:val="22"/>
        </w:rPr>
        <w:t xml:space="preserve"> </w:t>
      </w:r>
      <w:r w:rsidR="00FF5D58">
        <w:rPr>
          <w:rFonts w:ascii="Calibri" w:hAnsi="Calibri" w:cs="MyriadPro-Regular"/>
          <w:sz w:val="22"/>
        </w:rPr>
        <w:t>The u</w:t>
      </w:r>
      <w:r w:rsidR="00F47EC4" w:rsidRPr="00FC1B5E">
        <w:rPr>
          <w:rFonts w:ascii="Calibri" w:hAnsi="Calibri" w:cs="MyriadPro-Regular"/>
          <w:sz w:val="22"/>
        </w:rPr>
        <w:t>se of the area as a horse racing venue gradually declined during the</w:t>
      </w:r>
      <w:r w:rsidR="00F47EC4">
        <w:rPr>
          <w:rFonts w:ascii="Calibri" w:hAnsi="Calibri" w:cs="MyriadPro-Regular"/>
          <w:sz w:val="22"/>
        </w:rPr>
        <w:t xml:space="preserve"> </w:t>
      </w:r>
      <w:r w:rsidR="00F47EC4" w:rsidRPr="00FC1B5E">
        <w:rPr>
          <w:rFonts w:ascii="Calibri" w:hAnsi="Calibri" w:cs="MyriadPro-Regular"/>
          <w:sz w:val="22"/>
        </w:rPr>
        <w:t>1980s and 90</w:t>
      </w:r>
      <w:r w:rsidR="000B44E3">
        <w:rPr>
          <w:rFonts w:ascii="Calibri" w:hAnsi="Calibri" w:cs="MyriadPro-Regular"/>
          <w:sz w:val="22"/>
        </w:rPr>
        <w:t>’</w:t>
      </w:r>
      <w:r w:rsidR="00F47EC4" w:rsidRPr="00FC1B5E">
        <w:rPr>
          <w:rFonts w:ascii="Calibri" w:hAnsi="Calibri" w:cs="MyriadPro-Regular"/>
          <w:sz w:val="22"/>
        </w:rPr>
        <w:t>s and since 1985 the park has been dominated by motor sport.</w:t>
      </w:r>
      <w:r w:rsidR="00F47EC4">
        <w:rPr>
          <w:rFonts w:ascii="Calibri" w:hAnsi="Calibri" w:cs="MyriadPro-Regular"/>
          <w:sz w:val="22"/>
        </w:rPr>
        <w:t xml:space="preserve"> </w:t>
      </w:r>
    </w:p>
    <w:p w:rsidR="000B44E3" w:rsidRDefault="00F47EC4" w:rsidP="009D1B2D">
      <w:pPr>
        <w:autoSpaceDE w:val="0"/>
        <w:autoSpaceDN w:val="0"/>
        <w:adjustRightInd w:val="0"/>
        <w:spacing w:after="240"/>
        <w:ind w:right="-425"/>
        <w:jc w:val="both"/>
        <w:rPr>
          <w:rFonts w:ascii="Calibri" w:hAnsi="Calibri" w:cs="MyriadPro-Regular"/>
          <w:sz w:val="22"/>
        </w:rPr>
      </w:pPr>
      <w:r w:rsidRPr="00FC1B5E">
        <w:rPr>
          <w:rFonts w:ascii="Calibri" w:hAnsi="Calibri" w:cs="MyriadPro-Regular"/>
          <w:sz w:val="22"/>
        </w:rPr>
        <w:t>An area immediately south of t</w:t>
      </w:r>
      <w:r>
        <w:rPr>
          <w:rFonts w:ascii="Calibri" w:hAnsi="Calibri" w:cs="MyriadPro-Regular"/>
          <w:sz w:val="22"/>
        </w:rPr>
        <w:t xml:space="preserve">he creek is of </w:t>
      </w:r>
      <w:r w:rsidR="000B44E3">
        <w:rPr>
          <w:rFonts w:ascii="Calibri" w:hAnsi="Calibri" w:cs="MyriadPro-Regular"/>
          <w:sz w:val="22"/>
        </w:rPr>
        <w:t xml:space="preserve">state and </w:t>
      </w:r>
      <w:r>
        <w:rPr>
          <w:rFonts w:ascii="Calibri" w:hAnsi="Calibri" w:cs="MyriadPro-Regular"/>
          <w:sz w:val="22"/>
        </w:rPr>
        <w:t>national signifi</w:t>
      </w:r>
      <w:r w:rsidRPr="00FC1B5E">
        <w:rPr>
          <w:rFonts w:ascii="Calibri" w:hAnsi="Calibri" w:cs="MyriadPro-Regular"/>
          <w:sz w:val="22"/>
        </w:rPr>
        <w:t>cance</w:t>
      </w:r>
      <w:r>
        <w:rPr>
          <w:rFonts w:ascii="Calibri" w:hAnsi="Calibri" w:cs="MyriadPro-Regular"/>
          <w:sz w:val="22"/>
        </w:rPr>
        <w:t xml:space="preserve"> </w:t>
      </w:r>
      <w:r w:rsidRPr="00FC1B5E">
        <w:rPr>
          <w:rFonts w:ascii="Calibri" w:hAnsi="Calibri" w:cs="MyriadPro-Regular"/>
          <w:sz w:val="22"/>
        </w:rPr>
        <w:t xml:space="preserve">as the site of the inaugural Arbor Day Plantings </w:t>
      </w:r>
      <w:r w:rsidR="00FF5D58">
        <w:rPr>
          <w:rFonts w:ascii="Calibri" w:hAnsi="Calibri" w:cs="MyriadPro-Regular"/>
          <w:sz w:val="22"/>
        </w:rPr>
        <w:t xml:space="preserve">and celebrations in Australia </w:t>
      </w:r>
      <w:r w:rsidRPr="00FC1B5E">
        <w:rPr>
          <w:rFonts w:ascii="Calibri" w:hAnsi="Calibri" w:cs="MyriadPro-Regular"/>
          <w:sz w:val="22"/>
        </w:rPr>
        <w:t>in 1889 and revived</w:t>
      </w:r>
      <w:r>
        <w:rPr>
          <w:rFonts w:ascii="Calibri" w:hAnsi="Calibri" w:cs="MyriadPro-Regular"/>
          <w:sz w:val="22"/>
        </w:rPr>
        <w:t xml:space="preserve"> </w:t>
      </w:r>
      <w:r w:rsidRPr="00FC1B5E">
        <w:rPr>
          <w:rFonts w:ascii="Calibri" w:hAnsi="Calibri" w:cs="MyriadPro-Regular"/>
          <w:sz w:val="22"/>
        </w:rPr>
        <w:t>Arbor Day plantings in the late 1980s.</w:t>
      </w:r>
      <w:r>
        <w:rPr>
          <w:rFonts w:ascii="Calibri" w:hAnsi="Calibri" w:cs="MyriadPro-Regular"/>
          <w:sz w:val="22"/>
        </w:rPr>
        <w:t xml:space="preserve"> </w:t>
      </w:r>
      <w:r w:rsidR="000B44E3">
        <w:rPr>
          <w:rFonts w:ascii="Calibri" w:hAnsi="Calibri" w:cs="MyriadPro-Regular"/>
          <w:sz w:val="22"/>
        </w:rPr>
        <w:t xml:space="preserve">The woodland </w:t>
      </w:r>
      <w:r w:rsidR="004771DA">
        <w:rPr>
          <w:rFonts w:ascii="Calibri" w:hAnsi="Calibri" w:cs="MyriadPro-Regular"/>
          <w:sz w:val="22"/>
        </w:rPr>
        <w:t>area consists</w:t>
      </w:r>
      <w:r w:rsidR="000B44E3">
        <w:rPr>
          <w:rFonts w:ascii="Calibri" w:hAnsi="Calibri" w:cs="MyriadPro-Regular"/>
          <w:sz w:val="22"/>
        </w:rPr>
        <w:t xml:space="preserve"> of predominantly River Red Gums and mature Sugar Gums.</w:t>
      </w:r>
    </w:p>
    <w:p w:rsidR="000B44E3" w:rsidRDefault="004771DA" w:rsidP="009D1B2D">
      <w:pPr>
        <w:autoSpaceDE w:val="0"/>
        <w:autoSpaceDN w:val="0"/>
        <w:adjustRightInd w:val="0"/>
        <w:spacing w:after="120"/>
        <w:ind w:right="-425"/>
        <w:jc w:val="both"/>
        <w:rPr>
          <w:rFonts w:ascii="Calibri" w:hAnsi="Calibri" w:cs="MyriadPro-Regular"/>
          <w:sz w:val="22"/>
        </w:rPr>
      </w:pPr>
      <w:r>
        <w:rPr>
          <w:rFonts w:ascii="Calibri" w:hAnsi="Calibri" w:cs="MyriadPro-Regular"/>
          <w:sz w:val="22"/>
        </w:rPr>
        <w:t xml:space="preserve">The </w:t>
      </w:r>
      <w:r w:rsidR="00021D9D" w:rsidRPr="00A104CA">
        <w:rPr>
          <w:rFonts w:ascii="Calibri" w:hAnsi="Calibri" w:cs="Calibri"/>
          <w:b/>
          <w:color w:val="5E9629"/>
          <w:sz w:val="22"/>
        </w:rPr>
        <w:t>Victoria Park/</w:t>
      </w:r>
      <w:r w:rsidR="005D1B7E">
        <w:rPr>
          <w:rFonts w:ascii="Calibri" w:hAnsi="Calibri" w:cs="Calibri"/>
          <w:b/>
          <w:color w:val="5E9629"/>
          <w:sz w:val="22"/>
        </w:rPr>
        <w:t>P</w:t>
      </w:r>
      <w:r w:rsidR="005D1B7E" w:rsidRPr="00A104CA">
        <w:rPr>
          <w:rFonts w:ascii="Calibri" w:hAnsi="Calibri" w:cs="Calibri"/>
          <w:b/>
          <w:color w:val="5E9629"/>
          <w:sz w:val="22"/>
        </w:rPr>
        <w:t>ak</w:t>
      </w:r>
      <w:r w:rsidR="005D1B7E">
        <w:rPr>
          <w:rFonts w:ascii="Calibri" w:hAnsi="Calibri" w:cs="Calibri"/>
          <w:b/>
          <w:color w:val="5E9629"/>
          <w:sz w:val="22"/>
        </w:rPr>
        <w:t>ap</w:t>
      </w:r>
      <w:r w:rsidR="005D1B7E" w:rsidRPr="00A104CA">
        <w:rPr>
          <w:rFonts w:ascii="Calibri" w:hAnsi="Calibri" w:cs="Calibri"/>
          <w:b/>
          <w:color w:val="5E9629"/>
          <w:sz w:val="22"/>
        </w:rPr>
        <w:t>a</w:t>
      </w:r>
      <w:r w:rsidR="005D1B7E">
        <w:rPr>
          <w:rFonts w:ascii="Calibri" w:hAnsi="Calibri" w:cs="Calibri"/>
          <w:b/>
          <w:color w:val="5E9629"/>
          <w:sz w:val="22"/>
        </w:rPr>
        <w:t>ka</w:t>
      </w:r>
      <w:r w:rsidR="005D1B7E" w:rsidRPr="00A104CA">
        <w:rPr>
          <w:rFonts w:ascii="Calibri" w:hAnsi="Calibri" w:cs="Calibri"/>
          <w:b/>
          <w:color w:val="5E9629"/>
          <w:sz w:val="22"/>
        </w:rPr>
        <w:t>n</w:t>
      </w:r>
      <w:r w:rsidR="005D1B7E">
        <w:rPr>
          <w:rFonts w:ascii="Calibri" w:hAnsi="Calibri" w:cs="Calibri"/>
          <w:b/>
          <w:color w:val="5E9629"/>
          <w:sz w:val="22"/>
        </w:rPr>
        <w:t>thi</w:t>
      </w:r>
      <w:r w:rsidR="00021D9D" w:rsidRPr="00A104CA">
        <w:rPr>
          <w:rFonts w:ascii="Calibri" w:hAnsi="Calibri" w:cs="Calibri"/>
          <w:b/>
          <w:color w:val="5E9629"/>
          <w:sz w:val="22"/>
        </w:rPr>
        <w:t xml:space="preserve"> </w:t>
      </w:r>
      <w:r w:rsidR="00DC5B5C" w:rsidRPr="00DC5B5C">
        <w:rPr>
          <w:rFonts w:ascii="Calibri" w:hAnsi="Calibri" w:cs="Calibri"/>
          <w:b/>
          <w:color w:val="5E9629"/>
          <w:sz w:val="22"/>
        </w:rPr>
        <w:t>(Park 16)</w:t>
      </w:r>
      <w:r w:rsidR="00DC5B5C">
        <w:rPr>
          <w:rFonts w:ascii="Calibri" w:hAnsi="Calibri" w:cs="MyriadPro-Regular"/>
          <w:sz w:val="22"/>
        </w:rPr>
        <w:t xml:space="preserve"> </w:t>
      </w:r>
      <w:r>
        <w:rPr>
          <w:rFonts w:ascii="Calibri" w:hAnsi="Calibri" w:cs="MyriadPro-Regular"/>
          <w:sz w:val="22"/>
        </w:rPr>
        <w:t>has a number of trees that are of historic, botanical or aesthetic merit, these include:</w:t>
      </w:r>
    </w:p>
    <w:p w:rsidR="00593AE8" w:rsidRDefault="00021D9D" w:rsidP="009D1B2D">
      <w:pPr>
        <w:pStyle w:val="ListParagraph"/>
        <w:numPr>
          <w:ilvl w:val="0"/>
          <w:numId w:val="33"/>
        </w:numPr>
        <w:autoSpaceDE w:val="0"/>
        <w:autoSpaceDN w:val="0"/>
        <w:adjustRightInd w:val="0"/>
        <w:spacing w:after="0"/>
        <w:ind w:right="-425" w:hanging="502"/>
        <w:jc w:val="both"/>
        <w:rPr>
          <w:rFonts w:ascii="Calibri" w:hAnsi="Calibri" w:cs="MyriadPro-Regular"/>
          <w:sz w:val="22"/>
        </w:rPr>
      </w:pPr>
      <w:r>
        <w:rPr>
          <w:rFonts w:ascii="Calibri" w:hAnsi="Calibri" w:cs="MyriadPro-Regular"/>
          <w:sz w:val="22"/>
        </w:rPr>
        <w:t xml:space="preserve">Norfolk Island Pines </w:t>
      </w:r>
      <w:r w:rsidR="0052112F">
        <w:rPr>
          <w:rFonts w:ascii="Calibri" w:hAnsi="Calibri" w:cs="MyriadPro-Regular"/>
          <w:sz w:val="22"/>
        </w:rPr>
        <w:t>in the north east corner of the Park, part of the former Racecourse Gardens</w:t>
      </w:r>
      <w:r w:rsidR="00593AE8">
        <w:rPr>
          <w:rFonts w:ascii="Calibri" w:hAnsi="Calibri" w:cs="MyriadPro-Regular"/>
          <w:sz w:val="22"/>
        </w:rPr>
        <w:t>, adjacent to</w:t>
      </w:r>
      <w:r w:rsidR="005D1B7E">
        <w:rPr>
          <w:rFonts w:ascii="Calibri" w:hAnsi="Calibri" w:cs="MyriadPro-Regular"/>
          <w:sz w:val="22"/>
        </w:rPr>
        <w:t xml:space="preserve"> the Brittania Hotel roundabout</w:t>
      </w:r>
      <w:r w:rsidR="00593AE8">
        <w:rPr>
          <w:rFonts w:ascii="Calibri" w:hAnsi="Calibri" w:cs="MyriadPro-Regular"/>
          <w:sz w:val="22"/>
        </w:rPr>
        <w:t>.</w:t>
      </w:r>
    </w:p>
    <w:p w:rsidR="00021D9D" w:rsidRDefault="00593AE8" w:rsidP="009D1B2D">
      <w:pPr>
        <w:pStyle w:val="ListParagraph"/>
        <w:numPr>
          <w:ilvl w:val="0"/>
          <w:numId w:val="33"/>
        </w:numPr>
        <w:autoSpaceDE w:val="0"/>
        <w:autoSpaceDN w:val="0"/>
        <w:adjustRightInd w:val="0"/>
        <w:spacing w:after="0"/>
        <w:ind w:right="-425" w:hanging="502"/>
        <w:jc w:val="both"/>
        <w:rPr>
          <w:rFonts w:ascii="Calibri" w:hAnsi="Calibri" w:cs="MyriadPro-Regular"/>
          <w:sz w:val="22"/>
        </w:rPr>
      </w:pPr>
      <w:r>
        <w:rPr>
          <w:rFonts w:ascii="Calibri" w:hAnsi="Calibri" w:cs="MyriadPro-Regular"/>
          <w:sz w:val="22"/>
        </w:rPr>
        <w:t>River Red Gums along Wakefield Road, East Terrace</w:t>
      </w:r>
      <w:r w:rsidR="00962584">
        <w:rPr>
          <w:rFonts w:ascii="Calibri" w:hAnsi="Calibri" w:cs="MyriadPro-Regular"/>
          <w:sz w:val="22"/>
        </w:rPr>
        <w:t xml:space="preserve"> and</w:t>
      </w:r>
      <w:r>
        <w:rPr>
          <w:rFonts w:ascii="Calibri" w:hAnsi="Calibri" w:cs="MyriadPro-Regular"/>
          <w:sz w:val="22"/>
        </w:rPr>
        <w:t xml:space="preserve"> Fullarton Road</w:t>
      </w:r>
    </w:p>
    <w:p w:rsidR="00021D9D" w:rsidRDefault="00021D9D" w:rsidP="009D1B2D">
      <w:pPr>
        <w:pStyle w:val="ListParagraph"/>
        <w:numPr>
          <w:ilvl w:val="0"/>
          <w:numId w:val="33"/>
        </w:numPr>
        <w:autoSpaceDE w:val="0"/>
        <w:autoSpaceDN w:val="0"/>
        <w:adjustRightInd w:val="0"/>
        <w:spacing w:after="0"/>
        <w:ind w:right="-425" w:hanging="502"/>
        <w:jc w:val="both"/>
        <w:rPr>
          <w:rFonts w:ascii="Calibri" w:hAnsi="Calibri" w:cs="MyriadPro-Regular"/>
          <w:sz w:val="22"/>
        </w:rPr>
      </w:pPr>
      <w:r>
        <w:rPr>
          <w:rFonts w:ascii="Calibri" w:hAnsi="Calibri" w:cs="MyriadPro-Regular"/>
          <w:sz w:val="22"/>
        </w:rPr>
        <w:t xml:space="preserve">Fullarton Road Olive Grove within </w:t>
      </w:r>
      <w:r w:rsidR="005D1B7E">
        <w:rPr>
          <w:rFonts w:ascii="Calibri" w:hAnsi="Calibri" w:cs="MyriadPro-Regular"/>
          <w:sz w:val="22"/>
        </w:rPr>
        <w:t xml:space="preserve">the former </w:t>
      </w:r>
      <w:r>
        <w:rPr>
          <w:rFonts w:ascii="Calibri" w:hAnsi="Calibri" w:cs="MyriadPro-Regular"/>
          <w:sz w:val="22"/>
        </w:rPr>
        <w:t>Victoria Park Racecourse Gardens</w:t>
      </w:r>
      <w:r w:rsidR="005D1B7E">
        <w:rPr>
          <w:rFonts w:ascii="Calibri" w:hAnsi="Calibri" w:cs="MyriadPro-Regular"/>
          <w:sz w:val="22"/>
        </w:rPr>
        <w:t xml:space="preserve"> in the north east corner of the Park</w:t>
      </w:r>
    </w:p>
    <w:p w:rsidR="005D1B7E" w:rsidRDefault="001214AF" w:rsidP="009D1B2D">
      <w:pPr>
        <w:pStyle w:val="ListParagraph"/>
        <w:numPr>
          <w:ilvl w:val="0"/>
          <w:numId w:val="33"/>
        </w:numPr>
        <w:autoSpaceDE w:val="0"/>
        <w:autoSpaceDN w:val="0"/>
        <w:adjustRightInd w:val="0"/>
        <w:spacing w:after="0"/>
        <w:ind w:right="-425" w:hanging="502"/>
        <w:jc w:val="both"/>
        <w:rPr>
          <w:rFonts w:ascii="Calibri" w:hAnsi="Calibri" w:cs="MyriadPro-Regular"/>
          <w:sz w:val="22"/>
        </w:rPr>
      </w:pPr>
      <w:r>
        <w:rPr>
          <w:rFonts w:ascii="Calibri" w:hAnsi="Calibri" w:cs="MyriadPro-Regular"/>
          <w:sz w:val="22"/>
        </w:rPr>
        <w:t>Bunya Bunya Pines</w:t>
      </w:r>
      <w:r w:rsidR="00021D9D">
        <w:rPr>
          <w:rFonts w:ascii="Calibri" w:hAnsi="Calibri" w:cs="MyriadPro-Regular"/>
          <w:sz w:val="22"/>
        </w:rPr>
        <w:t xml:space="preserve"> within Victoria Park Racecourse Gardens </w:t>
      </w:r>
      <w:r w:rsidR="005D1B7E">
        <w:rPr>
          <w:rFonts w:ascii="Calibri" w:hAnsi="Calibri" w:cs="MyriadPro-Regular"/>
          <w:sz w:val="22"/>
        </w:rPr>
        <w:t>in the north east corner of the Park</w:t>
      </w:r>
    </w:p>
    <w:p w:rsidR="00021D9D" w:rsidRPr="005D1B7E" w:rsidRDefault="005D1B7E" w:rsidP="009D1B2D">
      <w:pPr>
        <w:pStyle w:val="ListParagraph"/>
        <w:numPr>
          <w:ilvl w:val="0"/>
          <w:numId w:val="33"/>
        </w:numPr>
        <w:autoSpaceDE w:val="0"/>
        <w:autoSpaceDN w:val="0"/>
        <w:adjustRightInd w:val="0"/>
        <w:spacing w:after="0"/>
        <w:ind w:right="-425" w:hanging="502"/>
        <w:jc w:val="both"/>
        <w:rPr>
          <w:rFonts w:ascii="Calibri" w:hAnsi="Calibri" w:cs="MyriadPro-Regular"/>
          <w:sz w:val="22"/>
        </w:rPr>
      </w:pPr>
      <w:r>
        <w:rPr>
          <w:rFonts w:ascii="Calibri" w:hAnsi="Calibri" w:cs="MyriadPro-Regular"/>
          <w:sz w:val="22"/>
        </w:rPr>
        <w:lastRenderedPageBreak/>
        <w:t>Dragon Blood Tree within the former Victoria Park Racecourse Gardens in the north east corner of the Park</w:t>
      </w:r>
    </w:p>
    <w:p w:rsidR="00021D9D" w:rsidRDefault="00021D9D" w:rsidP="009D1B2D">
      <w:pPr>
        <w:pStyle w:val="ListParagraph"/>
        <w:numPr>
          <w:ilvl w:val="0"/>
          <w:numId w:val="33"/>
        </w:numPr>
        <w:autoSpaceDE w:val="0"/>
        <w:autoSpaceDN w:val="0"/>
        <w:adjustRightInd w:val="0"/>
        <w:spacing w:after="0"/>
        <w:ind w:right="-425" w:hanging="502"/>
        <w:jc w:val="both"/>
        <w:rPr>
          <w:rFonts w:ascii="Calibri" w:hAnsi="Calibri" w:cs="MyriadPro-Regular"/>
          <w:sz w:val="22"/>
        </w:rPr>
      </w:pPr>
      <w:r>
        <w:rPr>
          <w:rFonts w:ascii="Calibri" w:hAnsi="Calibri" w:cs="MyriadPro-Regular"/>
          <w:sz w:val="22"/>
        </w:rPr>
        <w:t xml:space="preserve">Queensland Bottle Trees </w:t>
      </w:r>
      <w:r w:rsidR="001214AF">
        <w:rPr>
          <w:rFonts w:ascii="Calibri" w:hAnsi="Calibri" w:cs="MyriadPro-Regular"/>
          <w:sz w:val="22"/>
        </w:rPr>
        <w:t>along</w:t>
      </w:r>
      <w:r>
        <w:rPr>
          <w:rFonts w:ascii="Calibri" w:hAnsi="Calibri" w:cs="MyriadPro-Regular"/>
          <w:sz w:val="22"/>
        </w:rPr>
        <w:t xml:space="preserve"> Fullarton Road</w:t>
      </w:r>
    </w:p>
    <w:p w:rsidR="00593AE8" w:rsidRDefault="00593AE8" w:rsidP="009D1B2D">
      <w:pPr>
        <w:pStyle w:val="ListParagraph"/>
        <w:numPr>
          <w:ilvl w:val="0"/>
          <w:numId w:val="33"/>
        </w:numPr>
        <w:autoSpaceDE w:val="0"/>
        <w:autoSpaceDN w:val="0"/>
        <w:adjustRightInd w:val="0"/>
        <w:spacing w:after="0"/>
        <w:ind w:right="-425" w:hanging="502"/>
        <w:jc w:val="both"/>
        <w:rPr>
          <w:rFonts w:ascii="Calibri" w:hAnsi="Calibri" w:cs="MyriadPro-Regular"/>
          <w:sz w:val="22"/>
        </w:rPr>
      </w:pPr>
      <w:r>
        <w:rPr>
          <w:rFonts w:ascii="Calibri" w:hAnsi="Calibri" w:cs="MyriadPro-Regular"/>
          <w:sz w:val="22"/>
        </w:rPr>
        <w:t>Desert Ash near former horse stall yards</w:t>
      </w:r>
    </w:p>
    <w:p w:rsidR="00021D9D" w:rsidRDefault="00021D9D" w:rsidP="009D1B2D">
      <w:pPr>
        <w:pStyle w:val="ListParagraph"/>
        <w:numPr>
          <w:ilvl w:val="0"/>
          <w:numId w:val="33"/>
        </w:numPr>
        <w:autoSpaceDE w:val="0"/>
        <w:autoSpaceDN w:val="0"/>
        <w:adjustRightInd w:val="0"/>
        <w:spacing w:after="0"/>
        <w:ind w:right="-425" w:hanging="502"/>
        <w:jc w:val="both"/>
        <w:rPr>
          <w:rFonts w:ascii="Calibri" w:hAnsi="Calibri" w:cs="MyriadPro-Regular"/>
          <w:sz w:val="22"/>
        </w:rPr>
      </w:pPr>
      <w:r>
        <w:rPr>
          <w:rFonts w:ascii="Calibri" w:hAnsi="Calibri" w:cs="MyriadPro-Regular"/>
          <w:sz w:val="22"/>
        </w:rPr>
        <w:t>North western Olive Grove - corner of Wakefield Road and East Terrace</w:t>
      </w:r>
    </w:p>
    <w:p w:rsidR="00593AE8" w:rsidRDefault="00593AE8" w:rsidP="009D1B2D">
      <w:pPr>
        <w:pStyle w:val="ListParagraph"/>
        <w:numPr>
          <w:ilvl w:val="0"/>
          <w:numId w:val="33"/>
        </w:numPr>
        <w:autoSpaceDE w:val="0"/>
        <w:autoSpaceDN w:val="0"/>
        <w:adjustRightInd w:val="0"/>
        <w:spacing w:after="0"/>
        <w:ind w:right="-425" w:hanging="502"/>
        <w:jc w:val="both"/>
        <w:rPr>
          <w:rFonts w:ascii="Calibri" w:hAnsi="Calibri" w:cs="MyriadPro-Regular"/>
          <w:sz w:val="22"/>
        </w:rPr>
      </w:pPr>
      <w:r>
        <w:rPr>
          <w:rFonts w:ascii="Calibri" w:hAnsi="Calibri" w:cs="MyriadPro-Regular"/>
          <w:sz w:val="22"/>
        </w:rPr>
        <w:t>Beaumont Road Plantation Corridor mi</w:t>
      </w:r>
      <w:r w:rsidR="001F7C65">
        <w:rPr>
          <w:rFonts w:ascii="Calibri" w:hAnsi="Calibri" w:cs="MyriadPro-Regular"/>
          <w:sz w:val="22"/>
        </w:rPr>
        <w:t>x</w:t>
      </w:r>
      <w:r>
        <w:rPr>
          <w:rFonts w:ascii="Calibri" w:hAnsi="Calibri" w:cs="MyriadPro-Regular"/>
          <w:sz w:val="22"/>
        </w:rPr>
        <w:t xml:space="preserve">ture of mature tree </w:t>
      </w:r>
    </w:p>
    <w:p w:rsidR="001F7C65" w:rsidRDefault="001F7C65" w:rsidP="009D1B2D">
      <w:pPr>
        <w:pStyle w:val="ListParagraph"/>
        <w:numPr>
          <w:ilvl w:val="0"/>
          <w:numId w:val="33"/>
        </w:numPr>
        <w:autoSpaceDE w:val="0"/>
        <w:autoSpaceDN w:val="0"/>
        <w:adjustRightInd w:val="0"/>
        <w:spacing w:after="0"/>
        <w:ind w:right="-425" w:hanging="502"/>
        <w:jc w:val="both"/>
        <w:rPr>
          <w:rFonts w:ascii="Calibri" w:hAnsi="Calibri" w:cs="MyriadPro-Regular"/>
          <w:sz w:val="22"/>
        </w:rPr>
      </w:pPr>
      <w:r>
        <w:rPr>
          <w:rFonts w:ascii="Calibri" w:hAnsi="Calibri" w:cs="MyriadPro-Regular"/>
          <w:sz w:val="22"/>
        </w:rPr>
        <w:t>Beaumont Drive Woodland</w:t>
      </w:r>
    </w:p>
    <w:p w:rsidR="00593AE8" w:rsidRPr="00021D9D" w:rsidRDefault="00593AE8" w:rsidP="009D1B2D">
      <w:pPr>
        <w:pStyle w:val="ListParagraph"/>
        <w:numPr>
          <w:ilvl w:val="0"/>
          <w:numId w:val="33"/>
        </w:numPr>
        <w:autoSpaceDE w:val="0"/>
        <w:autoSpaceDN w:val="0"/>
        <w:adjustRightInd w:val="0"/>
        <w:spacing w:after="0"/>
        <w:ind w:right="-425" w:hanging="502"/>
        <w:jc w:val="both"/>
        <w:rPr>
          <w:rFonts w:ascii="Calibri" w:hAnsi="Calibri" w:cs="MyriadPro-Regular"/>
          <w:sz w:val="22"/>
        </w:rPr>
      </w:pPr>
      <w:r>
        <w:rPr>
          <w:rFonts w:ascii="Calibri" w:hAnsi="Calibri" w:cs="MyriadPro-Regular"/>
          <w:sz w:val="22"/>
        </w:rPr>
        <w:t>Angas Street London Planes</w:t>
      </w:r>
    </w:p>
    <w:p w:rsidR="00021D9D" w:rsidRDefault="00021D9D" w:rsidP="009D1B2D">
      <w:pPr>
        <w:autoSpaceDE w:val="0"/>
        <w:autoSpaceDN w:val="0"/>
        <w:adjustRightInd w:val="0"/>
        <w:spacing w:after="0"/>
        <w:ind w:left="142" w:right="-425"/>
        <w:jc w:val="both"/>
        <w:rPr>
          <w:rFonts w:ascii="Calibri" w:hAnsi="Calibri" w:cs="MyriadPro-Regular"/>
          <w:sz w:val="22"/>
        </w:rPr>
      </w:pPr>
    </w:p>
    <w:p w:rsidR="00593AE8" w:rsidRPr="00CE0B03" w:rsidRDefault="00021D9D" w:rsidP="009D1B2D">
      <w:pPr>
        <w:autoSpaceDE w:val="0"/>
        <w:autoSpaceDN w:val="0"/>
        <w:adjustRightInd w:val="0"/>
        <w:spacing w:after="0"/>
        <w:ind w:right="-425"/>
        <w:jc w:val="both"/>
        <w:rPr>
          <w:rFonts w:ascii="Calibri" w:hAnsi="Calibri" w:cs="MyriadPro-Regular"/>
          <w:sz w:val="22"/>
        </w:rPr>
      </w:pPr>
      <w:r w:rsidRPr="00CE0B03">
        <w:rPr>
          <w:rFonts w:ascii="Calibri" w:hAnsi="Calibri" w:cs="Calibri"/>
          <w:b/>
          <w:color w:val="5E9629"/>
          <w:sz w:val="22"/>
        </w:rPr>
        <w:t>Victoria Park/</w:t>
      </w:r>
      <w:r w:rsidR="005D1B7E" w:rsidRPr="00CE0B03">
        <w:rPr>
          <w:rFonts w:ascii="Calibri" w:hAnsi="Calibri" w:cs="Calibri"/>
          <w:b/>
          <w:color w:val="5E9629"/>
          <w:sz w:val="22"/>
        </w:rPr>
        <w:t>P</w:t>
      </w:r>
      <w:r w:rsidRPr="00CE0B03">
        <w:rPr>
          <w:rFonts w:ascii="Calibri" w:hAnsi="Calibri" w:cs="Calibri"/>
          <w:b/>
          <w:color w:val="5E9629"/>
          <w:sz w:val="22"/>
        </w:rPr>
        <w:t>aka</w:t>
      </w:r>
      <w:r w:rsidR="005D1B7E" w:rsidRPr="00CE0B03">
        <w:rPr>
          <w:rFonts w:ascii="Calibri" w:hAnsi="Calibri" w:cs="Calibri"/>
          <w:b/>
          <w:color w:val="5E9629"/>
          <w:sz w:val="22"/>
        </w:rPr>
        <w:t>p</w:t>
      </w:r>
      <w:r w:rsidRPr="00CE0B03">
        <w:rPr>
          <w:rFonts w:ascii="Calibri" w:hAnsi="Calibri" w:cs="Calibri"/>
          <w:b/>
          <w:color w:val="5E9629"/>
          <w:sz w:val="22"/>
        </w:rPr>
        <w:t>akan</w:t>
      </w:r>
      <w:r w:rsidR="005D1B7E" w:rsidRPr="00CE0B03">
        <w:rPr>
          <w:rFonts w:ascii="Calibri" w:hAnsi="Calibri" w:cs="Calibri"/>
          <w:b/>
          <w:color w:val="5E9629"/>
          <w:sz w:val="22"/>
        </w:rPr>
        <w:t>th</w:t>
      </w:r>
      <w:r w:rsidRPr="00CE0B03">
        <w:rPr>
          <w:rFonts w:ascii="Calibri" w:hAnsi="Calibri" w:cs="Calibri"/>
          <w:b/>
          <w:color w:val="5E9629"/>
          <w:sz w:val="22"/>
        </w:rPr>
        <w:t xml:space="preserve">i </w:t>
      </w:r>
      <w:r w:rsidR="00DC5B5C" w:rsidRPr="00CE0B03">
        <w:rPr>
          <w:rFonts w:ascii="Calibri" w:hAnsi="Calibri" w:cs="Calibri"/>
          <w:b/>
          <w:color w:val="5E9629"/>
          <w:sz w:val="22"/>
        </w:rPr>
        <w:t>(Park 16)</w:t>
      </w:r>
      <w:r w:rsidR="00DC5B5C" w:rsidRPr="00CE0B03">
        <w:rPr>
          <w:rFonts w:ascii="Calibri" w:hAnsi="Calibri" w:cs="MyriadPro-Regular"/>
          <w:sz w:val="22"/>
        </w:rPr>
        <w:t xml:space="preserve"> </w:t>
      </w:r>
      <w:r w:rsidRPr="00CE0B03">
        <w:rPr>
          <w:rFonts w:ascii="Calibri" w:hAnsi="Calibri" w:cs="Calibri"/>
          <w:sz w:val="22"/>
        </w:rPr>
        <w:t>also contains a variety of other species such as</w:t>
      </w:r>
      <w:r w:rsidR="00593AE8" w:rsidRPr="00CE0B03">
        <w:rPr>
          <w:rFonts w:ascii="Calibri" w:hAnsi="Calibri" w:cs="MyriadPro-Regular"/>
          <w:sz w:val="22"/>
        </w:rPr>
        <w:t xml:space="preserve"> Canary Island Pines, Oriental Planes</w:t>
      </w:r>
      <w:r w:rsidR="005D1B7E" w:rsidRPr="00CE0B03">
        <w:rPr>
          <w:rFonts w:ascii="Calibri" w:hAnsi="Calibri" w:cs="MyriadPro-Regular"/>
          <w:sz w:val="22"/>
        </w:rPr>
        <w:t xml:space="preserve"> and</w:t>
      </w:r>
      <w:r w:rsidR="00593AE8" w:rsidRPr="00CE0B03">
        <w:rPr>
          <w:rFonts w:ascii="Calibri" w:hAnsi="Calibri" w:cs="MyriadPro-Regular"/>
          <w:sz w:val="22"/>
        </w:rPr>
        <w:t xml:space="preserve"> River Red Gums</w:t>
      </w:r>
      <w:r w:rsidR="005D1B7E" w:rsidRPr="00CE0B03">
        <w:rPr>
          <w:rFonts w:ascii="Calibri" w:hAnsi="Calibri" w:cs="MyriadPro-Regular"/>
          <w:sz w:val="22"/>
        </w:rPr>
        <w:t>.</w:t>
      </w:r>
    </w:p>
    <w:p w:rsidR="00021D9D" w:rsidRDefault="00021D9D" w:rsidP="009D1B2D">
      <w:pPr>
        <w:autoSpaceDE w:val="0"/>
        <w:autoSpaceDN w:val="0"/>
        <w:adjustRightInd w:val="0"/>
        <w:spacing w:after="0"/>
        <w:ind w:left="142" w:right="-425"/>
        <w:jc w:val="both"/>
        <w:rPr>
          <w:rFonts w:ascii="Calibri" w:hAnsi="Calibri" w:cs="MyriadPro-Regular"/>
          <w:sz w:val="22"/>
        </w:rPr>
      </w:pPr>
    </w:p>
    <w:p w:rsidR="00CB0298" w:rsidRPr="00370DC5" w:rsidRDefault="00CB0298" w:rsidP="009D1B2D">
      <w:pPr>
        <w:autoSpaceDE w:val="0"/>
        <w:autoSpaceDN w:val="0"/>
        <w:adjustRightInd w:val="0"/>
        <w:spacing w:after="0" w:line="240" w:lineRule="auto"/>
        <w:ind w:right="-425"/>
        <w:rPr>
          <w:rFonts w:ascii="Calibri" w:hAnsi="Calibri" w:cs="Calibri"/>
          <w:b/>
          <w:color w:val="5E9629"/>
          <w:sz w:val="28"/>
          <w:szCs w:val="28"/>
        </w:rPr>
      </w:pPr>
      <w:r w:rsidRPr="00370DC5">
        <w:rPr>
          <w:rFonts w:ascii="Calibri" w:hAnsi="Calibri" w:cs="Calibri"/>
          <w:b/>
          <w:color w:val="5E9629"/>
          <w:sz w:val="28"/>
          <w:szCs w:val="28"/>
        </w:rPr>
        <w:t>2.1.4</w:t>
      </w:r>
      <w:r>
        <w:rPr>
          <w:rFonts w:ascii="Calibri" w:hAnsi="Calibri" w:cs="Calibri"/>
          <w:b/>
          <w:color w:val="5E9629"/>
          <w:sz w:val="28"/>
          <w:szCs w:val="28"/>
        </w:rPr>
        <w:tab/>
      </w:r>
      <w:r w:rsidRPr="00370DC5">
        <w:rPr>
          <w:rFonts w:ascii="Calibri" w:hAnsi="Calibri" w:cs="Calibri"/>
          <w:b/>
          <w:color w:val="5E9629"/>
          <w:sz w:val="28"/>
          <w:szCs w:val="28"/>
        </w:rPr>
        <w:tab/>
        <w:t>Heritage Listing:</w:t>
      </w:r>
    </w:p>
    <w:p w:rsidR="00CB0298" w:rsidRPr="003F4A41" w:rsidRDefault="00CB0298" w:rsidP="009D1B2D">
      <w:pPr>
        <w:autoSpaceDE w:val="0"/>
        <w:autoSpaceDN w:val="0"/>
        <w:adjustRightInd w:val="0"/>
        <w:spacing w:after="0" w:line="240" w:lineRule="auto"/>
        <w:ind w:right="-425"/>
        <w:rPr>
          <w:rFonts w:asciiTheme="majorHAnsi" w:hAnsiTheme="majorHAnsi" w:cstheme="majorHAnsi"/>
          <w:b/>
          <w:i/>
        </w:rPr>
      </w:pPr>
    </w:p>
    <w:p w:rsidR="007A0DFA" w:rsidRDefault="00D36012" w:rsidP="009D1B2D">
      <w:pPr>
        <w:autoSpaceDE w:val="0"/>
        <w:autoSpaceDN w:val="0"/>
        <w:adjustRightInd w:val="0"/>
        <w:ind w:right="-425"/>
        <w:jc w:val="both"/>
        <w:rPr>
          <w:rFonts w:ascii="Calibri" w:hAnsi="Calibri" w:cs="MyriadPro-Regular"/>
          <w:sz w:val="22"/>
          <w:szCs w:val="18"/>
        </w:rPr>
      </w:pPr>
      <w:r w:rsidRPr="005C0700">
        <w:rPr>
          <w:rFonts w:ascii="Calibri" w:hAnsi="Calibri" w:cs="Calibri"/>
          <w:b/>
          <w:color w:val="5E9629"/>
          <w:sz w:val="22"/>
        </w:rPr>
        <w:t>Victoria Park/</w:t>
      </w:r>
      <w:r w:rsidR="005D1B7E" w:rsidRPr="005D1B7E">
        <w:rPr>
          <w:rFonts w:ascii="Calibri" w:hAnsi="Calibri" w:cs="Calibri"/>
          <w:b/>
          <w:color w:val="5E9629"/>
          <w:sz w:val="22"/>
        </w:rPr>
        <w:t xml:space="preserve"> </w:t>
      </w:r>
      <w:r w:rsidR="005D1B7E">
        <w:rPr>
          <w:rFonts w:ascii="Calibri" w:hAnsi="Calibri" w:cs="Calibri"/>
          <w:b/>
          <w:color w:val="5E9629"/>
          <w:sz w:val="22"/>
        </w:rPr>
        <w:t>P</w:t>
      </w:r>
      <w:r w:rsidR="005D1B7E" w:rsidRPr="005C0700">
        <w:rPr>
          <w:rFonts w:ascii="Calibri" w:hAnsi="Calibri" w:cs="Calibri"/>
          <w:b/>
          <w:color w:val="5E9629"/>
          <w:sz w:val="22"/>
        </w:rPr>
        <w:t>aka</w:t>
      </w:r>
      <w:r w:rsidR="005D1B7E">
        <w:rPr>
          <w:rFonts w:ascii="Calibri" w:hAnsi="Calibri" w:cs="Calibri"/>
          <w:b/>
          <w:color w:val="5E9629"/>
          <w:sz w:val="22"/>
        </w:rPr>
        <w:t>p</w:t>
      </w:r>
      <w:r w:rsidR="005D1B7E" w:rsidRPr="005C0700">
        <w:rPr>
          <w:rFonts w:ascii="Calibri" w:hAnsi="Calibri" w:cs="Calibri"/>
          <w:b/>
          <w:color w:val="5E9629"/>
          <w:sz w:val="22"/>
        </w:rPr>
        <w:t>akan</w:t>
      </w:r>
      <w:r w:rsidR="005D1B7E">
        <w:rPr>
          <w:rFonts w:ascii="Calibri" w:hAnsi="Calibri" w:cs="Calibri"/>
          <w:b/>
          <w:color w:val="5E9629"/>
          <w:sz w:val="22"/>
        </w:rPr>
        <w:t>th</w:t>
      </w:r>
      <w:r w:rsidR="005D1B7E" w:rsidRPr="005C0700">
        <w:rPr>
          <w:rFonts w:ascii="Calibri" w:hAnsi="Calibri" w:cs="Calibri"/>
          <w:b/>
          <w:color w:val="5E9629"/>
          <w:sz w:val="22"/>
        </w:rPr>
        <w:t>i</w:t>
      </w:r>
      <w:r>
        <w:rPr>
          <w:rFonts w:ascii="Calibri" w:hAnsi="Calibri" w:cs="MyriadPro-Regular"/>
          <w:sz w:val="22"/>
          <w:szCs w:val="18"/>
        </w:rPr>
        <w:t xml:space="preserve"> </w:t>
      </w:r>
      <w:r w:rsidRPr="00DC5B5C">
        <w:rPr>
          <w:rFonts w:ascii="Calibri" w:hAnsi="Calibri" w:cs="Calibri"/>
          <w:b/>
          <w:color w:val="5E9629"/>
          <w:sz w:val="22"/>
        </w:rPr>
        <w:t>(Park 16)</w:t>
      </w:r>
      <w:r>
        <w:rPr>
          <w:rFonts w:ascii="Calibri" w:hAnsi="Calibri" w:cs="MyriadPro-Regular"/>
          <w:sz w:val="22"/>
          <w:szCs w:val="18"/>
        </w:rPr>
        <w:t xml:space="preserve"> is part of the Adelaide Park Lands and City Layout which are on the National Heritage List. See Chapter 1, Part 1, in the CLMP Planning Framework, at 1.3.1 for further information. </w:t>
      </w:r>
    </w:p>
    <w:p w:rsidR="005C0700" w:rsidRDefault="007A0DFA" w:rsidP="009D1B2D">
      <w:pPr>
        <w:autoSpaceDE w:val="0"/>
        <w:autoSpaceDN w:val="0"/>
        <w:adjustRightInd w:val="0"/>
        <w:ind w:right="-425"/>
        <w:jc w:val="both"/>
        <w:rPr>
          <w:rFonts w:ascii="Calibri" w:hAnsi="Calibri" w:cs="MyriadPro-Regular"/>
          <w:sz w:val="22"/>
          <w:szCs w:val="18"/>
        </w:rPr>
      </w:pPr>
      <w:r>
        <w:rPr>
          <w:rFonts w:ascii="Calibri" w:hAnsi="Calibri" w:cs="MyriadPro-Regular"/>
          <w:sz w:val="22"/>
          <w:szCs w:val="18"/>
        </w:rPr>
        <w:t>The 1880s Grandstand</w:t>
      </w:r>
      <w:r w:rsidR="00DC5575">
        <w:rPr>
          <w:rFonts w:ascii="Calibri" w:hAnsi="Calibri" w:cs="MyriadPro-Regular"/>
          <w:sz w:val="22"/>
          <w:szCs w:val="18"/>
        </w:rPr>
        <w:t>,</w:t>
      </w:r>
      <w:r>
        <w:rPr>
          <w:rFonts w:ascii="Calibri" w:hAnsi="Calibri" w:cs="MyriadPro-Regular"/>
          <w:sz w:val="22"/>
          <w:szCs w:val="18"/>
        </w:rPr>
        <w:t xml:space="preserve"> </w:t>
      </w:r>
      <w:proofErr w:type="gramStart"/>
      <w:r w:rsidR="00DC5575">
        <w:rPr>
          <w:rFonts w:ascii="Calibri" w:hAnsi="Calibri" w:cs="MyriadPro-Regular"/>
          <w:sz w:val="22"/>
          <w:szCs w:val="18"/>
        </w:rPr>
        <w:t>Victoria</w:t>
      </w:r>
      <w:r w:rsidR="00DC5575">
        <w:rPr>
          <w:rFonts w:ascii="Calibri" w:hAnsi="Calibri" w:cs="MyriadPro-Regular"/>
          <w:sz w:val="22"/>
          <w:szCs w:val="18"/>
        </w:rPr>
        <w:t xml:space="preserve">  Park</w:t>
      </w:r>
      <w:proofErr w:type="gramEnd"/>
      <w:r w:rsidR="00DC5575">
        <w:rPr>
          <w:rFonts w:ascii="Calibri" w:hAnsi="Calibri" w:cs="MyriadPro-Regular"/>
          <w:sz w:val="22"/>
          <w:szCs w:val="18"/>
        </w:rPr>
        <w:t xml:space="preserve"> </w:t>
      </w:r>
      <w:proofErr w:type="spellStart"/>
      <w:r w:rsidR="00DC5575">
        <w:rPr>
          <w:rFonts w:ascii="Calibri" w:hAnsi="Calibri" w:cs="MyriadPro-Regular"/>
          <w:sz w:val="22"/>
          <w:szCs w:val="18"/>
        </w:rPr>
        <w:t>Racecourse</w:t>
      </w:r>
      <w:r w:rsidR="00DC5575">
        <w:rPr>
          <w:rFonts w:ascii="Calibri" w:hAnsi="Calibri" w:cs="MyriadPro-Regular"/>
          <w:sz w:val="22"/>
          <w:szCs w:val="18"/>
        </w:rPr>
        <w:t>n</w:t>
      </w:r>
      <w:proofErr w:type="spellEnd"/>
      <w:r w:rsidR="00DC5575">
        <w:rPr>
          <w:rFonts w:ascii="Calibri" w:hAnsi="Calibri" w:cs="MyriadPro-Regular"/>
          <w:sz w:val="22"/>
          <w:szCs w:val="18"/>
        </w:rPr>
        <w:t xml:space="preserve"> </w:t>
      </w:r>
      <w:r>
        <w:rPr>
          <w:rFonts w:ascii="Calibri" w:hAnsi="Calibri" w:cs="MyriadPro-Regular"/>
          <w:sz w:val="22"/>
          <w:szCs w:val="18"/>
        </w:rPr>
        <w:t xml:space="preserve">is identified </w:t>
      </w:r>
      <w:r w:rsidR="004B7F47">
        <w:rPr>
          <w:rFonts w:ascii="Calibri" w:hAnsi="Calibri" w:cs="MyriadPro-Regular"/>
          <w:sz w:val="22"/>
          <w:szCs w:val="18"/>
        </w:rPr>
        <w:t xml:space="preserve">on the State Heritage Register and has also been identified </w:t>
      </w:r>
      <w:r>
        <w:rPr>
          <w:rFonts w:ascii="Calibri" w:hAnsi="Calibri" w:cs="MyriadPro-Regular"/>
          <w:sz w:val="22"/>
          <w:szCs w:val="18"/>
        </w:rPr>
        <w:t xml:space="preserve">in the </w:t>
      </w:r>
      <w:hyperlink r:id="rId21" w:history="1">
        <w:r w:rsidR="007A1F70" w:rsidRPr="007A1F70">
          <w:rPr>
            <w:rStyle w:val="Hyperlink"/>
            <w:rFonts w:ascii="Calibri" w:hAnsi="Calibri" w:cs="MyriadPro-Regular"/>
            <w:i/>
            <w:sz w:val="22"/>
            <w:szCs w:val="18"/>
          </w:rPr>
          <w:t>Adelaide (City) Development Plan</w:t>
        </w:r>
      </w:hyperlink>
      <w:r w:rsidR="007A1F70">
        <w:rPr>
          <w:rFonts w:ascii="Calibri" w:hAnsi="Calibri" w:cs="MyriadPro-Regular"/>
          <w:sz w:val="22"/>
          <w:szCs w:val="18"/>
        </w:rPr>
        <w:t xml:space="preserve"> </w:t>
      </w:r>
      <w:r>
        <w:rPr>
          <w:rFonts w:ascii="Calibri" w:hAnsi="Calibri" w:cs="MyriadPro-Regular"/>
          <w:sz w:val="22"/>
          <w:szCs w:val="18"/>
        </w:rPr>
        <w:t>as</w:t>
      </w:r>
      <w:r w:rsidR="007A1F70">
        <w:rPr>
          <w:rFonts w:ascii="Calibri" w:hAnsi="Calibri" w:cs="MyriadPro-Regular"/>
          <w:sz w:val="22"/>
          <w:szCs w:val="18"/>
        </w:rPr>
        <w:t xml:space="preserve"> a State Heritage Listed Place. </w:t>
      </w:r>
    </w:p>
    <w:p w:rsidR="007A1F70" w:rsidRPr="007A1F70" w:rsidRDefault="005C0700" w:rsidP="009D1B2D">
      <w:pPr>
        <w:autoSpaceDE w:val="0"/>
        <w:autoSpaceDN w:val="0"/>
        <w:adjustRightInd w:val="0"/>
        <w:spacing w:after="120"/>
        <w:ind w:right="-425"/>
        <w:jc w:val="both"/>
        <w:rPr>
          <w:rFonts w:ascii="Calibri" w:hAnsi="Calibri"/>
          <w:sz w:val="22"/>
        </w:rPr>
      </w:pPr>
      <w:r>
        <w:rPr>
          <w:rFonts w:ascii="Calibri" w:hAnsi="Calibri" w:cs="MyriadPro-Regular"/>
          <w:sz w:val="22"/>
          <w:szCs w:val="18"/>
        </w:rPr>
        <w:t xml:space="preserve">The </w:t>
      </w:r>
      <w:hyperlink r:id="rId22" w:history="1">
        <w:r w:rsidR="007A1F70" w:rsidRPr="007A1F70">
          <w:rPr>
            <w:rStyle w:val="Hyperlink"/>
            <w:rFonts w:ascii="Calibri" w:hAnsi="Calibri" w:cs="MyriadPro-Regular"/>
            <w:i/>
            <w:sz w:val="22"/>
            <w:szCs w:val="18"/>
          </w:rPr>
          <w:t>Victoria Park Master Plan</w:t>
        </w:r>
      </w:hyperlink>
      <w:r w:rsidR="007A1F70">
        <w:rPr>
          <w:rFonts w:ascii="Calibri" w:hAnsi="Calibri" w:cs="MyriadPro-Regular"/>
          <w:sz w:val="22"/>
          <w:szCs w:val="18"/>
        </w:rPr>
        <w:t xml:space="preserve"> </w:t>
      </w:r>
      <w:r>
        <w:rPr>
          <w:rFonts w:ascii="Calibri" w:hAnsi="Calibri" w:cs="MyriadPro-Regular"/>
          <w:sz w:val="22"/>
          <w:szCs w:val="18"/>
        </w:rPr>
        <w:t xml:space="preserve">lists </w:t>
      </w:r>
      <w:r w:rsidR="007A1F70">
        <w:rPr>
          <w:rFonts w:ascii="Calibri" w:hAnsi="Calibri" w:cs="MyriadPro-Regular"/>
          <w:sz w:val="22"/>
          <w:szCs w:val="18"/>
        </w:rPr>
        <w:t xml:space="preserve">the following sites </w:t>
      </w:r>
      <w:r>
        <w:rPr>
          <w:rFonts w:ascii="Calibri" w:hAnsi="Calibri" w:cs="MyriadPro-Regular"/>
          <w:sz w:val="22"/>
          <w:szCs w:val="18"/>
        </w:rPr>
        <w:t xml:space="preserve">for the purpose of </w:t>
      </w:r>
      <w:r w:rsidR="007A1F70">
        <w:rPr>
          <w:rFonts w:ascii="Calibri" w:hAnsi="Calibri" w:cs="MyriadPro-Regular"/>
          <w:sz w:val="22"/>
          <w:szCs w:val="18"/>
        </w:rPr>
        <w:t>r</w:t>
      </w:r>
      <w:r w:rsidR="007A1F70" w:rsidRPr="007A1F70">
        <w:rPr>
          <w:rFonts w:ascii="Calibri" w:hAnsi="Calibri"/>
          <w:sz w:val="22"/>
        </w:rPr>
        <w:t>ecognis</w:t>
      </w:r>
      <w:r>
        <w:rPr>
          <w:rFonts w:ascii="Calibri" w:hAnsi="Calibri"/>
          <w:sz w:val="22"/>
        </w:rPr>
        <w:t xml:space="preserve">ing </w:t>
      </w:r>
      <w:r w:rsidR="007A1F70" w:rsidRPr="007A1F70">
        <w:rPr>
          <w:rFonts w:ascii="Calibri" w:hAnsi="Calibri"/>
          <w:sz w:val="22"/>
        </w:rPr>
        <w:t>and creatively</w:t>
      </w:r>
      <w:r w:rsidR="007A1F70">
        <w:rPr>
          <w:rFonts w:ascii="Calibri" w:hAnsi="Calibri"/>
          <w:sz w:val="22"/>
        </w:rPr>
        <w:t xml:space="preserve"> interpret</w:t>
      </w:r>
      <w:r>
        <w:rPr>
          <w:rFonts w:ascii="Calibri" w:hAnsi="Calibri"/>
          <w:sz w:val="22"/>
        </w:rPr>
        <w:t>ing their</w:t>
      </w:r>
      <w:r w:rsidR="007A1F70">
        <w:rPr>
          <w:rFonts w:ascii="Calibri" w:hAnsi="Calibri"/>
          <w:sz w:val="22"/>
        </w:rPr>
        <w:t xml:space="preserve"> heritage significance</w:t>
      </w:r>
      <w:r w:rsidR="007A1F70" w:rsidRPr="007A1F70">
        <w:rPr>
          <w:rFonts w:ascii="Calibri" w:hAnsi="Calibri"/>
          <w:sz w:val="22"/>
        </w:rPr>
        <w:t>:</w:t>
      </w:r>
    </w:p>
    <w:p w:rsidR="007A1F70" w:rsidRPr="007A1F70" w:rsidRDefault="007A1F70" w:rsidP="009D1B2D">
      <w:pPr>
        <w:pStyle w:val="NoSpacing"/>
        <w:numPr>
          <w:ilvl w:val="0"/>
          <w:numId w:val="29"/>
        </w:numPr>
        <w:spacing w:line="276" w:lineRule="auto"/>
        <w:ind w:left="425" w:right="-425" w:hanging="425"/>
        <w:jc w:val="both"/>
        <w:rPr>
          <w:rFonts w:ascii="Calibri" w:hAnsi="Calibri"/>
          <w:sz w:val="22"/>
        </w:rPr>
      </w:pPr>
      <w:r>
        <w:rPr>
          <w:rFonts w:ascii="Calibri" w:hAnsi="Calibri"/>
          <w:sz w:val="22"/>
        </w:rPr>
        <w:t>F</w:t>
      </w:r>
      <w:r w:rsidRPr="007A1F70">
        <w:rPr>
          <w:rFonts w:ascii="Calibri" w:hAnsi="Calibri"/>
          <w:sz w:val="22"/>
        </w:rPr>
        <w:t>ormer racing use, including the Heritage Listed Grandstand and associated reta</w:t>
      </w:r>
      <w:r w:rsidR="005C0700">
        <w:rPr>
          <w:rFonts w:ascii="Calibri" w:hAnsi="Calibri"/>
          <w:sz w:val="22"/>
        </w:rPr>
        <w:t>ined natural and built features</w:t>
      </w:r>
    </w:p>
    <w:p w:rsidR="007A1F70" w:rsidRPr="007A1F70" w:rsidRDefault="007A1F70" w:rsidP="009D1B2D">
      <w:pPr>
        <w:pStyle w:val="NoSpacing"/>
        <w:numPr>
          <w:ilvl w:val="0"/>
          <w:numId w:val="28"/>
        </w:numPr>
        <w:spacing w:line="276" w:lineRule="auto"/>
        <w:ind w:left="425" w:right="-425" w:hanging="425"/>
        <w:jc w:val="both"/>
        <w:rPr>
          <w:rFonts w:ascii="Calibri" w:hAnsi="Calibri"/>
          <w:sz w:val="22"/>
        </w:rPr>
      </w:pPr>
      <w:r>
        <w:rPr>
          <w:rFonts w:ascii="Calibri" w:hAnsi="Calibri"/>
          <w:sz w:val="22"/>
        </w:rPr>
        <w:t>T</w:t>
      </w:r>
      <w:r w:rsidRPr="007A1F70">
        <w:rPr>
          <w:rFonts w:ascii="Calibri" w:hAnsi="Calibri"/>
          <w:sz w:val="22"/>
        </w:rPr>
        <w:t xml:space="preserve">he </w:t>
      </w:r>
      <w:r w:rsidR="005C0700">
        <w:rPr>
          <w:rFonts w:ascii="Calibri" w:hAnsi="Calibri"/>
          <w:sz w:val="22"/>
        </w:rPr>
        <w:t>past location of the race track</w:t>
      </w:r>
    </w:p>
    <w:p w:rsidR="007A1F70" w:rsidRPr="007A1F70" w:rsidRDefault="005C0700" w:rsidP="009D1B2D">
      <w:pPr>
        <w:pStyle w:val="NoSpacing"/>
        <w:numPr>
          <w:ilvl w:val="0"/>
          <w:numId w:val="27"/>
        </w:numPr>
        <w:spacing w:line="276" w:lineRule="auto"/>
        <w:ind w:left="425" w:right="-425" w:hanging="425"/>
        <w:jc w:val="both"/>
        <w:rPr>
          <w:rFonts w:ascii="Calibri" w:hAnsi="Calibri"/>
          <w:sz w:val="22"/>
        </w:rPr>
      </w:pPr>
      <w:r>
        <w:rPr>
          <w:rFonts w:ascii="Calibri" w:hAnsi="Calibri"/>
          <w:sz w:val="22"/>
        </w:rPr>
        <w:t>1889 Arbor Day plantings</w:t>
      </w:r>
    </w:p>
    <w:p w:rsidR="007A1F70" w:rsidRPr="007A1F70" w:rsidRDefault="007A1F70" w:rsidP="009D1B2D">
      <w:pPr>
        <w:pStyle w:val="NoSpacing"/>
        <w:numPr>
          <w:ilvl w:val="0"/>
          <w:numId w:val="26"/>
        </w:numPr>
        <w:spacing w:line="276" w:lineRule="auto"/>
        <w:ind w:left="425" w:right="-425" w:hanging="425"/>
        <w:jc w:val="both"/>
        <w:rPr>
          <w:rFonts w:ascii="Calibri" w:hAnsi="Calibri"/>
          <w:sz w:val="22"/>
        </w:rPr>
      </w:pPr>
      <w:r w:rsidRPr="007A1F70">
        <w:rPr>
          <w:rFonts w:ascii="Calibri" w:hAnsi="Calibri"/>
          <w:sz w:val="22"/>
        </w:rPr>
        <w:t>Olive gro</w:t>
      </w:r>
      <w:r w:rsidR="005C0700">
        <w:rPr>
          <w:rFonts w:ascii="Calibri" w:hAnsi="Calibri"/>
          <w:sz w:val="22"/>
        </w:rPr>
        <w:t>ves in the north–western corner</w:t>
      </w:r>
    </w:p>
    <w:p w:rsidR="007A1F70" w:rsidRPr="007A1F70" w:rsidRDefault="007A1F70" w:rsidP="009D1B2D">
      <w:pPr>
        <w:pStyle w:val="NoSpacing"/>
        <w:numPr>
          <w:ilvl w:val="0"/>
          <w:numId w:val="26"/>
        </w:numPr>
        <w:spacing w:after="240" w:line="276" w:lineRule="auto"/>
        <w:ind w:left="425" w:right="-425" w:hanging="425"/>
        <w:jc w:val="both"/>
        <w:rPr>
          <w:rFonts w:ascii="Calibri" w:hAnsi="Calibri"/>
          <w:sz w:val="22"/>
        </w:rPr>
      </w:pPr>
      <w:r>
        <w:rPr>
          <w:rFonts w:ascii="Calibri" w:hAnsi="Calibri"/>
          <w:sz w:val="22"/>
        </w:rPr>
        <w:t>The signifi</w:t>
      </w:r>
      <w:r w:rsidRPr="007A1F70">
        <w:rPr>
          <w:rFonts w:ascii="Calibri" w:hAnsi="Calibri"/>
          <w:sz w:val="22"/>
        </w:rPr>
        <w:t>cance of the site to the Kaurna community should also be appropriately recognised, as determined by that community.</w:t>
      </w:r>
    </w:p>
    <w:p w:rsidR="00964705" w:rsidRPr="00964705" w:rsidRDefault="005C0700" w:rsidP="009D1B2D">
      <w:pPr>
        <w:autoSpaceDE w:val="0"/>
        <w:autoSpaceDN w:val="0"/>
        <w:adjustRightInd w:val="0"/>
        <w:spacing w:after="120"/>
        <w:ind w:right="-425"/>
        <w:jc w:val="both"/>
        <w:rPr>
          <w:rFonts w:ascii="Calibri" w:hAnsi="Calibri" w:cs="MyriadPro-Regular"/>
          <w:sz w:val="22"/>
          <w:szCs w:val="18"/>
        </w:rPr>
      </w:pPr>
      <w:r>
        <w:rPr>
          <w:rFonts w:ascii="Calibri" w:hAnsi="Calibri" w:cs="MyriadPro-Regular"/>
          <w:sz w:val="22"/>
          <w:szCs w:val="18"/>
        </w:rPr>
        <w:t xml:space="preserve">In addition, </w:t>
      </w:r>
      <w:r w:rsidR="00964705" w:rsidRPr="00964705">
        <w:rPr>
          <w:rFonts w:ascii="Calibri" w:hAnsi="Calibri" w:cs="MyriadPro-Regular"/>
          <w:sz w:val="22"/>
          <w:szCs w:val="18"/>
        </w:rPr>
        <w:t xml:space="preserve">the following land use precincts </w:t>
      </w:r>
      <w:r>
        <w:rPr>
          <w:rFonts w:ascii="Calibri" w:hAnsi="Calibri" w:cs="MyriadPro-Regular"/>
          <w:sz w:val="22"/>
          <w:szCs w:val="18"/>
        </w:rPr>
        <w:t xml:space="preserve">have been identified as </w:t>
      </w:r>
      <w:r w:rsidR="00964705" w:rsidRPr="00964705">
        <w:rPr>
          <w:rFonts w:ascii="Calibri" w:hAnsi="Calibri" w:cs="MyriadPro-Regular"/>
          <w:sz w:val="22"/>
          <w:szCs w:val="18"/>
        </w:rPr>
        <w:t>possess</w:t>
      </w:r>
      <w:r>
        <w:rPr>
          <w:rFonts w:ascii="Calibri" w:hAnsi="Calibri" w:cs="MyriadPro-Regular"/>
          <w:sz w:val="22"/>
          <w:szCs w:val="18"/>
        </w:rPr>
        <w:t>ing</w:t>
      </w:r>
      <w:r w:rsidR="00964705" w:rsidRPr="00964705">
        <w:rPr>
          <w:rFonts w:ascii="Calibri" w:hAnsi="Calibri" w:cs="MyriadPro-Regular"/>
          <w:sz w:val="22"/>
          <w:szCs w:val="18"/>
        </w:rPr>
        <w:t xml:space="preserve"> some cultural</w:t>
      </w:r>
      <w:r w:rsidR="00964705">
        <w:rPr>
          <w:rFonts w:ascii="Calibri" w:hAnsi="Calibri" w:cs="MyriadPro-Regular"/>
          <w:sz w:val="22"/>
          <w:szCs w:val="18"/>
        </w:rPr>
        <w:t xml:space="preserve"> </w:t>
      </w:r>
      <w:r w:rsidR="00964705" w:rsidRPr="00964705">
        <w:rPr>
          <w:rFonts w:ascii="Calibri" w:hAnsi="Calibri" w:cs="MyriadPro-Regular"/>
          <w:sz w:val="22"/>
          <w:szCs w:val="18"/>
        </w:rPr>
        <w:t>heritage merit in terms of land use:</w:t>
      </w:r>
    </w:p>
    <w:p w:rsidR="00964705" w:rsidRPr="00F6609A" w:rsidRDefault="00964705" w:rsidP="009D1B2D">
      <w:pPr>
        <w:pStyle w:val="ListParagraph"/>
        <w:numPr>
          <w:ilvl w:val="0"/>
          <w:numId w:val="30"/>
        </w:numPr>
        <w:autoSpaceDE w:val="0"/>
        <w:autoSpaceDN w:val="0"/>
        <w:adjustRightInd w:val="0"/>
        <w:spacing w:after="0"/>
        <w:ind w:left="426" w:right="-425" w:hanging="426"/>
        <w:jc w:val="both"/>
        <w:rPr>
          <w:rFonts w:ascii="Calibri" w:hAnsi="Calibri" w:cs="MyriadPro-Regular"/>
          <w:sz w:val="22"/>
          <w:szCs w:val="18"/>
        </w:rPr>
      </w:pPr>
      <w:r w:rsidRPr="00F6609A">
        <w:rPr>
          <w:rFonts w:ascii="Calibri" w:hAnsi="Calibri" w:cs="MyriadPro-Regular"/>
          <w:sz w:val="22"/>
          <w:szCs w:val="18"/>
        </w:rPr>
        <w:t xml:space="preserve">Victoria Park Racecourse Circuit: comprising </w:t>
      </w:r>
      <w:r w:rsidR="005C0700">
        <w:rPr>
          <w:rFonts w:ascii="Calibri" w:hAnsi="Calibri" w:cs="MyriadPro-Regular"/>
          <w:sz w:val="22"/>
          <w:szCs w:val="18"/>
        </w:rPr>
        <w:t xml:space="preserve">of </w:t>
      </w:r>
      <w:r w:rsidRPr="00F6609A">
        <w:rPr>
          <w:rFonts w:ascii="Calibri" w:hAnsi="Calibri" w:cs="MyriadPro-Regular"/>
          <w:sz w:val="22"/>
          <w:szCs w:val="18"/>
        </w:rPr>
        <w:t xml:space="preserve">the horse racing circuits within </w:t>
      </w:r>
      <w:r w:rsidR="005C0700" w:rsidRPr="005C0700">
        <w:rPr>
          <w:rFonts w:ascii="Calibri" w:hAnsi="Calibri" w:cs="Calibri"/>
          <w:b/>
          <w:color w:val="5E9629"/>
          <w:sz w:val="22"/>
        </w:rPr>
        <w:t>Victoria Park/</w:t>
      </w:r>
      <w:r w:rsidR="005D1B7E">
        <w:rPr>
          <w:rFonts w:ascii="Calibri" w:hAnsi="Calibri" w:cs="Calibri"/>
          <w:b/>
          <w:color w:val="5E9629"/>
          <w:sz w:val="22"/>
        </w:rPr>
        <w:t>P</w:t>
      </w:r>
      <w:r w:rsidR="005D1B7E" w:rsidRPr="005C0700">
        <w:rPr>
          <w:rFonts w:ascii="Calibri" w:hAnsi="Calibri" w:cs="Calibri"/>
          <w:b/>
          <w:color w:val="5E9629"/>
          <w:sz w:val="22"/>
        </w:rPr>
        <w:t>aka</w:t>
      </w:r>
      <w:r w:rsidR="005D1B7E">
        <w:rPr>
          <w:rFonts w:ascii="Calibri" w:hAnsi="Calibri" w:cs="Calibri"/>
          <w:b/>
          <w:color w:val="5E9629"/>
          <w:sz w:val="22"/>
        </w:rPr>
        <w:t>p</w:t>
      </w:r>
      <w:r w:rsidR="005D1B7E" w:rsidRPr="005C0700">
        <w:rPr>
          <w:rFonts w:ascii="Calibri" w:hAnsi="Calibri" w:cs="Calibri"/>
          <w:b/>
          <w:color w:val="5E9629"/>
          <w:sz w:val="22"/>
        </w:rPr>
        <w:t>akan</w:t>
      </w:r>
      <w:r w:rsidR="005D1B7E">
        <w:rPr>
          <w:rFonts w:ascii="Calibri" w:hAnsi="Calibri" w:cs="Calibri"/>
          <w:b/>
          <w:color w:val="5E9629"/>
          <w:sz w:val="22"/>
        </w:rPr>
        <w:t>th</w:t>
      </w:r>
      <w:r w:rsidR="005D1B7E" w:rsidRPr="005C0700">
        <w:rPr>
          <w:rFonts w:ascii="Calibri" w:hAnsi="Calibri" w:cs="Calibri"/>
          <w:b/>
          <w:color w:val="5E9629"/>
          <w:sz w:val="22"/>
        </w:rPr>
        <w:t>i</w:t>
      </w:r>
      <w:r w:rsidR="00DC5B5C">
        <w:rPr>
          <w:rFonts w:ascii="Calibri" w:hAnsi="Calibri" w:cs="Calibri"/>
          <w:b/>
          <w:color w:val="5E9629"/>
          <w:sz w:val="22"/>
        </w:rPr>
        <w:t xml:space="preserve"> </w:t>
      </w:r>
      <w:r w:rsidR="00DC5B5C" w:rsidRPr="00DC5B5C">
        <w:rPr>
          <w:rFonts w:ascii="Calibri" w:hAnsi="Calibri" w:cs="Calibri"/>
          <w:b/>
          <w:color w:val="5E9629"/>
          <w:sz w:val="22"/>
        </w:rPr>
        <w:t>(Park 16)</w:t>
      </w:r>
      <w:r w:rsidR="00DC5B5C">
        <w:rPr>
          <w:rFonts w:ascii="Calibri" w:hAnsi="Calibri" w:cs="MyriadPro-Regular"/>
          <w:sz w:val="22"/>
        </w:rPr>
        <w:t xml:space="preserve"> </w:t>
      </w:r>
      <w:r w:rsidRPr="00F6609A">
        <w:rPr>
          <w:rFonts w:ascii="Calibri" w:hAnsi="Calibri" w:cs="MyriadPro-Regular"/>
          <w:sz w:val="22"/>
          <w:szCs w:val="18"/>
        </w:rPr>
        <w:t>toget</w:t>
      </w:r>
      <w:r w:rsidR="00FF5D58">
        <w:rPr>
          <w:rFonts w:ascii="Calibri" w:hAnsi="Calibri" w:cs="MyriadPro-Regular"/>
          <w:sz w:val="22"/>
          <w:szCs w:val="18"/>
        </w:rPr>
        <w:t>her with the open spaces within</w:t>
      </w:r>
      <w:r w:rsidRPr="00F6609A">
        <w:rPr>
          <w:rFonts w:ascii="Calibri" w:hAnsi="Calibri" w:cs="MyriadPro-Regular"/>
          <w:sz w:val="22"/>
          <w:szCs w:val="18"/>
        </w:rPr>
        <w:t xml:space="preserve"> that have consistently been used for horse racing and associated functions since the establishment of horse racing on the land in the 1840s.</w:t>
      </w:r>
    </w:p>
    <w:p w:rsidR="00964705" w:rsidRDefault="00964705" w:rsidP="009D1B2D">
      <w:pPr>
        <w:pStyle w:val="ListParagraph"/>
        <w:numPr>
          <w:ilvl w:val="0"/>
          <w:numId w:val="30"/>
        </w:numPr>
        <w:autoSpaceDE w:val="0"/>
        <w:autoSpaceDN w:val="0"/>
        <w:adjustRightInd w:val="0"/>
        <w:spacing w:after="0"/>
        <w:ind w:left="426" w:right="-425" w:hanging="426"/>
        <w:jc w:val="both"/>
        <w:rPr>
          <w:rFonts w:ascii="Calibri" w:hAnsi="Calibri" w:cs="MyriadPro-Regular"/>
          <w:sz w:val="22"/>
          <w:szCs w:val="18"/>
        </w:rPr>
      </w:pPr>
      <w:r w:rsidRPr="00F6609A">
        <w:rPr>
          <w:rFonts w:ascii="Calibri" w:hAnsi="Calibri" w:cs="MyriadPro-Regular"/>
          <w:sz w:val="22"/>
          <w:szCs w:val="18"/>
        </w:rPr>
        <w:t xml:space="preserve">Victoria Park Racecourse Facilities: comprising the cluster of buildings and spaces in the north-eastern corner of </w:t>
      </w:r>
      <w:r w:rsidR="005C0700" w:rsidRPr="005C0700">
        <w:rPr>
          <w:rFonts w:ascii="Calibri" w:hAnsi="Calibri" w:cs="Calibri"/>
          <w:b/>
          <w:color w:val="5E9629"/>
          <w:sz w:val="22"/>
        </w:rPr>
        <w:t>Victoria Park/</w:t>
      </w:r>
      <w:r w:rsidR="005D1B7E">
        <w:rPr>
          <w:rFonts w:ascii="Calibri" w:hAnsi="Calibri" w:cs="Calibri"/>
          <w:b/>
          <w:color w:val="5E9629"/>
          <w:sz w:val="22"/>
        </w:rPr>
        <w:t>P</w:t>
      </w:r>
      <w:r w:rsidR="005D1B7E" w:rsidRPr="005C0700">
        <w:rPr>
          <w:rFonts w:ascii="Calibri" w:hAnsi="Calibri" w:cs="Calibri"/>
          <w:b/>
          <w:color w:val="5E9629"/>
          <w:sz w:val="22"/>
        </w:rPr>
        <w:t>aka</w:t>
      </w:r>
      <w:r w:rsidR="005D1B7E">
        <w:rPr>
          <w:rFonts w:ascii="Calibri" w:hAnsi="Calibri" w:cs="Calibri"/>
          <w:b/>
          <w:color w:val="5E9629"/>
          <w:sz w:val="22"/>
        </w:rPr>
        <w:t>p</w:t>
      </w:r>
      <w:r w:rsidR="005D1B7E" w:rsidRPr="005C0700">
        <w:rPr>
          <w:rFonts w:ascii="Calibri" w:hAnsi="Calibri" w:cs="Calibri"/>
          <w:b/>
          <w:color w:val="5E9629"/>
          <w:sz w:val="22"/>
        </w:rPr>
        <w:t>akan</w:t>
      </w:r>
      <w:r w:rsidR="005D1B7E">
        <w:rPr>
          <w:rFonts w:ascii="Calibri" w:hAnsi="Calibri" w:cs="Calibri"/>
          <w:b/>
          <w:color w:val="5E9629"/>
          <w:sz w:val="22"/>
        </w:rPr>
        <w:t>th</w:t>
      </w:r>
      <w:r w:rsidR="005D1B7E" w:rsidRPr="005C0700">
        <w:rPr>
          <w:rFonts w:ascii="Calibri" w:hAnsi="Calibri" w:cs="Calibri"/>
          <w:b/>
          <w:color w:val="5E9629"/>
          <w:sz w:val="22"/>
        </w:rPr>
        <w:t>i</w:t>
      </w:r>
      <w:r w:rsidR="005D1B7E" w:rsidRPr="00F6609A">
        <w:rPr>
          <w:rFonts w:ascii="Calibri" w:hAnsi="Calibri" w:cs="MyriadPro-Regular"/>
          <w:sz w:val="22"/>
          <w:szCs w:val="18"/>
        </w:rPr>
        <w:t xml:space="preserve"> </w:t>
      </w:r>
      <w:r w:rsidR="00DC5B5C" w:rsidRPr="00DC5B5C">
        <w:rPr>
          <w:rFonts w:ascii="Calibri" w:hAnsi="Calibri" w:cs="Calibri"/>
          <w:b/>
          <w:color w:val="5E9629"/>
          <w:sz w:val="22"/>
        </w:rPr>
        <w:t>(Park 16)</w:t>
      </w:r>
      <w:r w:rsidR="00DC5B5C">
        <w:rPr>
          <w:rFonts w:ascii="Calibri" w:hAnsi="Calibri" w:cs="MyriadPro-Regular"/>
          <w:sz w:val="22"/>
        </w:rPr>
        <w:t xml:space="preserve"> </w:t>
      </w:r>
      <w:r w:rsidRPr="00F6609A">
        <w:rPr>
          <w:rFonts w:ascii="Calibri" w:hAnsi="Calibri" w:cs="MyriadPro-Regular"/>
          <w:sz w:val="22"/>
          <w:szCs w:val="18"/>
        </w:rPr>
        <w:t xml:space="preserve">that has consistently been used for and to service the principal function and land use of horse racing since the establishment of horse racing on </w:t>
      </w:r>
      <w:r w:rsidR="005C0700" w:rsidRPr="005C0700">
        <w:rPr>
          <w:rFonts w:ascii="Calibri" w:hAnsi="Calibri" w:cs="Calibri"/>
          <w:b/>
          <w:color w:val="5E9629"/>
          <w:sz w:val="22"/>
        </w:rPr>
        <w:t>Victoria Park/</w:t>
      </w:r>
      <w:r w:rsidR="005D1B7E" w:rsidRPr="005D1B7E">
        <w:rPr>
          <w:rFonts w:ascii="Calibri" w:hAnsi="Calibri" w:cs="Calibri"/>
          <w:b/>
          <w:color w:val="5E9629"/>
          <w:sz w:val="22"/>
        </w:rPr>
        <w:t xml:space="preserve"> </w:t>
      </w:r>
      <w:r w:rsidR="005D1B7E">
        <w:rPr>
          <w:rFonts w:ascii="Calibri" w:hAnsi="Calibri" w:cs="Calibri"/>
          <w:b/>
          <w:color w:val="5E9629"/>
          <w:sz w:val="22"/>
        </w:rPr>
        <w:t>P</w:t>
      </w:r>
      <w:r w:rsidR="005D1B7E" w:rsidRPr="005C0700">
        <w:rPr>
          <w:rFonts w:ascii="Calibri" w:hAnsi="Calibri" w:cs="Calibri"/>
          <w:b/>
          <w:color w:val="5E9629"/>
          <w:sz w:val="22"/>
        </w:rPr>
        <w:t>aka</w:t>
      </w:r>
      <w:r w:rsidR="005D1B7E">
        <w:rPr>
          <w:rFonts w:ascii="Calibri" w:hAnsi="Calibri" w:cs="Calibri"/>
          <w:b/>
          <w:color w:val="5E9629"/>
          <w:sz w:val="22"/>
        </w:rPr>
        <w:t>p</w:t>
      </w:r>
      <w:r w:rsidR="005D1B7E" w:rsidRPr="005C0700">
        <w:rPr>
          <w:rFonts w:ascii="Calibri" w:hAnsi="Calibri" w:cs="Calibri"/>
          <w:b/>
          <w:color w:val="5E9629"/>
          <w:sz w:val="22"/>
        </w:rPr>
        <w:t>akan</w:t>
      </w:r>
      <w:r w:rsidR="005D1B7E">
        <w:rPr>
          <w:rFonts w:ascii="Calibri" w:hAnsi="Calibri" w:cs="Calibri"/>
          <w:b/>
          <w:color w:val="5E9629"/>
          <w:sz w:val="22"/>
        </w:rPr>
        <w:t>th</w:t>
      </w:r>
      <w:r w:rsidR="005D1B7E" w:rsidRPr="005C0700">
        <w:rPr>
          <w:rFonts w:ascii="Calibri" w:hAnsi="Calibri" w:cs="Calibri"/>
          <w:b/>
          <w:color w:val="5E9629"/>
          <w:sz w:val="22"/>
        </w:rPr>
        <w:t>i</w:t>
      </w:r>
      <w:r w:rsidR="00DC5B5C">
        <w:rPr>
          <w:rFonts w:ascii="Calibri" w:hAnsi="Calibri" w:cs="Calibri"/>
          <w:b/>
          <w:color w:val="5E9629"/>
          <w:sz w:val="22"/>
        </w:rPr>
        <w:t xml:space="preserve"> </w:t>
      </w:r>
      <w:r w:rsidR="00DC5B5C" w:rsidRPr="00DC5B5C">
        <w:rPr>
          <w:rFonts w:ascii="Calibri" w:hAnsi="Calibri" w:cs="Calibri"/>
          <w:b/>
          <w:color w:val="5E9629"/>
          <w:sz w:val="22"/>
        </w:rPr>
        <w:t>(Park 16)</w:t>
      </w:r>
      <w:r w:rsidRPr="00F6609A">
        <w:rPr>
          <w:rFonts w:ascii="Calibri" w:hAnsi="Calibri" w:cs="MyriadPro-Regular"/>
          <w:sz w:val="22"/>
          <w:szCs w:val="18"/>
        </w:rPr>
        <w:t>.</w:t>
      </w:r>
    </w:p>
    <w:p w:rsidR="00DC5575" w:rsidRDefault="00DC5575" w:rsidP="009D1B2D">
      <w:pPr>
        <w:pStyle w:val="ListParagraph"/>
        <w:numPr>
          <w:ilvl w:val="0"/>
          <w:numId w:val="30"/>
        </w:numPr>
        <w:autoSpaceDE w:val="0"/>
        <w:autoSpaceDN w:val="0"/>
        <w:adjustRightInd w:val="0"/>
        <w:spacing w:after="0"/>
        <w:ind w:left="426" w:right="-425" w:hanging="426"/>
        <w:jc w:val="both"/>
        <w:rPr>
          <w:rFonts w:ascii="Calibri" w:hAnsi="Calibri" w:cs="MyriadPro-Regular"/>
          <w:sz w:val="22"/>
          <w:szCs w:val="18"/>
        </w:rPr>
      </w:pPr>
      <w:r>
        <w:rPr>
          <w:rFonts w:ascii="Calibri" w:hAnsi="Calibri" w:cs="MyriadPro-Regular"/>
          <w:sz w:val="22"/>
          <w:szCs w:val="18"/>
        </w:rPr>
        <w:t>Victoria Park Benchmark (</w:t>
      </w:r>
      <w:proofErr w:type="spellStart"/>
      <w:r>
        <w:rPr>
          <w:rFonts w:ascii="Calibri" w:hAnsi="Calibri" w:cs="MyriadPro-Regular"/>
          <w:sz w:val="22"/>
          <w:szCs w:val="18"/>
        </w:rPr>
        <w:t>cnr</w:t>
      </w:r>
      <w:proofErr w:type="spellEnd"/>
      <w:r>
        <w:rPr>
          <w:rFonts w:ascii="Calibri" w:hAnsi="Calibri" w:cs="MyriadPro-Regular"/>
          <w:sz w:val="22"/>
          <w:szCs w:val="18"/>
        </w:rPr>
        <w:t xml:space="preserve"> </w:t>
      </w:r>
      <w:proofErr w:type="spellStart"/>
      <w:r>
        <w:rPr>
          <w:rFonts w:ascii="Calibri" w:hAnsi="Calibri" w:cs="MyriadPro-Regular"/>
          <w:sz w:val="22"/>
          <w:szCs w:val="18"/>
        </w:rPr>
        <w:t>Brittannia</w:t>
      </w:r>
      <w:proofErr w:type="spellEnd"/>
      <w:r>
        <w:rPr>
          <w:rFonts w:ascii="Calibri" w:hAnsi="Calibri" w:cs="MyriadPro-Regular"/>
          <w:sz w:val="22"/>
          <w:szCs w:val="18"/>
        </w:rPr>
        <w:t xml:space="preserve"> Roundabout) is an important component of our industrial heritage relating to the construction of water supply infrastructure to the City.</w:t>
      </w:r>
    </w:p>
    <w:p w:rsidR="00CF6B93" w:rsidRPr="00F6609A" w:rsidRDefault="00CF6B93" w:rsidP="009D1B2D">
      <w:pPr>
        <w:pStyle w:val="ListParagraph"/>
        <w:numPr>
          <w:ilvl w:val="0"/>
          <w:numId w:val="30"/>
        </w:numPr>
        <w:autoSpaceDE w:val="0"/>
        <w:autoSpaceDN w:val="0"/>
        <w:adjustRightInd w:val="0"/>
        <w:spacing w:after="0"/>
        <w:ind w:left="426" w:right="-425" w:hanging="426"/>
        <w:jc w:val="both"/>
        <w:rPr>
          <w:rFonts w:ascii="Calibri" w:hAnsi="Calibri" w:cs="MyriadPro-Regular"/>
          <w:sz w:val="22"/>
          <w:szCs w:val="18"/>
        </w:rPr>
      </w:pPr>
      <w:r>
        <w:rPr>
          <w:rFonts w:ascii="Calibri" w:hAnsi="Calibri" w:cs="MyriadPro-Regular"/>
          <w:sz w:val="22"/>
          <w:szCs w:val="18"/>
        </w:rPr>
        <w:lastRenderedPageBreak/>
        <w:t>Beaumont Road: was once a straight main road corridor leading from the corner of South Terrace and East Terrace and followed and intersected the corner of Greenhill and Fullarton Roads. A re-alignment in 1963 resulted in its current alignment.</w:t>
      </w:r>
    </w:p>
    <w:p w:rsidR="00CB0298" w:rsidRPr="00F6609A" w:rsidRDefault="00964705" w:rsidP="009D1B2D">
      <w:pPr>
        <w:pStyle w:val="ListParagraph"/>
        <w:numPr>
          <w:ilvl w:val="0"/>
          <w:numId w:val="30"/>
        </w:numPr>
        <w:autoSpaceDE w:val="0"/>
        <w:autoSpaceDN w:val="0"/>
        <w:adjustRightInd w:val="0"/>
        <w:spacing w:after="0"/>
        <w:ind w:left="426" w:right="-425" w:hanging="426"/>
        <w:jc w:val="both"/>
        <w:rPr>
          <w:rFonts w:ascii="Calibri" w:hAnsi="Calibri" w:cs="Calibri"/>
          <w:sz w:val="32"/>
          <w:szCs w:val="24"/>
        </w:rPr>
      </w:pPr>
      <w:r w:rsidRPr="00F6609A">
        <w:rPr>
          <w:rFonts w:ascii="Calibri" w:hAnsi="Calibri" w:cs="MyriadPro-Regular"/>
          <w:sz w:val="22"/>
          <w:szCs w:val="18"/>
        </w:rPr>
        <w:t>Arbor Day Site: the site of the inaugural Arbor Day planti</w:t>
      </w:r>
      <w:r w:rsidR="007A1F70" w:rsidRPr="00F6609A">
        <w:rPr>
          <w:rFonts w:ascii="Calibri" w:hAnsi="Calibri" w:cs="MyriadPro-Regular"/>
          <w:sz w:val="22"/>
          <w:szCs w:val="18"/>
        </w:rPr>
        <w:t>ngs in 1887 and 1888 on both fl</w:t>
      </w:r>
      <w:r w:rsidRPr="00F6609A">
        <w:rPr>
          <w:rFonts w:ascii="Calibri" w:hAnsi="Calibri" w:cs="MyriadPro-Regular"/>
          <w:sz w:val="22"/>
          <w:szCs w:val="18"/>
        </w:rPr>
        <w:t xml:space="preserve">anks of the original straight alignment of Beaumont </w:t>
      </w:r>
      <w:r w:rsidR="004A745E">
        <w:rPr>
          <w:rFonts w:ascii="Calibri" w:hAnsi="Calibri" w:cs="MyriadPro-Regular"/>
          <w:sz w:val="22"/>
          <w:szCs w:val="18"/>
        </w:rPr>
        <w:t>Road</w:t>
      </w:r>
      <w:r w:rsidRPr="00F6609A">
        <w:rPr>
          <w:rFonts w:ascii="Calibri" w:hAnsi="Calibri" w:cs="MyriadPro-Regular"/>
          <w:sz w:val="22"/>
          <w:szCs w:val="18"/>
        </w:rPr>
        <w:t xml:space="preserve"> in the southern portion of </w:t>
      </w:r>
      <w:r w:rsidR="005C0700" w:rsidRPr="005C0700">
        <w:rPr>
          <w:rFonts w:ascii="Calibri" w:hAnsi="Calibri" w:cs="Calibri"/>
          <w:b/>
          <w:color w:val="5E9629"/>
          <w:sz w:val="22"/>
        </w:rPr>
        <w:t>Victoria Park/</w:t>
      </w:r>
      <w:r w:rsidR="005D1B7E">
        <w:rPr>
          <w:rFonts w:ascii="Calibri" w:hAnsi="Calibri" w:cs="Calibri"/>
          <w:b/>
          <w:color w:val="5E9629"/>
          <w:sz w:val="22"/>
        </w:rPr>
        <w:t>P</w:t>
      </w:r>
      <w:r w:rsidR="005D1B7E" w:rsidRPr="005C0700">
        <w:rPr>
          <w:rFonts w:ascii="Calibri" w:hAnsi="Calibri" w:cs="Calibri"/>
          <w:b/>
          <w:color w:val="5E9629"/>
          <w:sz w:val="22"/>
        </w:rPr>
        <w:t>aka</w:t>
      </w:r>
      <w:r w:rsidR="005D1B7E">
        <w:rPr>
          <w:rFonts w:ascii="Calibri" w:hAnsi="Calibri" w:cs="Calibri"/>
          <w:b/>
          <w:color w:val="5E9629"/>
          <w:sz w:val="22"/>
        </w:rPr>
        <w:t>p</w:t>
      </w:r>
      <w:r w:rsidR="005D1B7E" w:rsidRPr="005C0700">
        <w:rPr>
          <w:rFonts w:ascii="Calibri" w:hAnsi="Calibri" w:cs="Calibri"/>
          <w:b/>
          <w:color w:val="5E9629"/>
          <w:sz w:val="22"/>
        </w:rPr>
        <w:t>akan</w:t>
      </w:r>
      <w:r w:rsidR="005D1B7E">
        <w:rPr>
          <w:rFonts w:ascii="Calibri" w:hAnsi="Calibri" w:cs="Calibri"/>
          <w:b/>
          <w:color w:val="5E9629"/>
          <w:sz w:val="22"/>
        </w:rPr>
        <w:t>th</w:t>
      </w:r>
      <w:r w:rsidR="005D1B7E" w:rsidRPr="005C0700">
        <w:rPr>
          <w:rFonts w:ascii="Calibri" w:hAnsi="Calibri" w:cs="Calibri"/>
          <w:b/>
          <w:color w:val="5E9629"/>
          <w:sz w:val="22"/>
        </w:rPr>
        <w:t>i</w:t>
      </w:r>
      <w:r w:rsidR="00DC5B5C">
        <w:rPr>
          <w:rFonts w:ascii="Calibri" w:hAnsi="Calibri" w:cs="Calibri"/>
          <w:b/>
          <w:color w:val="5E9629"/>
          <w:sz w:val="22"/>
        </w:rPr>
        <w:t xml:space="preserve"> </w:t>
      </w:r>
      <w:r w:rsidR="00DC5B5C" w:rsidRPr="00DC5B5C">
        <w:rPr>
          <w:rFonts w:ascii="Calibri" w:hAnsi="Calibri" w:cs="Calibri"/>
          <w:b/>
          <w:color w:val="5E9629"/>
          <w:sz w:val="22"/>
        </w:rPr>
        <w:t>(Park 16)</w:t>
      </w:r>
      <w:r w:rsidRPr="00F6609A">
        <w:rPr>
          <w:rFonts w:ascii="Calibri" w:hAnsi="Calibri" w:cs="MyriadPro-Regular"/>
          <w:sz w:val="22"/>
          <w:szCs w:val="18"/>
        </w:rPr>
        <w:t>.</w:t>
      </w:r>
    </w:p>
    <w:p w:rsidR="00964705" w:rsidRPr="001043E4" w:rsidRDefault="00964705" w:rsidP="009D1B2D">
      <w:pPr>
        <w:autoSpaceDE w:val="0"/>
        <w:autoSpaceDN w:val="0"/>
        <w:adjustRightInd w:val="0"/>
        <w:spacing w:after="0"/>
        <w:ind w:right="-425" w:hanging="218"/>
        <w:jc w:val="both"/>
        <w:rPr>
          <w:rFonts w:ascii="Calibri" w:hAnsi="Calibri" w:cs="Calibri"/>
          <w:szCs w:val="24"/>
        </w:rPr>
      </w:pPr>
    </w:p>
    <w:p w:rsidR="00CB0298" w:rsidRPr="007E6DD7" w:rsidRDefault="00CB0298" w:rsidP="009D1B2D">
      <w:pPr>
        <w:tabs>
          <w:tab w:val="left" w:pos="567"/>
        </w:tabs>
        <w:ind w:left="1276" w:right="-425" w:hanging="1276"/>
        <w:jc w:val="both"/>
        <w:rPr>
          <w:rFonts w:ascii="Calibri" w:hAnsi="Calibri" w:cs="Calibri"/>
          <w:b/>
          <w:color w:val="5E9629"/>
          <w:sz w:val="28"/>
          <w:szCs w:val="28"/>
        </w:rPr>
      </w:pPr>
      <w:r>
        <w:rPr>
          <w:rFonts w:ascii="Calibri" w:hAnsi="Calibri" w:cs="Calibri"/>
          <w:b/>
          <w:color w:val="5E9629"/>
          <w:sz w:val="28"/>
          <w:szCs w:val="28"/>
        </w:rPr>
        <w:t xml:space="preserve">2.2 </w:t>
      </w:r>
      <w:r w:rsidR="00FF5D58">
        <w:rPr>
          <w:rFonts w:ascii="Calibri" w:hAnsi="Calibri" w:cs="Calibri"/>
          <w:b/>
          <w:color w:val="5E9629"/>
          <w:sz w:val="28"/>
          <w:szCs w:val="28"/>
        </w:rPr>
        <w:tab/>
      </w:r>
      <w:r>
        <w:rPr>
          <w:rFonts w:ascii="Calibri" w:hAnsi="Calibri" w:cs="Calibri"/>
          <w:b/>
          <w:color w:val="5E9629"/>
          <w:sz w:val="28"/>
          <w:szCs w:val="28"/>
        </w:rPr>
        <w:tab/>
      </w:r>
      <w:r w:rsidRPr="007E6DD7">
        <w:rPr>
          <w:rFonts w:ascii="Calibri" w:hAnsi="Calibri" w:cs="Calibri"/>
          <w:b/>
          <w:color w:val="5E9629"/>
          <w:sz w:val="28"/>
          <w:szCs w:val="28"/>
        </w:rPr>
        <w:t>Landscape</w:t>
      </w:r>
    </w:p>
    <w:p w:rsidR="00B76898" w:rsidRDefault="00B76898" w:rsidP="009D1B2D">
      <w:pPr>
        <w:autoSpaceDE w:val="0"/>
        <w:autoSpaceDN w:val="0"/>
        <w:adjustRightInd w:val="0"/>
        <w:spacing w:after="240"/>
        <w:ind w:right="-425"/>
        <w:jc w:val="both"/>
        <w:rPr>
          <w:rFonts w:ascii="Calibri" w:hAnsi="Calibri" w:cs="Calibri"/>
          <w:sz w:val="22"/>
          <w:szCs w:val="24"/>
        </w:rPr>
      </w:pPr>
      <w:r>
        <w:rPr>
          <w:rFonts w:ascii="Calibri" w:hAnsi="Calibri" w:cs="Calibri"/>
          <w:sz w:val="22"/>
          <w:szCs w:val="24"/>
        </w:rPr>
        <w:t xml:space="preserve">The overall </w:t>
      </w:r>
      <w:r w:rsidRPr="005C0700">
        <w:rPr>
          <w:rFonts w:ascii="Calibri" w:hAnsi="Calibri" w:cs="Calibri"/>
          <w:b/>
          <w:color w:val="5E9629"/>
          <w:sz w:val="22"/>
        </w:rPr>
        <w:t>Victoria Park/</w:t>
      </w:r>
      <w:r>
        <w:rPr>
          <w:rFonts w:ascii="Calibri" w:hAnsi="Calibri" w:cs="Calibri"/>
          <w:b/>
          <w:color w:val="5E9629"/>
          <w:sz w:val="22"/>
        </w:rPr>
        <w:t>P</w:t>
      </w:r>
      <w:r w:rsidRPr="005C0700">
        <w:rPr>
          <w:rFonts w:ascii="Calibri" w:hAnsi="Calibri" w:cs="Calibri"/>
          <w:b/>
          <w:color w:val="5E9629"/>
          <w:sz w:val="22"/>
        </w:rPr>
        <w:t>a</w:t>
      </w:r>
      <w:r>
        <w:rPr>
          <w:rFonts w:ascii="Calibri" w:hAnsi="Calibri" w:cs="Calibri"/>
          <w:b/>
          <w:color w:val="5E9629"/>
          <w:sz w:val="22"/>
        </w:rPr>
        <w:t>kap</w:t>
      </w:r>
      <w:r w:rsidRPr="005C0700">
        <w:rPr>
          <w:rFonts w:ascii="Calibri" w:hAnsi="Calibri" w:cs="Calibri"/>
          <w:b/>
          <w:color w:val="5E9629"/>
          <w:sz w:val="22"/>
        </w:rPr>
        <w:t>akan</w:t>
      </w:r>
      <w:r>
        <w:rPr>
          <w:rFonts w:ascii="Calibri" w:hAnsi="Calibri" w:cs="Calibri"/>
          <w:b/>
          <w:color w:val="5E9629"/>
          <w:sz w:val="22"/>
        </w:rPr>
        <w:t>th</w:t>
      </w:r>
      <w:r w:rsidRPr="005C0700">
        <w:rPr>
          <w:rFonts w:ascii="Calibri" w:hAnsi="Calibri" w:cs="Calibri"/>
          <w:b/>
          <w:color w:val="5E9629"/>
          <w:sz w:val="22"/>
        </w:rPr>
        <w:t>i</w:t>
      </w:r>
      <w:r>
        <w:rPr>
          <w:rFonts w:ascii="Calibri" w:hAnsi="Calibri" w:cs="MyriadPro-Regular"/>
          <w:sz w:val="22"/>
          <w:szCs w:val="18"/>
        </w:rPr>
        <w:t xml:space="preserve">  </w:t>
      </w:r>
      <w:r w:rsidRPr="00DC5B5C">
        <w:rPr>
          <w:rFonts w:ascii="Calibri" w:hAnsi="Calibri" w:cs="Calibri"/>
          <w:b/>
          <w:color w:val="5E9629"/>
          <w:sz w:val="22"/>
        </w:rPr>
        <w:t>(Park 16)</w:t>
      </w:r>
      <w:r>
        <w:rPr>
          <w:rFonts w:ascii="Calibri" w:hAnsi="Calibri" w:cs="MyriadPro-Regular"/>
          <w:sz w:val="22"/>
        </w:rPr>
        <w:t xml:space="preserve"> </w:t>
      </w:r>
      <w:r>
        <w:rPr>
          <w:rFonts w:ascii="Calibri" w:hAnsi="Calibri" w:cs="MyriadPro-Regular"/>
          <w:sz w:val="22"/>
          <w:szCs w:val="18"/>
        </w:rPr>
        <w:t xml:space="preserve">retains its original shape and form as devised by Light and has minimal evidence of tree planting which accords with the spatial and species intent of the Brown’s Report including pathway alignments. </w:t>
      </w:r>
      <w:r>
        <w:rPr>
          <w:rFonts w:ascii="Calibri" w:hAnsi="Calibri" w:cs="Calibri"/>
          <w:sz w:val="22"/>
          <w:szCs w:val="24"/>
        </w:rPr>
        <w:t xml:space="preserve">The open space character and long vistas to the Adelaide foothills provide identity to </w:t>
      </w:r>
      <w:r>
        <w:rPr>
          <w:rFonts w:ascii="Calibri" w:hAnsi="Calibri" w:cs="Calibri"/>
          <w:b/>
          <w:color w:val="5E9629"/>
          <w:sz w:val="22"/>
        </w:rPr>
        <w:t>Victoria Park/P</w:t>
      </w:r>
      <w:r w:rsidRPr="00A104CA">
        <w:rPr>
          <w:rFonts w:ascii="Calibri" w:hAnsi="Calibri" w:cs="Calibri"/>
          <w:b/>
          <w:color w:val="5E9629"/>
          <w:sz w:val="22"/>
        </w:rPr>
        <w:t>aka</w:t>
      </w:r>
      <w:r>
        <w:rPr>
          <w:rFonts w:ascii="Calibri" w:hAnsi="Calibri" w:cs="Calibri"/>
          <w:b/>
          <w:color w:val="5E9629"/>
          <w:sz w:val="22"/>
        </w:rPr>
        <w:t>p</w:t>
      </w:r>
      <w:r w:rsidRPr="00A104CA">
        <w:rPr>
          <w:rFonts w:ascii="Calibri" w:hAnsi="Calibri" w:cs="Calibri"/>
          <w:b/>
          <w:color w:val="5E9629"/>
          <w:sz w:val="22"/>
        </w:rPr>
        <w:t>akan</w:t>
      </w:r>
      <w:r>
        <w:rPr>
          <w:rFonts w:ascii="Calibri" w:hAnsi="Calibri" w:cs="Calibri"/>
          <w:b/>
          <w:color w:val="5E9629"/>
          <w:sz w:val="22"/>
        </w:rPr>
        <w:t>th</w:t>
      </w:r>
      <w:r w:rsidRPr="00A104CA">
        <w:rPr>
          <w:rFonts w:ascii="Calibri" w:hAnsi="Calibri" w:cs="Calibri"/>
          <w:b/>
          <w:color w:val="5E9629"/>
          <w:sz w:val="22"/>
        </w:rPr>
        <w:t>i</w:t>
      </w:r>
      <w:r>
        <w:rPr>
          <w:rFonts w:ascii="Calibri" w:hAnsi="Calibri" w:cs="Calibri"/>
          <w:b/>
          <w:color w:val="5E9629"/>
          <w:sz w:val="22"/>
        </w:rPr>
        <w:t xml:space="preserve"> </w:t>
      </w:r>
      <w:r w:rsidRPr="00DC5B5C">
        <w:rPr>
          <w:rFonts w:ascii="Calibri" w:hAnsi="Calibri" w:cs="Calibri"/>
          <w:b/>
          <w:color w:val="5E9629"/>
          <w:sz w:val="22"/>
        </w:rPr>
        <w:t>(Park 16)</w:t>
      </w:r>
      <w:r>
        <w:rPr>
          <w:rFonts w:ascii="Calibri" w:hAnsi="Calibri" w:cs="Calibri"/>
          <w:sz w:val="22"/>
          <w:szCs w:val="24"/>
        </w:rPr>
        <w:t xml:space="preserve">.  The edges of the park are reinforced by extensive plantings of </w:t>
      </w:r>
      <w:r>
        <w:rPr>
          <w:rFonts w:ascii="Calibri" w:hAnsi="Calibri" w:cs="Calibri"/>
          <w:i/>
          <w:sz w:val="22"/>
          <w:szCs w:val="24"/>
        </w:rPr>
        <w:t xml:space="preserve">Eucalyptus camaldulensis </w:t>
      </w:r>
      <w:r>
        <w:rPr>
          <w:rFonts w:ascii="Calibri" w:hAnsi="Calibri" w:cs="Calibri"/>
          <w:sz w:val="22"/>
          <w:szCs w:val="24"/>
        </w:rPr>
        <w:t xml:space="preserve">(River Red Gums) and </w:t>
      </w:r>
      <w:r>
        <w:rPr>
          <w:rFonts w:ascii="Calibri" w:hAnsi="Calibri" w:cs="Calibri"/>
          <w:i/>
          <w:sz w:val="22"/>
          <w:szCs w:val="24"/>
        </w:rPr>
        <w:t xml:space="preserve">Eucalyptus </w:t>
      </w:r>
      <w:proofErr w:type="spellStart"/>
      <w:r>
        <w:rPr>
          <w:rFonts w:ascii="Calibri" w:hAnsi="Calibri" w:cs="Calibri"/>
          <w:i/>
          <w:sz w:val="22"/>
          <w:szCs w:val="24"/>
        </w:rPr>
        <w:t>leucoxylon</w:t>
      </w:r>
      <w:proofErr w:type="spellEnd"/>
      <w:r>
        <w:rPr>
          <w:rFonts w:ascii="Calibri" w:hAnsi="Calibri" w:cs="Calibri"/>
          <w:i/>
          <w:sz w:val="22"/>
          <w:szCs w:val="24"/>
        </w:rPr>
        <w:t xml:space="preserve"> (</w:t>
      </w:r>
      <w:r>
        <w:rPr>
          <w:rFonts w:ascii="Calibri" w:hAnsi="Calibri" w:cs="Calibri"/>
          <w:sz w:val="22"/>
          <w:szCs w:val="24"/>
        </w:rPr>
        <w:t>Blue Gums) which assist in enclosing and defining the Park. There is also an olive grove in the north western corner of the park that was planted progressively from 1872 and forms an integral part of Adelaide’s unique Olive Heritage.</w:t>
      </w:r>
    </w:p>
    <w:p w:rsidR="00412EF3" w:rsidRPr="00412EF3" w:rsidRDefault="00412EF3" w:rsidP="009D1B2D">
      <w:pPr>
        <w:spacing w:after="240"/>
        <w:ind w:right="-425"/>
        <w:jc w:val="both"/>
        <w:rPr>
          <w:rFonts w:ascii="Calibri" w:hAnsi="Calibri"/>
          <w:i/>
          <w:iCs/>
          <w:sz w:val="22"/>
        </w:rPr>
      </w:pPr>
      <w:r w:rsidRPr="00412EF3">
        <w:rPr>
          <w:rFonts w:ascii="Calibri" w:hAnsi="Calibri" w:cs="Calibri"/>
          <w:b/>
          <w:color w:val="5E9629"/>
          <w:sz w:val="22"/>
        </w:rPr>
        <w:t>Victoria Park/ Pakapakanthi (Park 16)</w:t>
      </w:r>
      <w:r w:rsidRPr="00412EF3">
        <w:rPr>
          <w:rFonts w:ascii="Calibri" w:hAnsi="Calibri"/>
          <w:sz w:val="22"/>
          <w:lang w:eastAsia="en-AU"/>
        </w:rPr>
        <w:t xml:space="preserve"> was part of a </w:t>
      </w:r>
      <w:r w:rsidRPr="00412EF3">
        <w:rPr>
          <w:rFonts w:ascii="Calibri" w:hAnsi="Calibri"/>
          <w:i/>
          <w:iCs/>
          <w:sz w:val="22"/>
          <w:lang w:eastAsia="en-AU"/>
        </w:rPr>
        <w:t xml:space="preserve">Eucalyptus microcarpa </w:t>
      </w:r>
      <w:r w:rsidRPr="00412EF3">
        <w:rPr>
          <w:rFonts w:ascii="Calibri" w:hAnsi="Calibri"/>
          <w:sz w:val="22"/>
          <w:lang w:eastAsia="en-AU"/>
        </w:rPr>
        <w:t xml:space="preserve">(Grey Box)/ </w:t>
      </w:r>
      <w:r w:rsidRPr="00412EF3">
        <w:rPr>
          <w:rFonts w:ascii="Calibri" w:hAnsi="Calibri"/>
          <w:i/>
          <w:iCs/>
          <w:sz w:val="22"/>
          <w:lang w:eastAsia="en-AU"/>
        </w:rPr>
        <w:t xml:space="preserve">Eucalyptus leucoxylon </w:t>
      </w:r>
      <w:r w:rsidRPr="00412EF3">
        <w:rPr>
          <w:rFonts w:ascii="Calibri" w:hAnsi="Calibri"/>
          <w:sz w:val="22"/>
          <w:lang w:eastAsia="en-AU"/>
        </w:rPr>
        <w:t>(SA Blue Gum) grassy woodland that once extended through much of the south Park Lands. The Key Biodiversity Area contains a diversity of remnant vegetation</w:t>
      </w:r>
      <w:r w:rsidR="00041E33">
        <w:rPr>
          <w:rFonts w:ascii="Calibri" w:hAnsi="Calibri"/>
          <w:sz w:val="22"/>
          <w:lang w:eastAsia="en-AU"/>
        </w:rPr>
        <w:t xml:space="preserve"> such as the </w:t>
      </w:r>
      <w:r w:rsidR="00041E33" w:rsidRPr="00412EF3">
        <w:rPr>
          <w:rFonts w:ascii="Calibri" w:hAnsi="Calibri"/>
          <w:i/>
          <w:iCs/>
          <w:sz w:val="22"/>
        </w:rPr>
        <w:t>Austrostipa gibbosa</w:t>
      </w:r>
      <w:r w:rsidR="00041E33" w:rsidRPr="00412EF3">
        <w:rPr>
          <w:rFonts w:ascii="Calibri" w:hAnsi="Calibri"/>
          <w:sz w:val="22"/>
        </w:rPr>
        <w:t xml:space="preserve"> (Swollen Spear Grass</w:t>
      </w:r>
      <w:r w:rsidR="00041E33">
        <w:rPr>
          <w:rFonts w:ascii="Calibri" w:hAnsi="Calibri"/>
          <w:sz w:val="22"/>
        </w:rPr>
        <w:t>)</w:t>
      </w:r>
      <w:r w:rsidR="00041E33">
        <w:rPr>
          <w:rFonts w:ascii="Calibri" w:hAnsi="Calibri"/>
          <w:sz w:val="22"/>
          <w:lang w:eastAsia="en-AU"/>
        </w:rPr>
        <w:t xml:space="preserve"> which is a </w:t>
      </w:r>
      <w:r w:rsidRPr="00412EF3">
        <w:rPr>
          <w:rFonts w:ascii="Calibri" w:hAnsi="Calibri"/>
          <w:sz w:val="22"/>
        </w:rPr>
        <w:t xml:space="preserve">species of State conservation significance that </w:t>
      </w:r>
      <w:r w:rsidR="00041E33">
        <w:rPr>
          <w:rFonts w:ascii="Calibri" w:hAnsi="Calibri"/>
          <w:sz w:val="22"/>
        </w:rPr>
        <w:t xml:space="preserve">is </w:t>
      </w:r>
      <w:r w:rsidRPr="00412EF3">
        <w:rPr>
          <w:rFonts w:ascii="Calibri" w:hAnsi="Calibri"/>
          <w:sz w:val="22"/>
        </w:rPr>
        <w:t>lis</w:t>
      </w:r>
      <w:r>
        <w:rPr>
          <w:rFonts w:ascii="Calibri" w:hAnsi="Calibri"/>
          <w:sz w:val="22"/>
        </w:rPr>
        <w:t>ted as Rare in South Australia.</w:t>
      </w:r>
      <w:r w:rsidR="00041E33">
        <w:rPr>
          <w:rFonts w:ascii="Calibri" w:hAnsi="Calibri"/>
          <w:sz w:val="22"/>
        </w:rPr>
        <w:t xml:space="preserve">  In addition, there is the</w:t>
      </w:r>
      <w:r>
        <w:rPr>
          <w:rFonts w:ascii="Calibri" w:hAnsi="Calibri"/>
          <w:sz w:val="22"/>
        </w:rPr>
        <w:t xml:space="preserve"> </w:t>
      </w:r>
      <w:r w:rsidR="00041E33" w:rsidRPr="00412EF3">
        <w:rPr>
          <w:rFonts w:ascii="Calibri" w:hAnsi="Calibri"/>
          <w:i/>
          <w:iCs/>
          <w:sz w:val="22"/>
        </w:rPr>
        <w:t xml:space="preserve">Wurmbea dioica </w:t>
      </w:r>
      <w:r w:rsidR="00041E33" w:rsidRPr="00412EF3">
        <w:rPr>
          <w:rFonts w:ascii="Calibri" w:hAnsi="Calibri"/>
          <w:sz w:val="22"/>
        </w:rPr>
        <w:t xml:space="preserve">(Early Nancy) and </w:t>
      </w:r>
      <w:r w:rsidR="00041E33" w:rsidRPr="00412EF3">
        <w:rPr>
          <w:rFonts w:ascii="Calibri" w:hAnsi="Calibri"/>
          <w:i/>
          <w:iCs/>
          <w:sz w:val="22"/>
        </w:rPr>
        <w:t xml:space="preserve">Hypoxis glabella </w:t>
      </w:r>
      <w:r w:rsidR="00041E33" w:rsidRPr="00412EF3">
        <w:rPr>
          <w:rFonts w:ascii="Calibri" w:hAnsi="Calibri"/>
          <w:sz w:val="22"/>
        </w:rPr>
        <w:t>(Tiny Star)</w:t>
      </w:r>
      <w:r w:rsidR="00041E33">
        <w:rPr>
          <w:rFonts w:ascii="Calibri" w:hAnsi="Calibri"/>
          <w:sz w:val="22"/>
        </w:rPr>
        <w:t xml:space="preserve"> that are </w:t>
      </w:r>
      <w:r w:rsidRPr="00412EF3">
        <w:rPr>
          <w:rFonts w:ascii="Calibri" w:hAnsi="Calibri"/>
          <w:sz w:val="22"/>
        </w:rPr>
        <w:t xml:space="preserve">species that are rare on the Adelaide Plains and </w:t>
      </w:r>
      <w:r w:rsidR="00041E33">
        <w:rPr>
          <w:rFonts w:ascii="Calibri" w:hAnsi="Calibri"/>
          <w:sz w:val="22"/>
        </w:rPr>
        <w:t xml:space="preserve">the </w:t>
      </w:r>
      <w:r w:rsidR="00041E33" w:rsidRPr="00412EF3">
        <w:rPr>
          <w:rFonts w:ascii="Calibri" w:hAnsi="Calibri"/>
          <w:i/>
          <w:iCs/>
          <w:sz w:val="22"/>
        </w:rPr>
        <w:t xml:space="preserve">Calostemma purpureum </w:t>
      </w:r>
      <w:r w:rsidR="00041E33" w:rsidRPr="00412EF3">
        <w:rPr>
          <w:rFonts w:ascii="Calibri" w:hAnsi="Calibri"/>
          <w:sz w:val="22"/>
        </w:rPr>
        <w:t>(Pink Garland Lily)</w:t>
      </w:r>
      <w:r w:rsidR="00041E33">
        <w:rPr>
          <w:rFonts w:ascii="Calibri" w:hAnsi="Calibri"/>
          <w:sz w:val="22"/>
        </w:rPr>
        <w:t xml:space="preserve"> which is a </w:t>
      </w:r>
      <w:r w:rsidRPr="00412EF3">
        <w:rPr>
          <w:rFonts w:ascii="Calibri" w:hAnsi="Calibri"/>
          <w:sz w:val="22"/>
        </w:rPr>
        <w:t xml:space="preserve">species that </w:t>
      </w:r>
      <w:r w:rsidR="00041E33">
        <w:rPr>
          <w:rFonts w:ascii="Calibri" w:hAnsi="Calibri"/>
          <w:sz w:val="22"/>
        </w:rPr>
        <w:t>is rare in the Park Lands</w:t>
      </w:r>
      <w:r w:rsidRPr="00412EF3">
        <w:rPr>
          <w:rFonts w:ascii="Calibri" w:hAnsi="Calibri"/>
          <w:i/>
          <w:iCs/>
          <w:sz w:val="22"/>
        </w:rPr>
        <w:t xml:space="preserve">. </w:t>
      </w:r>
    </w:p>
    <w:p w:rsidR="00B76898" w:rsidRPr="00412EF3" w:rsidRDefault="00B76898" w:rsidP="009D1B2D">
      <w:pPr>
        <w:spacing w:after="240"/>
        <w:ind w:right="-425"/>
        <w:jc w:val="both"/>
        <w:rPr>
          <w:rFonts w:ascii="Calibri" w:hAnsi="Calibri"/>
          <w:sz w:val="22"/>
        </w:rPr>
      </w:pPr>
      <w:r w:rsidRPr="00412EF3">
        <w:rPr>
          <w:rFonts w:ascii="Calibri" w:hAnsi="Calibri"/>
          <w:sz w:val="22"/>
        </w:rPr>
        <w:t>As part of the redevelopment of Victoria Park, two Remnant Vegetation Sites were retained in this portion of the park</w:t>
      </w:r>
      <w:r>
        <w:rPr>
          <w:rFonts w:ascii="Calibri" w:hAnsi="Calibri"/>
          <w:sz w:val="22"/>
        </w:rPr>
        <w:t xml:space="preserve">.  These areas include </w:t>
      </w:r>
      <w:r w:rsidRPr="00412EF3">
        <w:rPr>
          <w:rFonts w:ascii="Calibri" w:hAnsi="Calibri"/>
          <w:sz w:val="22"/>
        </w:rPr>
        <w:t>a central V</w:t>
      </w:r>
      <w:r>
        <w:rPr>
          <w:rFonts w:ascii="Calibri" w:hAnsi="Calibri"/>
          <w:sz w:val="22"/>
        </w:rPr>
        <w:t>egetation Management Area and a primary</w:t>
      </w:r>
      <w:r w:rsidRPr="00412EF3">
        <w:rPr>
          <w:rFonts w:ascii="Calibri" w:hAnsi="Calibri"/>
          <w:sz w:val="22"/>
        </w:rPr>
        <w:t xml:space="preserve"> area of habitat for the Chequered Copper butterfly</w:t>
      </w:r>
      <w:r>
        <w:rPr>
          <w:rFonts w:ascii="Calibri" w:hAnsi="Calibri"/>
          <w:sz w:val="22"/>
        </w:rPr>
        <w:t xml:space="preserve"> (</w:t>
      </w:r>
      <w:r>
        <w:rPr>
          <w:rFonts w:ascii="Calibri" w:hAnsi="Calibri"/>
          <w:i/>
          <w:sz w:val="22"/>
        </w:rPr>
        <w:t>Lucia</w:t>
      </w:r>
      <w:r w:rsidRPr="008A614B">
        <w:rPr>
          <w:rFonts w:ascii="Calibri" w:hAnsi="Calibri"/>
          <w:i/>
          <w:sz w:val="22"/>
        </w:rPr>
        <w:t xml:space="preserve"> </w:t>
      </w:r>
      <w:proofErr w:type="spellStart"/>
      <w:r w:rsidRPr="008A614B">
        <w:rPr>
          <w:rFonts w:ascii="Calibri" w:hAnsi="Calibri"/>
          <w:i/>
          <w:sz w:val="22"/>
        </w:rPr>
        <w:t>limbaria</w:t>
      </w:r>
      <w:proofErr w:type="spellEnd"/>
      <w:r>
        <w:rPr>
          <w:rFonts w:ascii="Calibri" w:hAnsi="Calibri"/>
          <w:sz w:val="22"/>
        </w:rPr>
        <w:t>)</w:t>
      </w:r>
      <w:r w:rsidRPr="00412EF3">
        <w:rPr>
          <w:rFonts w:ascii="Calibri" w:hAnsi="Calibri"/>
          <w:sz w:val="22"/>
        </w:rPr>
        <w:t xml:space="preserve">. </w:t>
      </w:r>
      <w:r>
        <w:rPr>
          <w:rFonts w:ascii="Calibri" w:hAnsi="Calibri"/>
          <w:sz w:val="22"/>
        </w:rPr>
        <w:t>Prior to the identification of the Chequered Copper butterfly’s primary area of habitat in the Adelaide Park Lands in 2011, the butterfly was last recorded on the Adelaide Plains in Parkside in 1967. The site will be managed to facilitate the conservation of the Chequered Copper. In addition, a</w:t>
      </w:r>
      <w:r w:rsidRPr="00412EF3">
        <w:rPr>
          <w:rFonts w:ascii="Calibri" w:hAnsi="Calibri"/>
          <w:sz w:val="22"/>
        </w:rPr>
        <w:t xml:space="preserve"> </w:t>
      </w:r>
      <w:r>
        <w:rPr>
          <w:rFonts w:ascii="Calibri" w:hAnsi="Calibri"/>
          <w:sz w:val="22"/>
        </w:rPr>
        <w:t>M</w:t>
      </w:r>
      <w:r w:rsidRPr="00412EF3">
        <w:rPr>
          <w:rFonts w:ascii="Calibri" w:hAnsi="Calibri"/>
          <w:sz w:val="22"/>
        </w:rPr>
        <w:t xml:space="preserve">anagement </w:t>
      </w:r>
      <w:r>
        <w:rPr>
          <w:rFonts w:ascii="Calibri" w:hAnsi="Calibri"/>
          <w:sz w:val="22"/>
        </w:rPr>
        <w:t>P</w:t>
      </w:r>
      <w:r w:rsidRPr="00412EF3">
        <w:rPr>
          <w:rFonts w:ascii="Calibri" w:hAnsi="Calibri"/>
          <w:sz w:val="22"/>
        </w:rPr>
        <w:t>lan will be developed for the Vegetation Management Area</w:t>
      </w:r>
      <w:r>
        <w:rPr>
          <w:rFonts w:ascii="Calibri" w:hAnsi="Calibri"/>
          <w:sz w:val="22"/>
        </w:rPr>
        <w:t xml:space="preserve"> which is an area subject to </w:t>
      </w:r>
      <w:r w:rsidRPr="008A614B">
        <w:rPr>
          <w:rFonts w:ascii="Calibri" w:hAnsi="Calibri" w:cs="Calibri"/>
          <w:sz w:val="22"/>
        </w:rPr>
        <w:t xml:space="preserve">a </w:t>
      </w:r>
      <w:r>
        <w:rPr>
          <w:rFonts w:ascii="Calibri" w:hAnsi="Calibri" w:cs="Calibri"/>
          <w:sz w:val="22"/>
        </w:rPr>
        <w:t>M</w:t>
      </w:r>
      <w:r w:rsidRPr="008A614B">
        <w:rPr>
          <w:rFonts w:ascii="Calibri" w:hAnsi="Calibri" w:cs="Calibri"/>
          <w:sz w:val="22"/>
        </w:rPr>
        <w:t xml:space="preserve">anagement </w:t>
      </w:r>
      <w:r>
        <w:rPr>
          <w:rFonts w:ascii="Calibri" w:hAnsi="Calibri" w:cs="Calibri"/>
          <w:sz w:val="22"/>
        </w:rPr>
        <w:t>A</w:t>
      </w:r>
      <w:r w:rsidRPr="008A614B">
        <w:rPr>
          <w:rFonts w:ascii="Calibri" w:hAnsi="Calibri" w:cs="Calibri"/>
          <w:sz w:val="22"/>
        </w:rPr>
        <w:t xml:space="preserve">greement with the Minister for Environment and Conservation for </w:t>
      </w:r>
      <w:r>
        <w:rPr>
          <w:rFonts w:ascii="Calibri" w:hAnsi="Calibri" w:cs="Calibri"/>
          <w:sz w:val="22"/>
        </w:rPr>
        <w:t xml:space="preserve">the </w:t>
      </w:r>
      <w:r w:rsidRPr="008A614B">
        <w:rPr>
          <w:rFonts w:ascii="Calibri" w:hAnsi="Calibri" w:cs="Calibri"/>
          <w:sz w:val="22"/>
        </w:rPr>
        <w:t xml:space="preserve">future management of remnant vegetation, under the provisions of Section 205 of the </w:t>
      </w:r>
      <w:r w:rsidRPr="008A614B">
        <w:rPr>
          <w:rFonts w:ascii="Calibri" w:hAnsi="Calibri" w:cs="Calibri"/>
          <w:i/>
          <w:sz w:val="22"/>
        </w:rPr>
        <w:t>Natural Resources Management Act 2004</w:t>
      </w:r>
      <w:r w:rsidRPr="008A614B">
        <w:rPr>
          <w:rFonts w:ascii="Calibri" w:hAnsi="Calibri" w:cs="Calibri"/>
          <w:sz w:val="22"/>
        </w:rPr>
        <w:t>.</w:t>
      </w:r>
      <w:r w:rsidRPr="008A614B">
        <w:rPr>
          <w:rFonts w:ascii="Calibri" w:hAnsi="Calibri"/>
          <w:sz w:val="22"/>
        </w:rPr>
        <w:t xml:space="preserve"> In addition, the area </w:t>
      </w:r>
      <w:r>
        <w:rPr>
          <w:rFonts w:ascii="Calibri" w:hAnsi="Calibri"/>
          <w:sz w:val="22"/>
        </w:rPr>
        <w:t>between these two sites h</w:t>
      </w:r>
      <w:r w:rsidRPr="00412EF3">
        <w:rPr>
          <w:rFonts w:ascii="Calibri" w:hAnsi="Calibri"/>
          <w:sz w:val="22"/>
        </w:rPr>
        <w:t xml:space="preserve">as </w:t>
      </w:r>
      <w:r>
        <w:rPr>
          <w:rFonts w:ascii="Calibri" w:hAnsi="Calibri"/>
          <w:sz w:val="22"/>
        </w:rPr>
        <w:t xml:space="preserve">been </w:t>
      </w:r>
      <w:r w:rsidRPr="00412EF3">
        <w:rPr>
          <w:rFonts w:ascii="Calibri" w:hAnsi="Calibri"/>
          <w:sz w:val="22"/>
        </w:rPr>
        <w:t xml:space="preserve">set aside to be revegetated with local native species. </w:t>
      </w:r>
    </w:p>
    <w:p w:rsidR="00CB0298" w:rsidRPr="007A08F0" w:rsidRDefault="00CB0298" w:rsidP="009D1B2D">
      <w:pPr>
        <w:spacing w:after="120"/>
        <w:ind w:right="-425"/>
        <w:jc w:val="both"/>
        <w:rPr>
          <w:rFonts w:ascii="Calibri" w:hAnsi="Calibri" w:cs="Calibri"/>
          <w:sz w:val="22"/>
          <w:szCs w:val="24"/>
        </w:rPr>
      </w:pPr>
      <w:r w:rsidRPr="007A08F0">
        <w:rPr>
          <w:rFonts w:ascii="Calibri" w:hAnsi="Calibri" w:cs="Calibri"/>
          <w:sz w:val="22"/>
          <w:szCs w:val="24"/>
        </w:rPr>
        <w:t xml:space="preserve">Key planting directions from the </w:t>
      </w:r>
      <w:r w:rsidRPr="007A08F0">
        <w:rPr>
          <w:rFonts w:ascii="Calibri" w:hAnsi="Calibri" w:cs="Calibri"/>
          <w:i/>
          <w:sz w:val="22"/>
          <w:szCs w:val="24"/>
        </w:rPr>
        <w:t xml:space="preserve">Adelaide Park Lands Landscape Master Plan: Open Woodland/Sport Zone </w:t>
      </w:r>
      <w:proofErr w:type="gramStart"/>
      <w:r w:rsidRPr="007A08F0">
        <w:rPr>
          <w:rFonts w:ascii="Calibri" w:hAnsi="Calibri" w:cs="Calibri"/>
          <w:sz w:val="22"/>
          <w:szCs w:val="24"/>
        </w:rPr>
        <w:t>are</w:t>
      </w:r>
      <w:proofErr w:type="gramEnd"/>
      <w:r w:rsidRPr="007A08F0">
        <w:rPr>
          <w:rFonts w:ascii="Calibri" w:hAnsi="Calibri" w:cs="Calibri"/>
          <w:sz w:val="22"/>
          <w:szCs w:val="24"/>
        </w:rPr>
        <w:t>:</w:t>
      </w:r>
    </w:p>
    <w:p w:rsidR="00CB0298" w:rsidRPr="007A08F0" w:rsidRDefault="00CB0298" w:rsidP="009D1B2D">
      <w:pPr>
        <w:pStyle w:val="ListParagraph"/>
        <w:numPr>
          <w:ilvl w:val="0"/>
          <w:numId w:val="20"/>
        </w:numPr>
        <w:spacing w:after="0"/>
        <w:ind w:left="426" w:right="-425" w:hanging="426"/>
        <w:jc w:val="both"/>
        <w:rPr>
          <w:rFonts w:ascii="Calibri" w:hAnsi="Calibri" w:cs="Calibri"/>
          <w:sz w:val="22"/>
          <w:szCs w:val="24"/>
        </w:rPr>
      </w:pPr>
      <w:r w:rsidRPr="007A08F0">
        <w:rPr>
          <w:rFonts w:ascii="Calibri" w:hAnsi="Calibri" w:cs="Calibri"/>
          <w:sz w:val="22"/>
          <w:szCs w:val="24"/>
        </w:rPr>
        <w:t>Restore and reinforce an open woodland character generally across the Zone</w:t>
      </w:r>
      <w:r>
        <w:rPr>
          <w:rFonts w:ascii="Calibri" w:hAnsi="Calibri" w:cs="Calibri"/>
          <w:sz w:val="22"/>
          <w:szCs w:val="24"/>
        </w:rPr>
        <w:t>.</w:t>
      </w:r>
    </w:p>
    <w:p w:rsidR="00CB0298" w:rsidRPr="007A08F0" w:rsidRDefault="00CB0298" w:rsidP="009D1B2D">
      <w:pPr>
        <w:pStyle w:val="ListParagraph"/>
        <w:numPr>
          <w:ilvl w:val="0"/>
          <w:numId w:val="20"/>
        </w:numPr>
        <w:spacing w:after="0"/>
        <w:ind w:left="426" w:right="-425" w:hanging="426"/>
        <w:jc w:val="both"/>
        <w:rPr>
          <w:rFonts w:ascii="Calibri" w:hAnsi="Calibri" w:cs="Calibri"/>
          <w:sz w:val="22"/>
          <w:szCs w:val="24"/>
        </w:rPr>
      </w:pPr>
      <w:r w:rsidRPr="007A08F0">
        <w:rPr>
          <w:rFonts w:ascii="Calibri" w:hAnsi="Calibri" w:cs="Calibri"/>
          <w:sz w:val="22"/>
          <w:szCs w:val="24"/>
        </w:rPr>
        <w:t>Dominant tree species should be local indigenous, informally planted, and interspersed with open grassland</w:t>
      </w:r>
      <w:r>
        <w:rPr>
          <w:rFonts w:ascii="Calibri" w:hAnsi="Calibri" w:cs="Calibri"/>
          <w:sz w:val="22"/>
          <w:szCs w:val="24"/>
        </w:rPr>
        <w:t>.</w:t>
      </w:r>
    </w:p>
    <w:p w:rsidR="00CB0298" w:rsidRPr="007A08F0" w:rsidRDefault="00CB0298" w:rsidP="009D1B2D">
      <w:pPr>
        <w:pStyle w:val="ListParagraph"/>
        <w:numPr>
          <w:ilvl w:val="0"/>
          <w:numId w:val="20"/>
        </w:numPr>
        <w:spacing w:after="0"/>
        <w:ind w:left="426" w:right="-425" w:hanging="426"/>
        <w:jc w:val="both"/>
        <w:rPr>
          <w:rFonts w:ascii="Calibri" w:hAnsi="Calibri" w:cs="Calibri"/>
          <w:sz w:val="22"/>
          <w:szCs w:val="24"/>
        </w:rPr>
      </w:pPr>
      <w:r w:rsidRPr="007A08F0">
        <w:rPr>
          <w:rFonts w:ascii="Calibri" w:hAnsi="Calibri" w:cs="Calibri"/>
          <w:sz w:val="22"/>
          <w:szCs w:val="24"/>
        </w:rPr>
        <w:t>Increase tree planting where spatial structure of open spac</w:t>
      </w:r>
      <w:r>
        <w:rPr>
          <w:rFonts w:ascii="Calibri" w:hAnsi="Calibri" w:cs="Calibri"/>
          <w:sz w:val="22"/>
          <w:szCs w:val="24"/>
        </w:rPr>
        <w:t>e</w:t>
      </w:r>
      <w:r w:rsidRPr="007A08F0">
        <w:rPr>
          <w:rFonts w:ascii="Calibri" w:hAnsi="Calibri" w:cs="Calibri"/>
          <w:sz w:val="22"/>
          <w:szCs w:val="24"/>
        </w:rPr>
        <w:t>s needs enhancement</w:t>
      </w:r>
      <w:r>
        <w:rPr>
          <w:rFonts w:ascii="Calibri" w:hAnsi="Calibri" w:cs="Calibri"/>
          <w:sz w:val="22"/>
          <w:szCs w:val="24"/>
        </w:rPr>
        <w:t>.</w:t>
      </w:r>
    </w:p>
    <w:p w:rsidR="00CB0298" w:rsidRPr="007A08F0" w:rsidRDefault="00CB0298" w:rsidP="009D1B2D">
      <w:pPr>
        <w:pStyle w:val="ListParagraph"/>
        <w:numPr>
          <w:ilvl w:val="0"/>
          <w:numId w:val="20"/>
        </w:numPr>
        <w:spacing w:after="0"/>
        <w:ind w:left="426" w:right="-425" w:hanging="426"/>
        <w:jc w:val="both"/>
        <w:rPr>
          <w:rFonts w:ascii="Calibri" w:hAnsi="Calibri" w:cs="Calibri"/>
          <w:sz w:val="22"/>
          <w:szCs w:val="24"/>
        </w:rPr>
      </w:pPr>
      <w:r w:rsidRPr="007A08F0">
        <w:rPr>
          <w:rFonts w:ascii="Calibri" w:hAnsi="Calibri" w:cs="Calibri"/>
          <w:sz w:val="22"/>
          <w:szCs w:val="24"/>
        </w:rPr>
        <w:lastRenderedPageBreak/>
        <w:t>Limit understorey planting to areas that screen out unwanted elements such as vehicular traffic, and areas where natural landscapes for increased biodiversity are proposed. This needs to be balanced with the general ‘open’ character of this zone, providing long views where appropriate</w:t>
      </w:r>
      <w:r>
        <w:rPr>
          <w:rFonts w:ascii="Calibri" w:hAnsi="Calibri" w:cs="Calibri"/>
          <w:sz w:val="22"/>
          <w:szCs w:val="24"/>
        </w:rPr>
        <w:t>.</w:t>
      </w:r>
    </w:p>
    <w:p w:rsidR="00CB0298" w:rsidRPr="007A08F0" w:rsidRDefault="00CB0298" w:rsidP="009D1B2D">
      <w:pPr>
        <w:pStyle w:val="ListParagraph"/>
        <w:numPr>
          <w:ilvl w:val="0"/>
          <w:numId w:val="20"/>
        </w:numPr>
        <w:spacing w:after="0"/>
        <w:ind w:left="426" w:right="-425" w:hanging="426"/>
        <w:jc w:val="both"/>
        <w:rPr>
          <w:rFonts w:ascii="Calibri" w:hAnsi="Calibri" w:cs="Calibri"/>
          <w:sz w:val="22"/>
          <w:szCs w:val="24"/>
        </w:rPr>
      </w:pPr>
      <w:r w:rsidRPr="007A08F0">
        <w:rPr>
          <w:rFonts w:ascii="Calibri" w:hAnsi="Calibri" w:cs="Calibri"/>
          <w:sz w:val="22"/>
          <w:szCs w:val="24"/>
        </w:rPr>
        <w:t>Conserve, and where possible, frame the views to the Mount Lofty Ranges</w:t>
      </w:r>
      <w:r w:rsidR="00154618">
        <w:rPr>
          <w:rFonts w:ascii="Calibri" w:hAnsi="Calibri" w:cs="Calibri"/>
          <w:sz w:val="22"/>
          <w:szCs w:val="24"/>
        </w:rPr>
        <w:t>/Adelaide Hills</w:t>
      </w:r>
      <w:r w:rsidRPr="007A08F0">
        <w:rPr>
          <w:rFonts w:ascii="Calibri" w:hAnsi="Calibri" w:cs="Calibri"/>
          <w:sz w:val="22"/>
          <w:szCs w:val="24"/>
        </w:rPr>
        <w:t xml:space="preserve"> from Victoria Park/</w:t>
      </w:r>
      <w:r w:rsidR="00154618" w:rsidRPr="00154618">
        <w:rPr>
          <w:rFonts w:ascii="Calibri" w:hAnsi="Calibri" w:cs="Calibri"/>
          <w:sz w:val="22"/>
          <w:szCs w:val="24"/>
        </w:rPr>
        <w:t xml:space="preserve"> </w:t>
      </w:r>
      <w:r w:rsidR="00154618">
        <w:rPr>
          <w:rFonts w:ascii="Calibri" w:hAnsi="Calibri" w:cs="Calibri"/>
          <w:sz w:val="22"/>
          <w:szCs w:val="24"/>
        </w:rPr>
        <w:t>P</w:t>
      </w:r>
      <w:r w:rsidR="00154618" w:rsidRPr="007A08F0">
        <w:rPr>
          <w:rFonts w:ascii="Calibri" w:hAnsi="Calibri" w:cs="Calibri"/>
          <w:sz w:val="22"/>
          <w:szCs w:val="24"/>
        </w:rPr>
        <w:t>ak</w:t>
      </w:r>
      <w:r w:rsidR="00154618">
        <w:rPr>
          <w:rFonts w:ascii="Calibri" w:hAnsi="Calibri" w:cs="Calibri"/>
          <w:sz w:val="22"/>
          <w:szCs w:val="24"/>
        </w:rPr>
        <w:t>ap</w:t>
      </w:r>
      <w:r w:rsidR="00154618" w:rsidRPr="007A08F0">
        <w:rPr>
          <w:rFonts w:ascii="Calibri" w:hAnsi="Calibri" w:cs="Calibri"/>
          <w:sz w:val="22"/>
          <w:szCs w:val="24"/>
        </w:rPr>
        <w:t>akan</w:t>
      </w:r>
      <w:r w:rsidR="00154618">
        <w:rPr>
          <w:rFonts w:ascii="Calibri" w:hAnsi="Calibri" w:cs="Calibri"/>
          <w:sz w:val="22"/>
          <w:szCs w:val="24"/>
        </w:rPr>
        <w:t>thi</w:t>
      </w:r>
      <w:r w:rsidRPr="007A08F0">
        <w:rPr>
          <w:rFonts w:ascii="Calibri" w:hAnsi="Calibri" w:cs="Calibri"/>
          <w:sz w:val="22"/>
          <w:szCs w:val="24"/>
        </w:rPr>
        <w:t xml:space="preserve"> (Park 16)</w:t>
      </w:r>
      <w:r>
        <w:rPr>
          <w:rFonts w:ascii="Calibri" w:hAnsi="Calibri" w:cs="Calibri"/>
          <w:sz w:val="22"/>
          <w:szCs w:val="24"/>
        </w:rPr>
        <w:t>.</w:t>
      </w:r>
    </w:p>
    <w:p w:rsidR="00CB0298" w:rsidRPr="007A08F0" w:rsidRDefault="00CB0298" w:rsidP="009D1B2D">
      <w:pPr>
        <w:pStyle w:val="ListParagraph"/>
        <w:numPr>
          <w:ilvl w:val="0"/>
          <w:numId w:val="20"/>
        </w:numPr>
        <w:spacing w:after="0"/>
        <w:ind w:left="426" w:right="-425" w:hanging="426"/>
        <w:jc w:val="both"/>
        <w:rPr>
          <w:rFonts w:ascii="Calibri" w:hAnsi="Calibri" w:cs="Calibri"/>
          <w:sz w:val="22"/>
          <w:szCs w:val="24"/>
        </w:rPr>
      </w:pPr>
      <w:r w:rsidRPr="007A08F0">
        <w:rPr>
          <w:rFonts w:ascii="Calibri" w:hAnsi="Calibri" w:cs="Calibri"/>
          <w:sz w:val="22"/>
          <w:szCs w:val="24"/>
        </w:rPr>
        <w:t>Plant exotic grasslands for sport fields and active recreation, and local indigenous grasslands in other areas to reinforce the natural character. Synthetic tur</w:t>
      </w:r>
      <w:r w:rsidR="00154618">
        <w:rPr>
          <w:rFonts w:ascii="Calibri" w:hAnsi="Calibri" w:cs="Calibri"/>
          <w:sz w:val="22"/>
          <w:szCs w:val="24"/>
        </w:rPr>
        <w:t>f</w:t>
      </w:r>
      <w:r w:rsidRPr="007A08F0">
        <w:rPr>
          <w:rFonts w:ascii="Calibri" w:hAnsi="Calibri" w:cs="Calibri"/>
          <w:sz w:val="22"/>
          <w:szCs w:val="24"/>
        </w:rPr>
        <w:t xml:space="preserve"> is appropriate in some locations to save water.</w:t>
      </w:r>
    </w:p>
    <w:p w:rsidR="00CB0298" w:rsidRPr="007A08F0" w:rsidRDefault="00CB0298" w:rsidP="009D1B2D">
      <w:pPr>
        <w:pStyle w:val="ListParagraph"/>
        <w:numPr>
          <w:ilvl w:val="0"/>
          <w:numId w:val="20"/>
        </w:numPr>
        <w:spacing w:after="0"/>
        <w:ind w:left="426" w:right="-425" w:hanging="426"/>
        <w:jc w:val="both"/>
        <w:rPr>
          <w:rFonts w:ascii="Calibri" w:hAnsi="Calibri" w:cs="Calibri"/>
          <w:sz w:val="22"/>
          <w:szCs w:val="24"/>
        </w:rPr>
      </w:pPr>
      <w:r w:rsidRPr="007A08F0">
        <w:rPr>
          <w:rFonts w:ascii="Calibri" w:hAnsi="Calibri" w:cs="Calibri"/>
          <w:sz w:val="22"/>
          <w:szCs w:val="24"/>
        </w:rPr>
        <w:t>Retain exotic species around designated facilities and gardens (such as Veale Gardens, West Terrace Cemetery and the olive groves) and in culturally significant avenues.</w:t>
      </w:r>
    </w:p>
    <w:p w:rsidR="00CB0298" w:rsidRDefault="00CB0298" w:rsidP="009D1B2D">
      <w:pPr>
        <w:pStyle w:val="ListParagraph"/>
        <w:numPr>
          <w:ilvl w:val="0"/>
          <w:numId w:val="20"/>
        </w:numPr>
        <w:spacing w:after="0"/>
        <w:ind w:left="426" w:right="-425" w:hanging="426"/>
        <w:jc w:val="both"/>
        <w:rPr>
          <w:rFonts w:ascii="Calibri" w:hAnsi="Calibri" w:cs="Calibri"/>
          <w:sz w:val="22"/>
          <w:szCs w:val="24"/>
        </w:rPr>
      </w:pPr>
      <w:r w:rsidRPr="007A08F0">
        <w:rPr>
          <w:rFonts w:ascii="Calibri" w:hAnsi="Calibri" w:cs="Calibri"/>
          <w:sz w:val="22"/>
          <w:szCs w:val="24"/>
        </w:rPr>
        <w:t xml:space="preserve">Conserve and enhance areas of high biodiversity, particularly key remnant vegetation sites. </w:t>
      </w:r>
    </w:p>
    <w:p w:rsidR="00CB0298" w:rsidRDefault="00CB0298" w:rsidP="009D1B2D">
      <w:pPr>
        <w:pStyle w:val="ListParagraph"/>
        <w:numPr>
          <w:ilvl w:val="0"/>
          <w:numId w:val="20"/>
        </w:numPr>
        <w:spacing w:after="240"/>
        <w:ind w:left="426" w:hanging="426"/>
        <w:contextualSpacing w:val="0"/>
        <w:jc w:val="both"/>
        <w:rPr>
          <w:rFonts w:ascii="Calibri" w:hAnsi="Calibri" w:cs="Calibri"/>
          <w:sz w:val="22"/>
          <w:szCs w:val="24"/>
        </w:rPr>
      </w:pPr>
      <w:r>
        <w:rPr>
          <w:rFonts w:ascii="Calibri" w:hAnsi="Calibri" w:cs="Calibri"/>
          <w:sz w:val="22"/>
          <w:szCs w:val="24"/>
        </w:rPr>
        <w:t>Allow for food-bearing plants in suitable locations.</w:t>
      </w:r>
    </w:p>
    <w:p w:rsidR="005E6941" w:rsidRDefault="005E6941" w:rsidP="009D1B2D">
      <w:pPr>
        <w:spacing w:after="120"/>
        <w:ind w:right="-425"/>
        <w:jc w:val="both"/>
        <w:rPr>
          <w:rFonts w:ascii="Calibri" w:hAnsi="Calibri" w:cs="Calibri"/>
          <w:sz w:val="22"/>
          <w:szCs w:val="24"/>
        </w:rPr>
      </w:pPr>
      <w:r>
        <w:rPr>
          <w:rFonts w:ascii="Calibri" w:hAnsi="Calibri" w:cs="Calibri"/>
          <w:sz w:val="22"/>
          <w:szCs w:val="24"/>
        </w:rPr>
        <w:t xml:space="preserve">Key planting directions from the </w:t>
      </w:r>
      <w:hyperlink r:id="rId23" w:history="1">
        <w:r w:rsidRPr="00ED2544">
          <w:rPr>
            <w:rStyle w:val="Hyperlink"/>
            <w:rFonts w:ascii="Calibri" w:hAnsi="Calibri" w:cs="Calibri"/>
            <w:i/>
            <w:sz w:val="22"/>
            <w:szCs w:val="24"/>
          </w:rPr>
          <w:t>Victoria Park Master Plan</w:t>
        </w:r>
      </w:hyperlink>
      <w:r>
        <w:rPr>
          <w:rFonts w:ascii="Calibri" w:hAnsi="Calibri" w:cs="Calibri"/>
          <w:i/>
          <w:sz w:val="22"/>
          <w:szCs w:val="24"/>
        </w:rPr>
        <w:t xml:space="preserve"> </w:t>
      </w:r>
      <w:r>
        <w:rPr>
          <w:rFonts w:ascii="Calibri" w:hAnsi="Calibri" w:cs="Calibri"/>
          <w:sz w:val="22"/>
          <w:szCs w:val="24"/>
        </w:rPr>
        <w:t>are:</w:t>
      </w:r>
    </w:p>
    <w:p w:rsidR="005E6941" w:rsidRDefault="005E6941" w:rsidP="009D1B2D">
      <w:pPr>
        <w:pStyle w:val="ListParagraph"/>
        <w:numPr>
          <w:ilvl w:val="0"/>
          <w:numId w:val="25"/>
        </w:numPr>
        <w:spacing w:after="0"/>
        <w:ind w:right="-425"/>
        <w:jc w:val="both"/>
        <w:rPr>
          <w:rFonts w:ascii="Calibri" w:hAnsi="Calibri" w:cs="Calibri"/>
          <w:sz w:val="22"/>
          <w:szCs w:val="24"/>
        </w:rPr>
      </w:pPr>
      <w:r>
        <w:rPr>
          <w:rFonts w:ascii="Calibri" w:hAnsi="Calibri" w:cs="Calibri"/>
          <w:sz w:val="22"/>
          <w:szCs w:val="24"/>
        </w:rPr>
        <w:t>Additional, scattered tree planting can occur within the existing central open space (special events precinct) area (without compromising the existing open character and vistas to the hills and City and retaining the flexibility of open areas for the programming of activity</w:t>
      </w:r>
      <w:r w:rsidR="004A745E">
        <w:rPr>
          <w:rFonts w:ascii="Calibri" w:hAnsi="Calibri" w:cs="Calibri"/>
          <w:sz w:val="22"/>
          <w:szCs w:val="24"/>
        </w:rPr>
        <w:t>)</w:t>
      </w:r>
      <w:r>
        <w:rPr>
          <w:rFonts w:ascii="Calibri" w:hAnsi="Calibri" w:cs="Calibri"/>
          <w:sz w:val="22"/>
          <w:szCs w:val="24"/>
        </w:rPr>
        <w:t>.</w:t>
      </w:r>
    </w:p>
    <w:p w:rsidR="005E6941" w:rsidRDefault="005E6941" w:rsidP="009D1B2D">
      <w:pPr>
        <w:pStyle w:val="ListParagraph"/>
        <w:numPr>
          <w:ilvl w:val="0"/>
          <w:numId w:val="25"/>
        </w:numPr>
        <w:spacing w:after="0"/>
        <w:ind w:right="-425"/>
        <w:jc w:val="both"/>
        <w:rPr>
          <w:rFonts w:ascii="Calibri" w:hAnsi="Calibri" w:cs="Calibri"/>
          <w:sz w:val="22"/>
          <w:szCs w:val="24"/>
        </w:rPr>
      </w:pPr>
      <w:r>
        <w:rPr>
          <w:rFonts w:ascii="Calibri" w:hAnsi="Calibri" w:cs="Calibri"/>
          <w:sz w:val="22"/>
          <w:szCs w:val="24"/>
        </w:rPr>
        <w:t>Extend the existing perimeter woodland plantings into the central sporting (community recreation and sport precinct) areas to provide shade (without compromising the existing open character and vistas to the hills and City and retaining the flexibility of an open areas for the programming of activity).</w:t>
      </w:r>
    </w:p>
    <w:p w:rsidR="005E6941" w:rsidRDefault="005E6941" w:rsidP="009D1B2D">
      <w:pPr>
        <w:pStyle w:val="ListParagraph"/>
        <w:numPr>
          <w:ilvl w:val="0"/>
          <w:numId w:val="25"/>
        </w:numPr>
        <w:spacing w:after="0"/>
        <w:ind w:right="-425"/>
        <w:jc w:val="both"/>
        <w:rPr>
          <w:rFonts w:ascii="Calibri" w:hAnsi="Calibri" w:cs="Calibri"/>
          <w:sz w:val="22"/>
          <w:szCs w:val="24"/>
        </w:rPr>
      </w:pPr>
      <w:r>
        <w:rPr>
          <w:rFonts w:ascii="Calibri" w:hAnsi="Calibri" w:cs="Calibri"/>
          <w:sz w:val="22"/>
          <w:szCs w:val="24"/>
        </w:rPr>
        <w:t>Strengthen the perimeter plantings with River Red Gums (</w:t>
      </w:r>
      <w:r w:rsidRPr="00B76898">
        <w:rPr>
          <w:rFonts w:ascii="Calibri" w:hAnsi="Calibri" w:cs="Calibri"/>
          <w:i/>
          <w:sz w:val="22"/>
          <w:szCs w:val="24"/>
        </w:rPr>
        <w:t>Eucalyptus camaldulensis</w:t>
      </w:r>
      <w:r>
        <w:rPr>
          <w:rFonts w:ascii="Calibri" w:hAnsi="Calibri" w:cs="Calibri"/>
          <w:sz w:val="22"/>
          <w:szCs w:val="24"/>
        </w:rPr>
        <w:t>) and other suitable indigenous species, with additional strengthening emphasis along the Fullarton Road and Wakefield Road edges.</w:t>
      </w:r>
    </w:p>
    <w:p w:rsidR="005E6941" w:rsidRDefault="005E6941" w:rsidP="009D1B2D">
      <w:pPr>
        <w:pStyle w:val="ListParagraph"/>
        <w:numPr>
          <w:ilvl w:val="0"/>
          <w:numId w:val="25"/>
        </w:numPr>
        <w:spacing w:after="0"/>
        <w:ind w:right="-425"/>
        <w:jc w:val="both"/>
        <w:rPr>
          <w:rFonts w:ascii="Calibri" w:hAnsi="Calibri" w:cs="Calibri"/>
          <w:sz w:val="22"/>
          <w:szCs w:val="24"/>
        </w:rPr>
      </w:pPr>
      <w:r>
        <w:rPr>
          <w:rFonts w:ascii="Calibri" w:hAnsi="Calibri" w:cs="Calibri"/>
          <w:sz w:val="22"/>
          <w:szCs w:val="24"/>
        </w:rPr>
        <w:t>Create avenue plantings where appropriate particularly along the Halifax Street/Fullarton Road pathways.</w:t>
      </w:r>
    </w:p>
    <w:p w:rsidR="005E6941" w:rsidRDefault="005E6941" w:rsidP="009D1B2D">
      <w:pPr>
        <w:pStyle w:val="ListParagraph"/>
        <w:numPr>
          <w:ilvl w:val="0"/>
          <w:numId w:val="25"/>
        </w:numPr>
        <w:spacing w:after="0"/>
        <w:ind w:right="-425"/>
        <w:jc w:val="both"/>
        <w:rPr>
          <w:rFonts w:ascii="Calibri" w:hAnsi="Calibri" w:cs="Calibri"/>
          <w:sz w:val="22"/>
          <w:szCs w:val="24"/>
        </w:rPr>
      </w:pPr>
      <w:r>
        <w:rPr>
          <w:rFonts w:ascii="Calibri" w:hAnsi="Calibri" w:cs="Calibri"/>
          <w:sz w:val="22"/>
          <w:szCs w:val="24"/>
        </w:rPr>
        <w:t xml:space="preserve">Where appropriate, retain the exotic feature plantings within the old racecourse grounds, in particular the </w:t>
      </w:r>
      <w:r w:rsidR="00ED2544">
        <w:rPr>
          <w:rFonts w:ascii="Calibri" w:hAnsi="Calibri" w:cs="Calibri"/>
          <w:sz w:val="22"/>
          <w:szCs w:val="24"/>
        </w:rPr>
        <w:t>D</w:t>
      </w:r>
      <w:r>
        <w:rPr>
          <w:rFonts w:ascii="Calibri" w:hAnsi="Calibri" w:cs="Calibri"/>
          <w:sz w:val="22"/>
          <w:szCs w:val="24"/>
        </w:rPr>
        <w:t>ragon’s Blood Tree (</w:t>
      </w:r>
      <w:r w:rsidRPr="00B76898">
        <w:rPr>
          <w:rFonts w:ascii="Calibri" w:hAnsi="Calibri" w:cs="Calibri"/>
          <w:i/>
          <w:sz w:val="22"/>
          <w:szCs w:val="24"/>
        </w:rPr>
        <w:t xml:space="preserve">Dracena </w:t>
      </w:r>
      <w:proofErr w:type="gramStart"/>
      <w:r w:rsidRPr="00B76898">
        <w:rPr>
          <w:rFonts w:ascii="Calibri" w:hAnsi="Calibri" w:cs="Calibri"/>
          <w:i/>
          <w:sz w:val="22"/>
          <w:szCs w:val="24"/>
        </w:rPr>
        <w:t>draco</w:t>
      </w:r>
      <w:proofErr w:type="gramEnd"/>
      <w:r>
        <w:rPr>
          <w:rFonts w:ascii="Calibri" w:hAnsi="Calibri" w:cs="Calibri"/>
          <w:sz w:val="22"/>
          <w:szCs w:val="24"/>
        </w:rPr>
        <w:t>)</w:t>
      </w:r>
      <w:r w:rsidR="00D6672C">
        <w:rPr>
          <w:rFonts w:ascii="Calibri" w:hAnsi="Calibri" w:cs="Calibri"/>
          <w:sz w:val="22"/>
          <w:szCs w:val="24"/>
        </w:rPr>
        <w:t xml:space="preserve"> and south along Fullarton Road</w:t>
      </w:r>
      <w:r>
        <w:rPr>
          <w:rFonts w:ascii="Calibri" w:hAnsi="Calibri" w:cs="Calibri"/>
          <w:sz w:val="22"/>
          <w:szCs w:val="24"/>
        </w:rPr>
        <w:t>.</w:t>
      </w:r>
    </w:p>
    <w:p w:rsidR="005E6941" w:rsidRDefault="005E6941" w:rsidP="009D1B2D">
      <w:pPr>
        <w:pStyle w:val="ListParagraph"/>
        <w:numPr>
          <w:ilvl w:val="0"/>
          <w:numId w:val="25"/>
        </w:numPr>
        <w:spacing w:after="0"/>
        <w:ind w:right="-425"/>
        <w:jc w:val="both"/>
        <w:rPr>
          <w:rFonts w:ascii="Calibri" w:hAnsi="Calibri" w:cs="Calibri"/>
          <w:sz w:val="22"/>
          <w:szCs w:val="24"/>
        </w:rPr>
      </w:pPr>
      <w:r>
        <w:rPr>
          <w:rFonts w:ascii="Calibri" w:hAnsi="Calibri" w:cs="Calibri"/>
          <w:sz w:val="22"/>
          <w:szCs w:val="24"/>
        </w:rPr>
        <w:t>Retain the Queensland Bottle Trees (</w:t>
      </w:r>
      <w:r w:rsidRPr="00B76898">
        <w:rPr>
          <w:rFonts w:ascii="Calibri" w:hAnsi="Calibri" w:cs="Calibri"/>
          <w:i/>
          <w:sz w:val="22"/>
          <w:szCs w:val="24"/>
        </w:rPr>
        <w:t>Brachychiton ruprestis</w:t>
      </w:r>
      <w:r w:rsidR="004A745E">
        <w:rPr>
          <w:rFonts w:ascii="Calibri" w:hAnsi="Calibri" w:cs="Calibri"/>
          <w:sz w:val="22"/>
          <w:szCs w:val="24"/>
        </w:rPr>
        <w:t>) planted along Fullarton Road</w:t>
      </w:r>
      <w:r>
        <w:rPr>
          <w:rFonts w:ascii="Calibri" w:hAnsi="Calibri" w:cs="Calibri"/>
          <w:sz w:val="22"/>
          <w:szCs w:val="24"/>
        </w:rPr>
        <w:t xml:space="preserve"> though these are outside of the Park (and thus City) boundary necessitating liaison with Burnside City Council.</w:t>
      </w:r>
    </w:p>
    <w:p w:rsidR="005E6941" w:rsidRPr="005E6941" w:rsidRDefault="0028590C" w:rsidP="009D1B2D">
      <w:pPr>
        <w:pStyle w:val="ListParagraph"/>
        <w:numPr>
          <w:ilvl w:val="0"/>
          <w:numId w:val="25"/>
        </w:numPr>
        <w:spacing w:after="0"/>
        <w:ind w:right="-425"/>
        <w:jc w:val="both"/>
        <w:rPr>
          <w:rFonts w:ascii="Calibri" w:hAnsi="Calibri" w:cs="Calibri"/>
          <w:sz w:val="22"/>
          <w:szCs w:val="24"/>
        </w:rPr>
      </w:pPr>
      <w:r>
        <w:rPr>
          <w:rFonts w:ascii="Calibri" w:hAnsi="Calibri" w:cs="Calibri"/>
          <w:sz w:val="22"/>
          <w:szCs w:val="24"/>
        </w:rPr>
        <w:t>Identify</w:t>
      </w:r>
      <w:r w:rsidR="005E6941">
        <w:rPr>
          <w:rFonts w:ascii="Calibri" w:hAnsi="Calibri" w:cs="Calibri"/>
          <w:sz w:val="22"/>
          <w:szCs w:val="24"/>
        </w:rPr>
        <w:t xml:space="preserve"> and interpret the 1889 Arbor Day plantings south of the creek.</w:t>
      </w:r>
    </w:p>
    <w:p w:rsidR="005E6941" w:rsidRDefault="005E6941" w:rsidP="009D1B2D">
      <w:pPr>
        <w:spacing w:after="0"/>
        <w:ind w:right="-425"/>
        <w:jc w:val="both"/>
        <w:rPr>
          <w:rFonts w:ascii="Calibri" w:hAnsi="Calibri" w:cs="Calibri"/>
          <w:sz w:val="22"/>
          <w:szCs w:val="24"/>
        </w:rPr>
      </w:pPr>
    </w:p>
    <w:p w:rsidR="00CB0298" w:rsidRPr="00370DC5" w:rsidRDefault="00CB0298" w:rsidP="009D1B2D">
      <w:pPr>
        <w:spacing w:after="240"/>
        <w:jc w:val="both"/>
        <w:rPr>
          <w:rFonts w:ascii="Calibri" w:hAnsi="Calibri" w:cs="Calibri"/>
          <w:b/>
          <w:color w:val="5E9629"/>
          <w:sz w:val="28"/>
          <w:szCs w:val="28"/>
        </w:rPr>
      </w:pPr>
      <w:r w:rsidRPr="00370DC5">
        <w:rPr>
          <w:rFonts w:ascii="Calibri" w:hAnsi="Calibri" w:cs="Calibri"/>
          <w:b/>
          <w:color w:val="5E9629"/>
          <w:sz w:val="28"/>
          <w:szCs w:val="28"/>
        </w:rPr>
        <w:t>2.3</w:t>
      </w:r>
      <w:r w:rsidRPr="00370DC5">
        <w:rPr>
          <w:rFonts w:ascii="Calibri" w:hAnsi="Calibri" w:cs="Calibri"/>
          <w:b/>
          <w:color w:val="5E9629"/>
          <w:sz w:val="28"/>
          <w:szCs w:val="28"/>
        </w:rPr>
        <w:tab/>
      </w:r>
      <w:r>
        <w:rPr>
          <w:rFonts w:ascii="Calibri" w:hAnsi="Calibri" w:cs="Calibri"/>
          <w:b/>
          <w:color w:val="5E9629"/>
          <w:sz w:val="28"/>
          <w:szCs w:val="28"/>
        </w:rPr>
        <w:tab/>
      </w:r>
      <w:r w:rsidRPr="00370DC5">
        <w:rPr>
          <w:rFonts w:ascii="Calibri" w:hAnsi="Calibri" w:cs="Calibri"/>
          <w:b/>
          <w:color w:val="5E9629"/>
          <w:sz w:val="28"/>
          <w:szCs w:val="28"/>
        </w:rPr>
        <w:t xml:space="preserve">Recreation </w:t>
      </w:r>
    </w:p>
    <w:p w:rsidR="003C1A7B" w:rsidRDefault="00C2655B" w:rsidP="009D1B2D">
      <w:pPr>
        <w:autoSpaceDE w:val="0"/>
        <w:autoSpaceDN w:val="0"/>
        <w:adjustRightInd w:val="0"/>
        <w:spacing w:after="240"/>
        <w:ind w:right="-425"/>
        <w:jc w:val="both"/>
        <w:rPr>
          <w:rFonts w:ascii="Calibri" w:hAnsi="Calibri" w:cs="MyriadPro-Regular"/>
          <w:sz w:val="22"/>
        </w:rPr>
      </w:pPr>
      <w:r w:rsidRPr="00726A70">
        <w:rPr>
          <w:rFonts w:ascii="Calibri" w:hAnsi="Calibri" w:cs="Calibri"/>
          <w:b/>
          <w:color w:val="5E9629"/>
          <w:sz w:val="22"/>
        </w:rPr>
        <w:t>Victoria Park/</w:t>
      </w:r>
      <w:r w:rsidR="00154618">
        <w:rPr>
          <w:rFonts w:ascii="Calibri" w:hAnsi="Calibri" w:cs="Calibri"/>
          <w:b/>
          <w:color w:val="5E9629"/>
          <w:sz w:val="22"/>
        </w:rPr>
        <w:t>P</w:t>
      </w:r>
      <w:r w:rsidR="00154618" w:rsidRPr="005C0700">
        <w:rPr>
          <w:rFonts w:ascii="Calibri" w:hAnsi="Calibri" w:cs="Calibri"/>
          <w:b/>
          <w:color w:val="5E9629"/>
          <w:sz w:val="22"/>
        </w:rPr>
        <w:t>aka</w:t>
      </w:r>
      <w:r w:rsidR="00154618">
        <w:rPr>
          <w:rFonts w:ascii="Calibri" w:hAnsi="Calibri" w:cs="Calibri"/>
          <w:b/>
          <w:color w:val="5E9629"/>
          <w:sz w:val="22"/>
        </w:rPr>
        <w:t>p</w:t>
      </w:r>
      <w:r w:rsidR="00154618" w:rsidRPr="005C0700">
        <w:rPr>
          <w:rFonts w:ascii="Calibri" w:hAnsi="Calibri" w:cs="Calibri"/>
          <w:b/>
          <w:color w:val="5E9629"/>
          <w:sz w:val="22"/>
        </w:rPr>
        <w:t>akan</w:t>
      </w:r>
      <w:r w:rsidR="00154618">
        <w:rPr>
          <w:rFonts w:ascii="Calibri" w:hAnsi="Calibri" w:cs="Calibri"/>
          <w:b/>
          <w:color w:val="5E9629"/>
          <w:sz w:val="22"/>
        </w:rPr>
        <w:t>th</w:t>
      </w:r>
      <w:r w:rsidR="00154618" w:rsidRPr="005C0700">
        <w:rPr>
          <w:rFonts w:ascii="Calibri" w:hAnsi="Calibri" w:cs="Calibri"/>
          <w:b/>
          <w:color w:val="5E9629"/>
          <w:sz w:val="22"/>
        </w:rPr>
        <w:t>i</w:t>
      </w:r>
      <w:r>
        <w:rPr>
          <w:rFonts w:ascii="Calibri" w:hAnsi="Calibri" w:cs="Calibri"/>
          <w:sz w:val="22"/>
          <w:szCs w:val="24"/>
        </w:rPr>
        <w:t xml:space="preserve"> </w:t>
      </w:r>
      <w:r w:rsidR="00DC5B5C" w:rsidRPr="00DC5B5C">
        <w:rPr>
          <w:rFonts w:ascii="Calibri" w:hAnsi="Calibri" w:cs="Calibri"/>
          <w:b/>
          <w:color w:val="5E9629"/>
          <w:sz w:val="22"/>
        </w:rPr>
        <w:t>(Park 16)</w:t>
      </w:r>
      <w:r w:rsidR="00DC5B5C">
        <w:rPr>
          <w:rFonts w:ascii="Calibri" w:hAnsi="Calibri" w:cs="MyriadPro-Regular"/>
          <w:sz w:val="22"/>
        </w:rPr>
        <w:t xml:space="preserve"> </w:t>
      </w:r>
      <w:r>
        <w:rPr>
          <w:rFonts w:ascii="Calibri" w:hAnsi="Calibri" w:cs="Calibri"/>
          <w:sz w:val="22"/>
          <w:szCs w:val="24"/>
        </w:rPr>
        <w:t xml:space="preserve">is located within the Open Woodland/Sports Zone. </w:t>
      </w:r>
      <w:r w:rsidR="003C1A7B" w:rsidRPr="00DC5B5C">
        <w:rPr>
          <w:rFonts w:ascii="Calibri" w:hAnsi="Calibri" w:cs="Calibri"/>
          <w:b/>
          <w:color w:val="5E9629"/>
          <w:sz w:val="22"/>
        </w:rPr>
        <w:t>Victoria Park/</w:t>
      </w:r>
      <w:r w:rsidR="00154618" w:rsidRPr="00DC5B5C">
        <w:rPr>
          <w:rFonts w:ascii="Calibri" w:hAnsi="Calibri" w:cs="Calibri"/>
          <w:b/>
          <w:color w:val="5E9629"/>
          <w:sz w:val="22"/>
        </w:rPr>
        <w:t xml:space="preserve"> Pakapakanthi</w:t>
      </w:r>
      <w:r w:rsidR="00154618" w:rsidRPr="007A08F0">
        <w:rPr>
          <w:rFonts w:ascii="Calibri" w:hAnsi="Calibri" w:cs="Calibri"/>
          <w:sz w:val="22"/>
          <w:szCs w:val="24"/>
        </w:rPr>
        <w:t xml:space="preserve"> </w:t>
      </w:r>
      <w:r w:rsidR="00DC5B5C" w:rsidRPr="00DC5B5C">
        <w:rPr>
          <w:rFonts w:ascii="Calibri" w:hAnsi="Calibri" w:cs="Calibri"/>
          <w:b/>
          <w:color w:val="5E9629"/>
          <w:sz w:val="22"/>
        </w:rPr>
        <w:t>(Park 16)</w:t>
      </w:r>
      <w:r w:rsidR="00DC5B5C">
        <w:rPr>
          <w:rFonts w:ascii="Calibri" w:hAnsi="Calibri" w:cs="MyriadPro-Regular"/>
          <w:sz w:val="22"/>
        </w:rPr>
        <w:t xml:space="preserve"> </w:t>
      </w:r>
      <w:r w:rsidR="003C1A7B">
        <w:rPr>
          <w:rFonts w:ascii="Calibri" w:hAnsi="Calibri" w:cs="Calibri"/>
          <w:sz w:val="22"/>
          <w:szCs w:val="24"/>
        </w:rPr>
        <w:t xml:space="preserve">lends itself to a range of community activities due to its </w:t>
      </w:r>
      <w:r w:rsidR="00D6672C">
        <w:rPr>
          <w:rFonts w:ascii="Calibri" w:hAnsi="Calibri" w:cs="Calibri"/>
          <w:sz w:val="22"/>
          <w:szCs w:val="24"/>
        </w:rPr>
        <w:t>expansive</w:t>
      </w:r>
      <w:r w:rsidR="003C1A7B">
        <w:rPr>
          <w:rFonts w:ascii="Calibri" w:hAnsi="Calibri" w:cs="Calibri"/>
          <w:sz w:val="22"/>
          <w:szCs w:val="24"/>
        </w:rPr>
        <w:t xml:space="preserve"> open space, proximity to the CBD, availability of parking, facilities, size and picturesque location.  </w:t>
      </w:r>
      <w:r w:rsidR="00232D0E" w:rsidRPr="002A17CC">
        <w:rPr>
          <w:rFonts w:ascii="Calibri" w:hAnsi="Calibri" w:cs="Calibri"/>
          <w:sz w:val="22"/>
        </w:rPr>
        <w:t xml:space="preserve">Many events are held inside </w:t>
      </w:r>
      <w:r w:rsidR="00232D0E" w:rsidRPr="005C0700">
        <w:rPr>
          <w:rFonts w:ascii="Calibri" w:hAnsi="Calibri" w:cs="Calibri"/>
          <w:b/>
          <w:color w:val="5E9629"/>
          <w:sz w:val="22"/>
        </w:rPr>
        <w:t>Victoria Park/</w:t>
      </w:r>
      <w:r w:rsidR="00232D0E">
        <w:rPr>
          <w:rFonts w:ascii="Calibri" w:hAnsi="Calibri" w:cs="Calibri"/>
          <w:b/>
          <w:color w:val="5E9629"/>
          <w:sz w:val="22"/>
        </w:rPr>
        <w:t>P</w:t>
      </w:r>
      <w:r w:rsidR="00232D0E" w:rsidRPr="005C0700">
        <w:rPr>
          <w:rFonts w:ascii="Calibri" w:hAnsi="Calibri" w:cs="Calibri"/>
          <w:b/>
          <w:color w:val="5E9629"/>
          <w:sz w:val="22"/>
        </w:rPr>
        <w:t>aka</w:t>
      </w:r>
      <w:r w:rsidR="00232D0E">
        <w:rPr>
          <w:rFonts w:ascii="Calibri" w:hAnsi="Calibri" w:cs="Calibri"/>
          <w:b/>
          <w:color w:val="5E9629"/>
          <w:sz w:val="22"/>
        </w:rPr>
        <w:t>p</w:t>
      </w:r>
      <w:r w:rsidR="00232D0E" w:rsidRPr="005C0700">
        <w:rPr>
          <w:rFonts w:ascii="Calibri" w:hAnsi="Calibri" w:cs="Calibri"/>
          <w:b/>
          <w:color w:val="5E9629"/>
          <w:sz w:val="22"/>
        </w:rPr>
        <w:t>akan</w:t>
      </w:r>
      <w:r w:rsidR="00232D0E">
        <w:rPr>
          <w:rFonts w:ascii="Calibri" w:hAnsi="Calibri" w:cs="Calibri"/>
          <w:b/>
          <w:color w:val="5E9629"/>
          <w:sz w:val="22"/>
        </w:rPr>
        <w:t>th</w:t>
      </w:r>
      <w:r w:rsidR="00232D0E" w:rsidRPr="005C0700">
        <w:rPr>
          <w:rFonts w:ascii="Calibri" w:hAnsi="Calibri" w:cs="Calibri"/>
          <w:b/>
          <w:color w:val="5E9629"/>
          <w:sz w:val="22"/>
        </w:rPr>
        <w:t>i</w:t>
      </w:r>
      <w:r w:rsidR="00232D0E">
        <w:rPr>
          <w:rFonts w:ascii="Calibri" w:hAnsi="Calibri" w:cs="Calibri"/>
          <w:b/>
          <w:color w:val="5E9629"/>
          <w:sz w:val="22"/>
        </w:rPr>
        <w:t xml:space="preserve"> </w:t>
      </w:r>
      <w:r w:rsidR="000A406C" w:rsidRPr="00DC5B5C">
        <w:rPr>
          <w:rFonts w:ascii="Calibri" w:hAnsi="Calibri" w:cs="Calibri"/>
          <w:b/>
          <w:color w:val="5E9629"/>
          <w:sz w:val="22"/>
        </w:rPr>
        <w:t>(Park 16)</w:t>
      </w:r>
      <w:r w:rsidR="000A406C">
        <w:rPr>
          <w:rFonts w:ascii="Calibri" w:hAnsi="Calibri" w:cs="MyriadPro-Regular"/>
          <w:sz w:val="22"/>
        </w:rPr>
        <w:t xml:space="preserve"> </w:t>
      </w:r>
      <w:r w:rsidR="00232D0E">
        <w:rPr>
          <w:rFonts w:ascii="Calibri" w:hAnsi="Calibri" w:cs="Calibri"/>
          <w:sz w:val="22"/>
          <w:szCs w:val="24"/>
        </w:rPr>
        <w:t xml:space="preserve">and </w:t>
      </w:r>
      <w:r w:rsidR="003C1A7B">
        <w:rPr>
          <w:rFonts w:ascii="Calibri" w:hAnsi="Calibri" w:cs="Calibri"/>
          <w:sz w:val="22"/>
          <w:szCs w:val="24"/>
        </w:rPr>
        <w:t>uses include school sports, cross country carnivals, pedal prix, prologue event for the classic car rally, model plane flying</w:t>
      </w:r>
      <w:r w:rsidR="00FF6CFF">
        <w:rPr>
          <w:rFonts w:ascii="Calibri" w:hAnsi="Calibri" w:cs="Calibri"/>
          <w:sz w:val="22"/>
          <w:szCs w:val="24"/>
        </w:rPr>
        <w:t xml:space="preserve"> and</w:t>
      </w:r>
      <w:r w:rsidR="00E71AB3">
        <w:rPr>
          <w:rFonts w:ascii="Calibri" w:hAnsi="Calibri" w:cs="Calibri"/>
          <w:sz w:val="22"/>
          <w:szCs w:val="24"/>
        </w:rPr>
        <w:t xml:space="preserve"> H</w:t>
      </w:r>
      <w:r w:rsidR="003C1A7B">
        <w:rPr>
          <w:rFonts w:ascii="Calibri" w:hAnsi="Calibri" w:cs="Calibri"/>
          <w:sz w:val="22"/>
          <w:szCs w:val="24"/>
        </w:rPr>
        <w:t>orse Trials</w:t>
      </w:r>
      <w:r w:rsidR="00FF6CFF">
        <w:rPr>
          <w:rFonts w:ascii="Calibri" w:hAnsi="Calibri" w:cs="Calibri"/>
          <w:sz w:val="22"/>
          <w:szCs w:val="24"/>
        </w:rPr>
        <w:t>.</w:t>
      </w:r>
      <w:r w:rsidR="00331057">
        <w:rPr>
          <w:rFonts w:ascii="Calibri" w:hAnsi="Calibri" w:cs="Calibri"/>
          <w:sz w:val="22"/>
          <w:szCs w:val="24"/>
        </w:rPr>
        <w:t xml:space="preserve"> </w:t>
      </w:r>
      <w:r w:rsidR="00091079">
        <w:rPr>
          <w:rFonts w:ascii="Calibri" w:hAnsi="Calibri" w:cs="MyriadPro-Regular"/>
          <w:sz w:val="22"/>
        </w:rPr>
        <w:t>The Park is popular for</w:t>
      </w:r>
      <w:r w:rsidR="00091079" w:rsidRPr="00591B90">
        <w:rPr>
          <w:rFonts w:ascii="Calibri" w:hAnsi="Calibri" w:cs="MyriadPro-Regular"/>
          <w:sz w:val="22"/>
        </w:rPr>
        <w:t xml:space="preserve"> </w:t>
      </w:r>
      <w:r w:rsidR="00091079">
        <w:rPr>
          <w:rFonts w:ascii="Calibri" w:hAnsi="Calibri" w:cs="MyriadPro-Regular"/>
          <w:sz w:val="22"/>
        </w:rPr>
        <w:t>walking, jogging,</w:t>
      </w:r>
      <w:r w:rsidR="00091079" w:rsidRPr="002A17CC">
        <w:rPr>
          <w:rFonts w:ascii="Calibri" w:hAnsi="Calibri" w:cs="MyriadPro-Regular"/>
          <w:sz w:val="22"/>
        </w:rPr>
        <w:t xml:space="preserve"> dog exercising</w:t>
      </w:r>
      <w:r w:rsidR="00091079">
        <w:rPr>
          <w:rFonts w:ascii="Calibri" w:hAnsi="Calibri" w:cs="MyriadPro-Regular"/>
          <w:sz w:val="22"/>
        </w:rPr>
        <w:t xml:space="preserve"> and </w:t>
      </w:r>
      <w:r w:rsidR="00091079">
        <w:rPr>
          <w:rFonts w:ascii="Calibri" w:hAnsi="Calibri" w:cs="Calibri"/>
          <w:sz w:val="22"/>
          <w:szCs w:val="24"/>
        </w:rPr>
        <w:t>mixed use recreation and sport</w:t>
      </w:r>
      <w:r w:rsidR="00091079">
        <w:rPr>
          <w:rFonts w:ascii="Calibri" w:hAnsi="Calibri" w:cs="MyriadPro-Regular"/>
          <w:sz w:val="22"/>
        </w:rPr>
        <w:t>.</w:t>
      </w:r>
    </w:p>
    <w:p w:rsidR="000A406C" w:rsidRPr="000A406C" w:rsidRDefault="000A406C" w:rsidP="009D1B2D">
      <w:pPr>
        <w:autoSpaceDE w:val="0"/>
        <w:autoSpaceDN w:val="0"/>
        <w:adjustRightInd w:val="0"/>
        <w:spacing w:after="240"/>
        <w:ind w:right="-425"/>
        <w:jc w:val="both"/>
        <w:rPr>
          <w:rFonts w:ascii="Calibri" w:hAnsi="Calibri" w:cs="MyriadPro-Regular"/>
          <w:color w:val="000000" w:themeColor="text1"/>
          <w:sz w:val="22"/>
        </w:rPr>
      </w:pPr>
      <w:r w:rsidRPr="00726A70">
        <w:rPr>
          <w:rFonts w:ascii="Calibri" w:hAnsi="Calibri" w:cs="Calibri"/>
          <w:b/>
          <w:color w:val="5E9629"/>
          <w:sz w:val="22"/>
        </w:rPr>
        <w:t>Victoria Park/</w:t>
      </w:r>
      <w:r>
        <w:rPr>
          <w:rFonts w:ascii="Calibri" w:hAnsi="Calibri" w:cs="Calibri"/>
          <w:b/>
          <w:color w:val="5E9629"/>
          <w:sz w:val="22"/>
        </w:rPr>
        <w:t>P</w:t>
      </w:r>
      <w:r w:rsidRPr="005C0700">
        <w:rPr>
          <w:rFonts w:ascii="Calibri" w:hAnsi="Calibri" w:cs="Calibri"/>
          <w:b/>
          <w:color w:val="5E9629"/>
          <w:sz w:val="22"/>
        </w:rPr>
        <w:t>aka</w:t>
      </w:r>
      <w:r>
        <w:rPr>
          <w:rFonts w:ascii="Calibri" w:hAnsi="Calibri" w:cs="Calibri"/>
          <w:b/>
          <w:color w:val="5E9629"/>
          <w:sz w:val="22"/>
        </w:rPr>
        <w:t>p</w:t>
      </w:r>
      <w:r w:rsidRPr="005C0700">
        <w:rPr>
          <w:rFonts w:ascii="Calibri" w:hAnsi="Calibri" w:cs="Calibri"/>
          <w:b/>
          <w:color w:val="5E9629"/>
          <w:sz w:val="22"/>
        </w:rPr>
        <w:t>akan</w:t>
      </w:r>
      <w:r>
        <w:rPr>
          <w:rFonts w:ascii="Calibri" w:hAnsi="Calibri" w:cs="Calibri"/>
          <w:b/>
          <w:color w:val="5E9629"/>
          <w:sz w:val="22"/>
        </w:rPr>
        <w:t>th</w:t>
      </w:r>
      <w:r w:rsidRPr="005C0700">
        <w:rPr>
          <w:rFonts w:ascii="Calibri" w:hAnsi="Calibri" w:cs="Calibri"/>
          <w:b/>
          <w:color w:val="5E9629"/>
          <w:sz w:val="22"/>
        </w:rPr>
        <w:t>i</w:t>
      </w:r>
      <w:r>
        <w:rPr>
          <w:rFonts w:ascii="Calibri" w:hAnsi="Calibri" w:cs="Calibri"/>
          <w:sz w:val="22"/>
          <w:szCs w:val="24"/>
        </w:rPr>
        <w:t xml:space="preserve"> </w:t>
      </w:r>
      <w:r w:rsidRPr="00DC5B5C">
        <w:rPr>
          <w:rFonts w:ascii="Calibri" w:hAnsi="Calibri" w:cs="Calibri"/>
          <w:b/>
          <w:color w:val="5E9629"/>
          <w:sz w:val="22"/>
        </w:rPr>
        <w:t>(Park 16)</w:t>
      </w:r>
      <w:r>
        <w:rPr>
          <w:rFonts w:ascii="Calibri" w:hAnsi="Calibri" w:cs="MyriadPro-Regular"/>
          <w:sz w:val="22"/>
        </w:rPr>
        <w:t xml:space="preserve"> </w:t>
      </w:r>
      <w:r w:rsidRPr="000A406C">
        <w:rPr>
          <w:rFonts w:ascii="Calibri" w:hAnsi="Calibri" w:cs="Calibri"/>
          <w:color w:val="000000" w:themeColor="text1"/>
          <w:sz w:val="22"/>
        </w:rPr>
        <w:t>is divided into four recreational precincts each with different recreational functions</w:t>
      </w:r>
      <w:r>
        <w:rPr>
          <w:rFonts w:ascii="Calibri" w:hAnsi="Calibri" w:cs="Calibri"/>
          <w:color w:val="000000" w:themeColor="text1"/>
          <w:sz w:val="22"/>
        </w:rPr>
        <w:t>, the</w:t>
      </w:r>
      <w:r w:rsidRPr="000A406C">
        <w:rPr>
          <w:rFonts w:ascii="Calibri" w:hAnsi="Calibri" w:cs="Calibri"/>
          <w:color w:val="000000" w:themeColor="text1"/>
          <w:sz w:val="22"/>
        </w:rPr>
        <w:t xml:space="preserve"> precincts are</w:t>
      </w:r>
      <w:r w:rsidR="00C15921">
        <w:rPr>
          <w:rFonts w:ascii="Calibri" w:hAnsi="Calibri" w:cs="Calibri"/>
          <w:color w:val="000000" w:themeColor="text1"/>
          <w:sz w:val="22"/>
        </w:rPr>
        <w:t xml:space="preserve"> as follows</w:t>
      </w:r>
      <w:r w:rsidRPr="000A406C">
        <w:rPr>
          <w:rFonts w:ascii="Calibri" w:hAnsi="Calibri" w:cs="Calibri"/>
          <w:color w:val="000000" w:themeColor="text1"/>
          <w:sz w:val="22"/>
        </w:rPr>
        <w:t>:</w:t>
      </w:r>
    </w:p>
    <w:p w:rsidR="00923C48" w:rsidRPr="000A406C" w:rsidRDefault="00923C48" w:rsidP="009D1B2D">
      <w:pPr>
        <w:pStyle w:val="ListParagraph"/>
        <w:numPr>
          <w:ilvl w:val="0"/>
          <w:numId w:val="34"/>
        </w:numPr>
        <w:spacing w:after="120"/>
        <w:ind w:left="567" w:right="-425" w:hanging="425"/>
        <w:jc w:val="both"/>
        <w:rPr>
          <w:rFonts w:ascii="Calibri" w:hAnsi="Calibri" w:cs="Calibri"/>
          <w:color w:val="000000" w:themeColor="text1"/>
          <w:sz w:val="22"/>
        </w:rPr>
      </w:pPr>
      <w:r w:rsidRPr="000A406C">
        <w:rPr>
          <w:rFonts w:ascii="Calibri" w:hAnsi="Calibri" w:cs="Calibri"/>
          <w:b/>
          <w:color w:val="000000" w:themeColor="text1"/>
          <w:sz w:val="22"/>
        </w:rPr>
        <w:t>Precinct 1 (Woodland Recreation)</w:t>
      </w:r>
      <w:r w:rsidRPr="000A406C">
        <w:rPr>
          <w:rFonts w:ascii="Calibri" w:hAnsi="Calibri" w:cs="Calibri"/>
          <w:color w:val="000000" w:themeColor="text1"/>
          <w:sz w:val="22"/>
        </w:rPr>
        <w:t xml:space="preserve"> - Reinforces connections with adjacent Park Lands and provides a </w:t>
      </w:r>
      <w:r w:rsidRPr="000A406C">
        <w:rPr>
          <w:rFonts w:ascii="Calibri" w:hAnsi="Calibri" w:cs="Calibri"/>
          <w:b/>
          <w:noProof/>
          <w:color w:val="000000" w:themeColor="text1"/>
          <w:sz w:val="22"/>
          <w:lang w:eastAsia="en-AU"/>
        </w:rPr>
        <w:t>strong identity</w:t>
      </w:r>
      <w:r w:rsidRPr="000A406C">
        <w:rPr>
          <w:rFonts w:ascii="Calibri" w:hAnsi="Calibri" w:cs="Calibri"/>
          <w:color w:val="000000" w:themeColor="text1"/>
          <w:sz w:val="22"/>
        </w:rPr>
        <w:t xml:space="preserve"> along Fullarton and Wakefield Roads</w:t>
      </w:r>
    </w:p>
    <w:p w:rsidR="00923C48" w:rsidRPr="000A406C" w:rsidRDefault="00923C48" w:rsidP="009D1B2D">
      <w:pPr>
        <w:pStyle w:val="ListParagraph"/>
        <w:numPr>
          <w:ilvl w:val="0"/>
          <w:numId w:val="34"/>
        </w:numPr>
        <w:tabs>
          <w:tab w:val="left" w:pos="9639"/>
        </w:tabs>
        <w:spacing w:after="120"/>
        <w:ind w:left="567" w:right="-425" w:hanging="425"/>
        <w:jc w:val="both"/>
        <w:rPr>
          <w:rFonts w:ascii="Calibri" w:hAnsi="Calibri" w:cs="Calibri"/>
          <w:color w:val="000000" w:themeColor="text1"/>
          <w:sz w:val="22"/>
        </w:rPr>
      </w:pPr>
      <w:r w:rsidRPr="000A406C">
        <w:rPr>
          <w:rFonts w:ascii="Calibri" w:hAnsi="Calibri" w:cs="Calibri"/>
          <w:b/>
          <w:color w:val="000000" w:themeColor="text1"/>
          <w:sz w:val="22"/>
        </w:rPr>
        <w:lastRenderedPageBreak/>
        <w:t>Precinct 2 (Community Recreation and Sport)</w:t>
      </w:r>
      <w:r w:rsidRPr="000A406C">
        <w:rPr>
          <w:rFonts w:ascii="Calibri" w:hAnsi="Calibri" w:cs="Calibri"/>
          <w:color w:val="000000" w:themeColor="text1"/>
          <w:sz w:val="22"/>
        </w:rPr>
        <w:t xml:space="preserve"> - A </w:t>
      </w:r>
      <w:r w:rsidRPr="000A406C">
        <w:rPr>
          <w:rFonts w:ascii="Calibri" w:hAnsi="Calibri" w:cs="Calibri"/>
          <w:noProof/>
          <w:color w:val="000000" w:themeColor="text1"/>
          <w:sz w:val="22"/>
          <w:lang w:eastAsia="en-AU"/>
        </w:rPr>
        <w:t>flexible recreational and sporting precinct</w:t>
      </w:r>
      <w:r w:rsidRPr="000A406C">
        <w:rPr>
          <w:rFonts w:ascii="Calibri" w:hAnsi="Calibri" w:cs="Calibri"/>
          <w:color w:val="000000" w:themeColor="text1"/>
          <w:sz w:val="22"/>
        </w:rPr>
        <w:t xml:space="preserve"> that fosters a variety of community based activities.</w:t>
      </w:r>
    </w:p>
    <w:p w:rsidR="00923C48" w:rsidRPr="000A406C" w:rsidRDefault="00923C48" w:rsidP="009D1B2D">
      <w:pPr>
        <w:pStyle w:val="ListParagraph"/>
        <w:numPr>
          <w:ilvl w:val="0"/>
          <w:numId w:val="34"/>
        </w:numPr>
        <w:tabs>
          <w:tab w:val="left" w:pos="9639"/>
        </w:tabs>
        <w:spacing w:after="120"/>
        <w:ind w:left="567" w:right="-425" w:hanging="425"/>
        <w:jc w:val="both"/>
        <w:rPr>
          <w:rFonts w:ascii="Calibri" w:hAnsi="Calibri" w:cs="Calibri"/>
          <w:color w:val="000000" w:themeColor="text1"/>
          <w:sz w:val="22"/>
        </w:rPr>
      </w:pPr>
      <w:r w:rsidRPr="000A406C">
        <w:rPr>
          <w:rFonts w:ascii="Calibri" w:hAnsi="Calibri" w:cs="Calibri"/>
          <w:b/>
          <w:color w:val="000000" w:themeColor="text1"/>
          <w:sz w:val="22"/>
        </w:rPr>
        <w:t>Precinct 3 (Grandstand and Premium Field)</w:t>
      </w:r>
      <w:r w:rsidRPr="000A406C">
        <w:rPr>
          <w:rFonts w:ascii="Calibri" w:hAnsi="Calibri" w:cs="Calibri"/>
          <w:color w:val="000000" w:themeColor="text1"/>
          <w:sz w:val="22"/>
        </w:rPr>
        <w:t xml:space="preserve"> - Incorporation of an informal plaza, gathering space and entrance axis and secure a future for the grandstand by providing </w:t>
      </w:r>
      <w:r w:rsidRPr="000A406C">
        <w:rPr>
          <w:rFonts w:ascii="Calibri" w:hAnsi="Calibri" w:cs="Calibri"/>
          <w:noProof/>
          <w:color w:val="000000" w:themeColor="text1"/>
          <w:sz w:val="22"/>
          <w:lang w:eastAsia="en-AU"/>
        </w:rPr>
        <w:t>viable and ongoing uses</w:t>
      </w:r>
      <w:r w:rsidRPr="000A406C">
        <w:rPr>
          <w:rFonts w:ascii="Calibri" w:hAnsi="Calibri" w:cs="Calibri"/>
          <w:color w:val="000000" w:themeColor="text1"/>
          <w:sz w:val="22"/>
        </w:rPr>
        <w:t xml:space="preserve"> through the activation of a central playing field in front of the grandstand for community-based events and state -based sporting activities.</w:t>
      </w:r>
      <w:r w:rsidR="000A406C">
        <w:rPr>
          <w:rFonts w:ascii="Calibri" w:hAnsi="Calibri" w:cs="Calibri"/>
          <w:color w:val="000000" w:themeColor="text1"/>
          <w:sz w:val="22"/>
        </w:rPr>
        <w:t xml:space="preserve"> </w:t>
      </w:r>
    </w:p>
    <w:p w:rsidR="00923C48" w:rsidRPr="000A406C" w:rsidRDefault="00923C48" w:rsidP="009D1B2D">
      <w:pPr>
        <w:pStyle w:val="ListParagraph"/>
        <w:numPr>
          <w:ilvl w:val="0"/>
          <w:numId w:val="34"/>
        </w:numPr>
        <w:tabs>
          <w:tab w:val="left" w:pos="9639"/>
        </w:tabs>
        <w:spacing w:after="0"/>
        <w:ind w:left="567" w:right="-425" w:hanging="425"/>
        <w:jc w:val="both"/>
        <w:rPr>
          <w:rFonts w:ascii="Calibri" w:hAnsi="Calibri" w:cs="Calibri"/>
          <w:color w:val="000000" w:themeColor="text1"/>
          <w:sz w:val="22"/>
        </w:rPr>
      </w:pPr>
      <w:r w:rsidRPr="000A406C">
        <w:rPr>
          <w:rFonts w:ascii="Calibri" w:hAnsi="Calibri" w:cs="Calibri"/>
          <w:b/>
          <w:color w:val="000000" w:themeColor="text1"/>
          <w:sz w:val="22"/>
        </w:rPr>
        <w:t>Precinct 4 (Special Events)</w:t>
      </w:r>
      <w:r w:rsidRPr="000A406C">
        <w:rPr>
          <w:rFonts w:ascii="Calibri" w:hAnsi="Calibri" w:cs="Calibri"/>
          <w:color w:val="000000" w:themeColor="text1"/>
          <w:sz w:val="22"/>
        </w:rPr>
        <w:t xml:space="preserve"> - Utilise </w:t>
      </w:r>
      <w:r w:rsidRPr="000A406C">
        <w:rPr>
          <w:rFonts w:ascii="Calibri" w:hAnsi="Calibri" w:cs="Calibri"/>
          <w:noProof/>
          <w:color w:val="000000" w:themeColor="text1"/>
          <w:sz w:val="22"/>
          <w:lang w:eastAsia="en-AU"/>
        </w:rPr>
        <w:t>existing Clipsal infrastructure</w:t>
      </w:r>
      <w:r w:rsidRPr="000A406C">
        <w:rPr>
          <w:rFonts w:ascii="Calibri" w:hAnsi="Calibri" w:cs="Calibri"/>
          <w:color w:val="000000" w:themeColor="text1"/>
          <w:sz w:val="22"/>
        </w:rPr>
        <w:t xml:space="preserve"> for a broader range of community uses year round, such as cycling and pedal prix uses.</w:t>
      </w:r>
    </w:p>
    <w:p w:rsidR="000A406C" w:rsidRDefault="000A406C" w:rsidP="00C15921">
      <w:pPr>
        <w:autoSpaceDE w:val="0"/>
        <w:autoSpaceDN w:val="0"/>
        <w:adjustRightInd w:val="0"/>
        <w:spacing w:after="0"/>
        <w:ind w:left="142"/>
        <w:jc w:val="both"/>
        <w:rPr>
          <w:rFonts w:ascii="Calibri" w:hAnsi="Calibri" w:cs="MyriadPro-Regular"/>
          <w:b/>
          <w:szCs w:val="24"/>
        </w:rPr>
      </w:pPr>
    </w:p>
    <w:p w:rsidR="00923C48" w:rsidRPr="000A406C" w:rsidRDefault="00295DAE" w:rsidP="00CE0B03">
      <w:pPr>
        <w:autoSpaceDE w:val="0"/>
        <w:autoSpaceDN w:val="0"/>
        <w:adjustRightInd w:val="0"/>
        <w:spacing w:after="240"/>
        <w:ind w:left="142"/>
        <w:jc w:val="both"/>
        <w:rPr>
          <w:rFonts w:ascii="Calibri" w:hAnsi="Calibri" w:cs="MyriadPro-Regular"/>
          <w:b/>
          <w:szCs w:val="24"/>
        </w:rPr>
      </w:pPr>
      <w:r>
        <w:rPr>
          <w:rFonts w:ascii="Calibri" w:hAnsi="Calibri" w:cs="MyriadPro-Regular"/>
          <w:b/>
          <w:szCs w:val="24"/>
        </w:rPr>
        <w:t xml:space="preserve">Map 2.3: </w:t>
      </w:r>
      <w:r w:rsidR="000A406C" w:rsidRPr="000A406C">
        <w:rPr>
          <w:rFonts w:ascii="Calibri" w:hAnsi="Calibri" w:cs="MyriadPro-Regular"/>
          <w:b/>
          <w:szCs w:val="24"/>
        </w:rPr>
        <w:t>Precinct Map for Victoria Park</w:t>
      </w:r>
    </w:p>
    <w:p w:rsidR="00923C48" w:rsidRDefault="00923C48" w:rsidP="009D1B2D">
      <w:pPr>
        <w:autoSpaceDE w:val="0"/>
        <w:autoSpaceDN w:val="0"/>
        <w:adjustRightInd w:val="0"/>
        <w:spacing w:after="240"/>
        <w:ind w:left="142"/>
        <w:jc w:val="center"/>
        <w:rPr>
          <w:rFonts w:ascii="Calibri" w:hAnsi="Calibri" w:cs="MyriadPro-Regular"/>
          <w:sz w:val="22"/>
        </w:rPr>
      </w:pPr>
      <w:r>
        <w:rPr>
          <w:noProof/>
          <w:lang w:eastAsia="en-AU"/>
        </w:rPr>
        <w:drawing>
          <wp:inline distT="0" distB="0" distL="0" distR="0" wp14:anchorId="6104E8B6" wp14:editId="1556EA3A">
            <wp:extent cx="5850890" cy="3463027"/>
            <wp:effectExtent l="0" t="0" r="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76000"/>
                              </a14:imgEffect>
                              <a14:imgEffect>
                                <a14:brightnessContrast bright="-12000" contrast="-38000"/>
                              </a14:imgEffect>
                            </a14:imgLayer>
                          </a14:imgProps>
                        </a:ext>
                      </a:extLst>
                    </a:blip>
                    <a:stretch>
                      <a:fillRect/>
                    </a:stretch>
                  </pic:blipFill>
                  <pic:spPr>
                    <a:xfrm>
                      <a:off x="0" y="0"/>
                      <a:ext cx="5850890" cy="3463027"/>
                    </a:xfrm>
                    <a:prstGeom prst="rect">
                      <a:avLst/>
                    </a:prstGeom>
                  </pic:spPr>
                </pic:pic>
              </a:graphicData>
            </a:graphic>
          </wp:inline>
        </w:drawing>
      </w:r>
    </w:p>
    <w:p w:rsidR="000A406C" w:rsidRDefault="000A406C" w:rsidP="009D1B2D">
      <w:pPr>
        <w:autoSpaceDE w:val="0"/>
        <w:autoSpaceDN w:val="0"/>
        <w:adjustRightInd w:val="0"/>
        <w:spacing w:after="240"/>
        <w:ind w:right="-425"/>
        <w:jc w:val="both"/>
        <w:rPr>
          <w:rFonts w:ascii="Calibri" w:hAnsi="Calibri" w:cs="MyriadPro-Regular"/>
          <w:sz w:val="22"/>
        </w:rPr>
      </w:pPr>
      <w:r>
        <w:rPr>
          <w:rFonts w:ascii="Calibri" w:hAnsi="Calibri" w:cs="MyriadPro-Regular"/>
          <w:sz w:val="22"/>
        </w:rPr>
        <w:t>Clipsal</w:t>
      </w:r>
      <w:r w:rsidRPr="002A17CC">
        <w:rPr>
          <w:rFonts w:ascii="Calibri" w:hAnsi="Calibri" w:cs="MyriadPro-Regular"/>
          <w:sz w:val="22"/>
        </w:rPr>
        <w:t xml:space="preserve"> car racing</w:t>
      </w:r>
      <w:r>
        <w:rPr>
          <w:rFonts w:ascii="Calibri" w:hAnsi="Calibri" w:cs="MyriadPro-Regular"/>
          <w:sz w:val="22"/>
        </w:rPr>
        <w:t xml:space="preserve"> within </w:t>
      </w:r>
      <w:r w:rsidRPr="00726A70">
        <w:rPr>
          <w:rFonts w:ascii="Calibri" w:hAnsi="Calibri" w:cs="Calibri"/>
          <w:b/>
          <w:color w:val="5E9629"/>
          <w:sz w:val="22"/>
        </w:rPr>
        <w:t>Victoria Park/</w:t>
      </w:r>
      <w:r>
        <w:rPr>
          <w:rFonts w:ascii="Calibri" w:hAnsi="Calibri" w:cs="Calibri"/>
          <w:b/>
          <w:color w:val="5E9629"/>
          <w:sz w:val="22"/>
        </w:rPr>
        <w:t>P</w:t>
      </w:r>
      <w:r w:rsidRPr="005C0700">
        <w:rPr>
          <w:rFonts w:ascii="Calibri" w:hAnsi="Calibri" w:cs="Calibri"/>
          <w:b/>
          <w:color w:val="5E9629"/>
          <w:sz w:val="22"/>
        </w:rPr>
        <w:t>aka</w:t>
      </w:r>
      <w:r>
        <w:rPr>
          <w:rFonts w:ascii="Calibri" w:hAnsi="Calibri" w:cs="Calibri"/>
          <w:b/>
          <w:color w:val="5E9629"/>
          <w:sz w:val="22"/>
        </w:rPr>
        <w:t>p</w:t>
      </w:r>
      <w:r w:rsidRPr="005C0700">
        <w:rPr>
          <w:rFonts w:ascii="Calibri" w:hAnsi="Calibri" w:cs="Calibri"/>
          <w:b/>
          <w:color w:val="5E9629"/>
          <w:sz w:val="22"/>
        </w:rPr>
        <w:t>akan</w:t>
      </w:r>
      <w:r>
        <w:rPr>
          <w:rFonts w:ascii="Calibri" w:hAnsi="Calibri" w:cs="Calibri"/>
          <w:b/>
          <w:color w:val="5E9629"/>
          <w:sz w:val="22"/>
        </w:rPr>
        <w:t>th</w:t>
      </w:r>
      <w:r w:rsidRPr="005C0700">
        <w:rPr>
          <w:rFonts w:ascii="Calibri" w:hAnsi="Calibri" w:cs="Calibri"/>
          <w:b/>
          <w:color w:val="5E9629"/>
          <w:sz w:val="22"/>
        </w:rPr>
        <w:t>i</w:t>
      </w:r>
      <w:r>
        <w:rPr>
          <w:rFonts w:ascii="Calibri" w:hAnsi="Calibri" w:cs="Calibri"/>
          <w:sz w:val="22"/>
          <w:szCs w:val="24"/>
        </w:rPr>
        <w:t xml:space="preserve"> </w:t>
      </w:r>
      <w:r w:rsidRPr="00DC5B5C">
        <w:rPr>
          <w:rFonts w:ascii="Calibri" w:hAnsi="Calibri" w:cs="Calibri"/>
          <w:b/>
          <w:color w:val="5E9629"/>
          <w:sz w:val="22"/>
        </w:rPr>
        <w:t>(Park 16)</w:t>
      </w:r>
      <w:r>
        <w:rPr>
          <w:rFonts w:ascii="Calibri" w:hAnsi="Calibri" w:cs="MyriadPro-Regular"/>
          <w:sz w:val="22"/>
        </w:rPr>
        <w:t xml:space="preserve"> has led to some sense of alienation</w:t>
      </w:r>
      <w:r w:rsidRPr="002A17CC">
        <w:rPr>
          <w:rFonts w:ascii="Calibri" w:hAnsi="Calibri" w:cs="MyriadPro-Regular"/>
          <w:sz w:val="22"/>
        </w:rPr>
        <w:t xml:space="preserve">. </w:t>
      </w:r>
      <w:r>
        <w:rPr>
          <w:rFonts w:ascii="Calibri" w:hAnsi="Calibri" w:cs="MyriadPro-Regular"/>
          <w:sz w:val="22"/>
        </w:rPr>
        <w:t>Construction for the event generally commences in mid-December and concludes in mid-May each year.  During this period public access is gradually restricted to certain areas within the Park as more and more infrastructure and fencing is constructed.  The event is restricted to five days by legislation.  The South Australian Motor Sport Act 1984 provides the South Australian Motor Sport Board (SAMSB) with the power to install permanent structures on land comprising a ‘declared area’.  The SAMSB may fence off and take the care, control and management of land comprising a ‘declared area’, but only in the course of performing its functions.</w:t>
      </w:r>
    </w:p>
    <w:p w:rsidR="00232D0E" w:rsidRDefault="00232D0E" w:rsidP="009D1B2D">
      <w:pPr>
        <w:autoSpaceDE w:val="0"/>
        <w:autoSpaceDN w:val="0"/>
        <w:adjustRightInd w:val="0"/>
        <w:spacing w:after="240"/>
        <w:ind w:right="-425"/>
        <w:jc w:val="both"/>
        <w:rPr>
          <w:rFonts w:ascii="Calibri" w:hAnsi="Calibri" w:cs="MyriadPro-Regular"/>
          <w:sz w:val="22"/>
        </w:rPr>
      </w:pPr>
      <w:r>
        <w:rPr>
          <w:rFonts w:ascii="Calibri" w:hAnsi="Calibri" w:cs="MyriadPro-Regular"/>
          <w:sz w:val="22"/>
        </w:rPr>
        <w:t xml:space="preserve">The eastern boundary of </w:t>
      </w:r>
      <w:r w:rsidR="000A406C" w:rsidRPr="00726A70">
        <w:rPr>
          <w:rFonts w:ascii="Calibri" w:hAnsi="Calibri" w:cs="Calibri"/>
          <w:b/>
          <w:color w:val="5E9629"/>
          <w:sz w:val="22"/>
        </w:rPr>
        <w:t>Victoria Park/</w:t>
      </w:r>
      <w:r w:rsidR="000A406C">
        <w:rPr>
          <w:rFonts w:ascii="Calibri" w:hAnsi="Calibri" w:cs="Calibri"/>
          <w:b/>
          <w:color w:val="5E9629"/>
          <w:sz w:val="22"/>
        </w:rPr>
        <w:t>P</w:t>
      </w:r>
      <w:r w:rsidR="000A406C" w:rsidRPr="005C0700">
        <w:rPr>
          <w:rFonts w:ascii="Calibri" w:hAnsi="Calibri" w:cs="Calibri"/>
          <w:b/>
          <w:color w:val="5E9629"/>
          <w:sz w:val="22"/>
        </w:rPr>
        <w:t>aka</w:t>
      </w:r>
      <w:r w:rsidR="000A406C">
        <w:rPr>
          <w:rFonts w:ascii="Calibri" w:hAnsi="Calibri" w:cs="Calibri"/>
          <w:b/>
          <w:color w:val="5E9629"/>
          <w:sz w:val="22"/>
        </w:rPr>
        <w:t>p</w:t>
      </w:r>
      <w:r w:rsidR="000A406C" w:rsidRPr="005C0700">
        <w:rPr>
          <w:rFonts w:ascii="Calibri" w:hAnsi="Calibri" w:cs="Calibri"/>
          <w:b/>
          <w:color w:val="5E9629"/>
          <w:sz w:val="22"/>
        </w:rPr>
        <w:t>akan</w:t>
      </w:r>
      <w:r w:rsidR="000A406C">
        <w:rPr>
          <w:rFonts w:ascii="Calibri" w:hAnsi="Calibri" w:cs="Calibri"/>
          <w:b/>
          <w:color w:val="5E9629"/>
          <w:sz w:val="22"/>
        </w:rPr>
        <w:t>th</w:t>
      </w:r>
      <w:r w:rsidR="000A406C" w:rsidRPr="005C0700">
        <w:rPr>
          <w:rFonts w:ascii="Calibri" w:hAnsi="Calibri" w:cs="Calibri"/>
          <w:b/>
          <w:color w:val="5E9629"/>
          <w:sz w:val="22"/>
        </w:rPr>
        <w:t>i</w:t>
      </w:r>
      <w:r w:rsidR="000A406C">
        <w:rPr>
          <w:rFonts w:ascii="Calibri" w:hAnsi="Calibri" w:cs="Calibri"/>
          <w:sz w:val="22"/>
          <w:szCs w:val="24"/>
        </w:rPr>
        <w:t xml:space="preserve"> </w:t>
      </w:r>
      <w:r w:rsidR="000A406C" w:rsidRPr="00DC5B5C">
        <w:rPr>
          <w:rFonts w:ascii="Calibri" w:hAnsi="Calibri" w:cs="Calibri"/>
          <w:b/>
          <w:color w:val="5E9629"/>
          <w:sz w:val="22"/>
        </w:rPr>
        <w:t>(Park 16)</w:t>
      </w:r>
      <w:r w:rsidR="000A406C">
        <w:rPr>
          <w:rFonts w:ascii="Calibri" w:hAnsi="Calibri" w:cs="MyriadPro-Regular"/>
          <w:sz w:val="22"/>
        </w:rPr>
        <w:t xml:space="preserve"> </w:t>
      </w:r>
      <w:r>
        <w:rPr>
          <w:rFonts w:ascii="Calibri" w:hAnsi="Calibri" w:cs="MyriadPro-Regular"/>
          <w:sz w:val="22"/>
        </w:rPr>
        <w:t xml:space="preserve">is also the City boundary.  An area opposite Grant Avenue that protrudes eastwards towards Fullarton Road is a site of an old car park.  This area falls within the jurisdiction of Burnside City Council and is maintained by that Council. </w:t>
      </w:r>
      <w:r w:rsidR="00DC4A57">
        <w:rPr>
          <w:rFonts w:ascii="Calibri" w:hAnsi="Calibri" w:cs="MyriadPro-Regular"/>
          <w:sz w:val="22"/>
        </w:rPr>
        <w:t>An</w:t>
      </w:r>
      <w:r w:rsidR="00C15921" w:rsidRPr="00C15921">
        <w:rPr>
          <w:rFonts w:ascii="Calibri" w:eastAsia="Times New Roman" w:hAnsi="Calibri" w:cs="Times New Roman"/>
          <w:color w:val="000000"/>
          <w:sz w:val="22"/>
          <w:lang w:eastAsia="en-AU"/>
        </w:rPr>
        <w:t xml:space="preserve"> opportunity </w:t>
      </w:r>
      <w:r w:rsidR="00DC4A57">
        <w:rPr>
          <w:rFonts w:ascii="Calibri" w:eastAsia="Times New Roman" w:hAnsi="Calibri" w:cs="Times New Roman"/>
          <w:color w:val="000000"/>
          <w:sz w:val="22"/>
          <w:lang w:eastAsia="en-AU"/>
        </w:rPr>
        <w:t xml:space="preserve">exists </w:t>
      </w:r>
      <w:r w:rsidR="00C15921" w:rsidRPr="00C15921">
        <w:rPr>
          <w:rFonts w:ascii="Calibri" w:eastAsia="Times New Roman" w:hAnsi="Calibri" w:cs="Times New Roman"/>
          <w:color w:val="000000"/>
          <w:sz w:val="22"/>
          <w:lang w:eastAsia="en-AU"/>
        </w:rPr>
        <w:t>to transfer the car park along Fullarton R</w:t>
      </w:r>
      <w:r w:rsidR="00DC4A57">
        <w:rPr>
          <w:rFonts w:ascii="Calibri" w:eastAsia="Times New Roman" w:hAnsi="Calibri" w:cs="Times New Roman"/>
          <w:color w:val="000000"/>
          <w:sz w:val="22"/>
          <w:lang w:eastAsia="en-AU"/>
        </w:rPr>
        <w:t>oa</w:t>
      </w:r>
      <w:r w:rsidR="00C15921" w:rsidRPr="00C15921">
        <w:rPr>
          <w:rFonts w:ascii="Calibri" w:eastAsia="Times New Roman" w:hAnsi="Calibri" w:cs="Times New Roman"/>
          <w:color w:val="000000"/>
          <w:sz w:val="22"/>
          <w:lang w:eastAsia="en-AU"/>
        </w:rPr>
        <w:t>d currently owned by the City of Burnside to Adelaide City Council ownership to assist in the activation of the Park.</w:t>
      </w:r>
      <w:r w:rsidR="00C15921">
        <w:rPr>
          <w:rFonts w:ascii="Calibri" w:eastAsia="Times New Roman" w:hAnsi="Calibri" w:cs="Times New Roman"/>
          <w:color w:val="000000"/>
          <w:sz w:val="18"/>
          <w:szCs w:val="18"/>
          <w:lang w:eastAsia="en-AU"/>
        </w:rPr>
        <w:t xml:space="preserve"> </w:t>
      </w:r>
      <w:r w:rsidR="00C15921">
        <w:rPr>
          <w:rFonts w:ascii="Calibri" w:hAnsi="Calibri" w:cs="MyriadPro-Regular"/>
          <w:sz w:val="22"/>
        </w:rPr>
        <w:t xml:space="preserve"> </w:t>
      </w:r>
      <w:r>
        <w:rPr>
          <w:rFonts w:ascii="Calibri" w:hAnsi="Calibri" w:cs="MyriadPro-Regular"/>
          <w:sz w:val="22"/>
        </w:rPr>
        <w:t xml:space="preserve">At the southern end of the Park, the City (and park) </w:t>
      </w:r>
      <w:r>
        <w:rPr>
          <w:rFonts w:ascii="Calibri" w:hAnsi="Calibri" w:cs="MyriadPro-Regular"/>
          <w:sz w:val="22"/>
        </w:rPr>
        <w:lastRenderedPageBreak/>
        <w:t>boundary follows the existing fence line, with the car parking between the fence and Greenhill Road being the responsibility of Burnside City Council.</w:t>
      </w:r>
      <w:r w:rsidR="00C15921">
        <w:rPr>
          <w:rFonts w:ascii="Calibri" w:hAnsi="Calibri" w:cs="MyriadPro-Regular"/>
          <w:sz w:val="22"/>
        </w:rPr>
        <w:t xml:space="preserve">  </w:t>
      </w:r>
    </w:p>
    <w:p w:rsidR="00FC1B5E" w:rsidRDefault="006E5329" w:rsidP="009D1B2D">
      <w:pPr>
        <w:autoSpaceDE w:val="0"/>
        <w:autoSpaceDN w:val="0"/>
        <w:adjustRightInd w:val="0"/>
        <w:spacing w:after="240"/>
        <w:ind w:right="-425"/>
        <w:jc w:val="both"/>
        <w:rPr>
          <w:rFonts w:ascii="Calibri" w:hAnsi="Calibri" w:cs="MyriadPro-Regular"/>
          <w:sz w:val="22"/>
        </w:rPr>
      </w:pPr>
      <w:r>
        <w:rPr>
          <w:rFonts w:ascii="Calibri" w:hAnsi="Calibri" w:cs="MyriadPro-Regular"/>
          <w:sz w:val="22"/>
        </w:rPr>
        <w:t xml:space="preserve">Currently there are not any </w:t>
      </w:r>
      <w:r w:rsidR="004B6E30">
        <w:rPr>
          <w:rFonts w:ascii="Calibri" w:hAnsi="Calibri" w:cs="MyriadPro-Regular"/>
          <w:sz w:val="22"/>
        </w:rPr>
        <w:t>formal recreation facilities or l</w:t>
      </w:r>
      <w:r>
        <w:rPr>
          <w:rFonts w:ascii="Calibri" w:hAnsi="Calibri" w:cs="MyriadPro-Regular"/>
          <w:sz w:val="22"/>
        </w:rPr>
        <w:t>ease</w:t>
      </w:r>
      <w:r w:rsidR="004A745E">
        <w:rPr>
          <w:rFonts w:ascii="Calibri" w:hAnsi="Calibri" w:cs="MyriadPro-Regular"/>
          <w:sz w:val="22"/>
        </w:rPr>
        <w:t xml:space="preserve"> or licenc</w:t>
      </w:r>
      <w:r w:rsidR="004B6E30">
        <w:rPr>
          <w:rFonts w:ascii="Calibri" w:hAnsi="Calibri" w:cs="MyriadPro-Regular"/>
          <w:sz w:val="22"/>
        </w:rPr>
        <w:t xml:space="preserve">e areas within </w:t>
      </w:r>
      <w:r w:rsidR="000A406C" w:rsidRPr="00726A70">
        <w:rPr>
          <w:rFonts w:ascii="Calibri" w:hAnsi="Calibri" w:cs="Calibri"/>
          <w:b/>
          <w:color w:val="5E9629"/>
          <w:sz w:val="22"/>
        </w:rPr>
        <w:t>Victoria Park/</w:t>
      </w:r>
      <w:r w:rsidR="000A406C">
        <w:rPr>
          <w:rFonts w:ascii="Calibri" w:hAnsi="Calibri" w:cs="Calibri"/>
          <w:b/>
          <w:color w:val="5E9629"/>
          <w:sz w:val="22"/>
        </w:rPr>
        <w:t>P</w:t>
      </w:r>
      <w:r w:rsidR="000A406C" w:rsidRPr="005C0700">
        <w:rPr>
          <w:rFonts w:ascii="Calibri" w:hAnsi="Calibri" w:cs="Calibri"/>
          <w:b/>
          <w:color w:val="5E9629"/>
          <w:sz w:val="22"/>
        </w:rPr>
        <w:t>aka</w:t>
      </w:r>
      <w:r w:rsidR="000A406C">
        <w:rPr>
          <w:rFonts w:ascii="Calibri" w:hAnsi="Calibri" w:cs="Calibri"/>
          <w:b/>
          <w:color w:val="5E9629"/>
          <w:sz w:val="22"/>
        </w:rPr>
        <w:t>p</w:t>
      </w:r>
      <w:r w:rsidR="000A406C" w:rsidRPr="005C0700">
        <w:rPr>
          <w:rFonts w:ascii="Calibri" w:hAnsi="Calibri" w:cs="Calibri"/>
          <w:b/>
          <w:color w:val="5E9629"/>
          <w:sz w:val="22"/>
        </w:rPr>
        <w:t>akan</w:t>
      </w:r>
      <w:r w:rsidR="000A406C">
        <w:rPr>
          <w:rFonts w:ascii="Calibri" w:hAnsi="Calibri" w:cs="Calibri"/>
          <w:b/>
          <w:color w:val="5E9629"/>
          <w:sz w:val="22"/>
        </w:rPr>
        <w:t>th</w:t>
      </w:r>
      <w:r w:rsidR="000A406C" w:rsidRPr="005C0700">
        <w:rPr>
          <w:rFonts w:ascii="Calibri" w:hAnsi="Calibri" w:cs="Calibri"/>
          <w:b/>
          <w:color w:val="5E9629"/>
          <w:sz w:val="22"/>
        </w:rPr>
        <w:t>i</w:t>
      </w:r>
      <w:r w:rsidR="000A406C">
        <w:rPr>
          <w:rFonts w:ascii="Calibri" w:hAnsi="Calibri" w:cs="Calibri"/>
          <w:sz w:val="22"/>
          <w:szCs w:val="24"/>
        </w:rPr>
        <w:t xml:space="preserve"> </w:t>
      </w:r>
      <w:r w:rsidR="000A406C" w:rsidRPr="00DC5B5C">
        <w:rPr>
          <w:rFonts w:ascii="Calibri" w:hAnsi="Calibri" w:cs="Calibri"/>
          <w:b/>
          <w:color w:val="5E9629"/>
          <w:sz w:val="22"/>
        </w:rPr>
        <w:t>(Park 16)</w:t>
      </w:r>
      <w:r w:rsidR="000A406C">
        <w:rPr>
          <w:rFonts w:ascii="Calibri" w:hAnsi="Calibri" w:cs="MyriadPro-Regular"/>
          <w:sz w:val="22"/>
        </w:rPr>
        <w:t xml:space="preserve"> </w:t>
      </w:r>
      <w:r w:rsidR="00F167E1">
        <w:rPr>
          <w:rFonts w:ascii="Calibri" w:hAnsi="Calibri" w:cs="MyriadPro-Regular"/>
          <w:sz w:val="22"/>
        </w:rPr>
        <w:t>however, i</w:t>
      </w:r>
      <w:r w:rsidR="004B6E30">
        <w:rPr>
          <w:rFonts w:ascii="Calibri" w:hAnsi="Calibri" w:cs="MyriadPro-Regular"/>
          <w:sz w:val="22"/>
        </w:rPr>
        <w:t xml:space="preserve">t is likely that buildings and sports fields will be leased in the future.  Potential leases and licences for buildings and sports fields </w:t>
      </w:r>
      <w:r w:rsidR="00C2655B">
        <w:rPr>
          <w:rFonts w:ascii="Calibri" w:hAnsi="Calibri" w:cs="MyriadPro-Regular"/>
          <w:sz w:val="22"/>
        </w:rPr>
        <w:t xml:space="preserve">are shown on the </w:t>
      </w:r>
      <w:r w:rsidR="004B6E30" w:rsidRPr="00F167E1">
        <w:rPr>
          <w:rFonts w:ascii="Calibri" w:hAnsi="Calibri" w:cs="MyriadPro-Regular"/>
          <w:b/>
          <w:i/>
          <w:sz w:val="22"/>
        </w:rPr>
        <w:t>Lease and</w:t>
      </w:r>
      <w:r w:rsidR="004B6E30">
        <w:rPr>
          <w:rFonts w:ascii="Calibri" w:hAnsi="Calibri" w:cs="MyriadPro-Regular"/>
          <w:sz w:val="22"/>
        </w:rPr>
        <w:t xml:space="preserve"> </w:t>
      </w:r>
      <w:r w:rsidR="00C2655B" w:rsidRPr="00C2655B">
        <w:rPr>
          <w:rFonts w:ascii="Calibri" w:hAnsi="Calibri" w:cs="MyriadPro-Regular"/>
          <w:b/>
          <w:i/>
          <w:sz w:val="22"/>
        </w:rPr>
        <w:t>Licen</w:t>
      </w:r>
      <w:r w:rsidR="005130F7">
        <w:rPr>
          <w:rFonts w:ascii="Calibri" w:hAnsi="Calibri" w:cs="MyriadPro-Regular"/>
          <w:b/>
          <w:i/>
          <w:sz w:val="22"/>
        </w:rPr>
        <w:t>c</w:t>
      </w:r>
      <w:r w:rsidR="00C2655B" w:rsidRPr="00C2655B">
        <w:rPr>
          <w:rFonts w:ascii="Calibri" w:hAnsi="Calibri" w:cs="MyriadPro-Regular"/>
          <w:b/>
          <w:i/>
          <w:sz w:val="22"/>
        </w:rPr>
        <w:t>e Area Map</w:t>
      </w:r>
      <w:r w:rsidR="00C2655B">
        <w:rPr>
          <w:rFonts w:ascii="Calibri" w:hAnsi="Calibri" w:cs="MyriadPro-Regular"/>
          <w:sz w:val="22"/>
        </w:rPr>
        <w:t xml:space="preserve"> below.</w:t>
      </w:r>
    </w:p>
    <w:p w:rsidR="006748E9" w:rsidRDefault="00C2655B" w:rsidP="009D1B2D">
      <w:pPr>
        <w:spacing w:after="0"/>
        <w:jc w:val="both"/>
        <w:rPr>
          <w:rFonts w:ascii="Calibri" w:hAnsi="Calibri" w:cs="Calibri"/>
          <w:b/>
          <w:szCs w:val="24"/>
        </w:rPr>
      </w:pPr>
      <w:r>
        <w:rPr>
          <w:rFonts w:ascii="Calibri" w:hAnsi="Calibri" w:cs="Calibri"/>
          <w:b/>
          <w:szCs w:val="24"/>
        </w:rPr>
        <w:t>L</w:t>
      </w:r>
      <w:r w:rsidR="003D4CD2">
        <w:rPr>
          <w:rFonts w:ascii="Calibri" w:hAnsi="Calibri" w:cs="Calibri"/>
          <w:b/>
          <w:szCs w:val="24"/>
        </w:rPr>
        <w:t>ease and L</w:t>
      </w:r>
      <w:r>
        <w:rPr>
          <w:rFonts w:ascii="Calibri" w:hAnsi="Calibri" w:cs="Calibri"/>
          <w:b/>
          <w:szCs w:val="24"/>
        </w:rPr>
        <w:t>icen</w:t>
      </w:r>
      <w:r w:rsidR="005130F7">
        <w:rPr>
          <w:rFonts w:ascii="Calibri" w:hAnsi="Calibri" w:cs="Calibri"/>
          <w:b/>
          <w:szCs w:val="24"/>
        </w:rPr>
        <w:t>c</w:t>
      </w:r>
      <w:r>
        <w:rPr>
          <w:rFonts w:ascii="Calibri" w:hAnsi="Calibri" w:cs="Calibri"/>
          <w:b/>
          <w:szCs w:val="24"/>
        </w:rPr>
        <w:t>e A</w:t>
      </w:r>
      <w:r w:rsidRPr="00C2655B">
        <w:rPr>
          <w:rFonts w:ascii="Calibri" w:hAnsi="Calibri" w:cs="Calibri"/>
          <w:b/>
          <w:szCs w:val="24"/>
        </w:rPr>
        <w:t>rea Map</w:t>
      </w:r>
    </w:p>
    <w:p w:rsidR="002E15B0" w:rsidRPr="00C2655B" w:rsidRDefault="002E15B0" w:rsidP="00CE0B03">
      <w:pPr>
        <w:spacing w:after="0"/>
        <w:ind w:left="142"/>
        <w:jc w:val="both"/>
        <w:rPr>
          <w:rFonts w:ascii="Calibri" w:hAnsi="Calibri" w:cs="Calibri"/>
          <w:b/>
          <w:szCs w:val="24"/>
        </w:rPr>
      </w:pPr>
      <w:bookmarkStart w:id="0" w:name="_GoBack"/>
      <w:bookmarkEnd w:id="0"/>
    </w:p>
    <w:tbl>
      <w:tblPr>
        <w:tblStyle w:val="TableGrid"/>
        <w:tblpPr w:leftFromText="180" w:rightFromText="180" w:vertAnchor="text" w:horzAnchor="page" w:tblpX="7844" w:tblpY="15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tblGrid>
      <w:tr w:rsidR="006748E9" w:rsidTr="00771BD0">
        <w:trPr>
          <w:trHeight w:val="736"/>
        </w:trPr>
        <w:tc>
          <w:tcPr>
            <w:tcW w:w="3381" w:type="dxa"/>
          </w:tcPr>
          <w:p w:rsidR="006748E9" w:rsidRPr="002E15B0" w:rsidRDefault="006748E9" w:rsidP="006748E9">
            <w:pPr>
              <w:spacing w:after="120"/>
              <w:jc w:val="both"/>
              <w:rPr>
                <w:rFonts w:ascii="Calibri" w:hAnsi="Calibri" w:cs="Calibri"/>
                <w:b/>
                <w:i/>
                <w:sz w:val="18"/>
                <w:szCs w:val="18"/>
              </w:rPr>
            </w:pPr>
            <w:r w:rsidRPr="002E15B0">
              <w:rPr>
                <w:rFonts w:ascii="Calibri" w:hAnsi="Calibri" w:cs="Calibri"/>
                <w:b/>
                <w:i/>
                <w:sz w:val="18"/>
                <w:szCs w:val="18"/>
              </w:rPr>
              <w:t>Legend</w:t>
            </w:r>
          </w:p>
          <w:p w:rsidR="006748E9" w:rsidRPr="006748E9" w:rsidRDefault="006748E9" w:rsidP="006748E9">
            <w:pPr>
              <w:pStyle w:val="ListParagraph"/>
              <w:numPr>
                <w:ilvl w:val="0"/>
                <w:numId w:val="35"/>
              </w:numPr>
              <w:spacing w:after="120"/>
              <w:jc w:val="both"/>
              <w:rPr>
                <w:rFonts w:ascii="Calibri" w:hAnsi="Calibri" w:cs="Calibri"/>
                <w:i/>
                <w:sz w:val="18"/>
                <w:szCs w:val="18"/>
              </w:rPr>
            </w:pPr>
            <w:r w:rsidRPr="006748E9">
              <w:rPr>
                <w:rFonts w:ascii="Calibri" w:hAnsi="Calibri" w:cs="Calibri"/>
                <w:i/>
                <w:sz w:val="18"/>
                <w:szCs w:val="18"/>
              </w:rPr>
              <w:t>Heritage Grandstand</w:t>
            </w:r>
          </w:p>
        </w:tc>
      </w:tr>
      <w:tr w:rsidR="006748E9" w:rsidTr="00771BD0">
        <w:trPr>
          <w:trHeight w:val="368"/>
        </w:trPr>
        <w:tc>
          <w:tcPr>
            <w:tcW w:w="3381" w:type="dxa"/>
          </w:tcPr>
          <w:p w:rsidR="006748E9" w:rsidRPr="006748E9" w:rsidRDefault="006748E9" w:rsidP="006748E9">
            <w:pPr>
              <w:pStyle w:val="ListParagraph"/>
              <w:numPr>
                <w:ilvl w:val="0"/>
                <w:numId w:val="35"/>
              </w:numPr>
              <w:spacing w:after="120"/>
              <w:jc w:val="both"/>
              <w:rPr>
                <w:rFonts w:ascii="Calibri" w:hAnsi="Calibri" w:cs="Calibri"/>
                <w:i/>
                <w:sz w:val="18"/>
                <w:szCs w:val="18"/>
              </w:rPr>
            </w:pPr>
            <w:r w:rsidRPr="006748E9">
              <w:rPr>
                <w:rFonts w:ascii="Calibri" w:hAnsi="Calibri" w:cs="Calibri"/>
                <w:i/>
                <w:sz w:val="18"/>
                <w:szCs w:val="18"/>
              </w:rPr>
              <w:t>Entrance Gate</w:t>
            </w:r>
          </w:p>
        </w:tc>
      </w:tr>
      <w:tr w:rsidR="006748E9" w:rsidTr="00771BD0">
        <w:trPr>
          <w:trHeight w:val="368"/>
        </w:trPr>
        <w:tc>
          <w:tcPr>
            <w:tcW w:w="3381" w:type="dxa"/>
          </w:tcPr>
          <w:p w:rsidR="006748E9" w:rsidRPr="006748E9" w:rsidRDefault="006748E9" w:rsidP="006748E9">
            <w:pPr>
              <w:pStyle w:val="ListParagraph"/>
              <w:numPr>
                <w:ilvl w:val="0"/>
                <w:numId w:val="35"/>
              </w:numPr>
              <w:spacing w:after="120"/>
              <w:jc w:val="both"/>
              <w:rPr>
                <w:rFonts w:ascii="Calibri" w:hAnsi="Calibri" w:cs="Calibri"/>
                <w:i/>
                <w:sz w:val="18"/>
                <w:szCs w:val="18"/>
              </w:rPr>
            </w:pPr>
            <w:r w:rsidRPr="006748E9">
              <w:rPr>
                <w:rFonts w:ascii="Calibri" w:hAnsi="Calibri" w:cs="Calibri"/>
                <w:i/>
                <w:sz w:val="18"/>
                <w:szCs w:val="18"/>
              </w:rPr>
              <w:t>Former Bookmakers League</w:t>
            </w:r>
          </w:p>
        </w:tc>
      </w:tr>
      <w:tr w:rsidR="006748E9" w:rsidTr="00771BD0">
        <w:trPr>
          <w:trHeight w:val="368"/>
        </w:trPr>
        <w:tc>
          <w:tcPr>
            <w:tcW w:w="3381" w:type="dxa"/>
          </w:tcPr>
          <w:p w:rsidR="006748E9" w:rsidRPr="006748E9" w:rsidRDefault="006748E9" w:rsidP="006748E9">
            <w:pPr>
              <w:pStyle w:val="ListParagraph"/>
              <w:numPr>
                <w:ilvl w:val="0"/>
                <w:numId w:val="35"/>
              </w:numPr>
              <w:spacing w:after="120"/>
              <w:jc w:val="both"/>
              <w:rPr>
                <w:rFonts w:ascii="Calibri" w:hAnsi="Calibri" w:cs="Calibri"/>
                <w:i/>
                <w:sz w:val="18"/>
                <w:szCs w:val="18"/>
              </w:rPr>
            </w:pPr>
            <w:r w:rsidRPr="006748E9">
              <w:rPr>
                <w:rFonts w:ascii="Calibri" w:hAnsi="Calibri" w:cs="Calibri"/>
                <w:i/>
                <w:sz w:val="18"/>
                <w:szCs w:val="18"/>
              </w:rPr>
              <w:t>Kiosk</w:t>
            </w:r>
          </w:p>
        </w:tc>
      </w:tr>
      <w:tr w:rsidR="006748E9" w:rsidTr="00771BD0">
        <w:trPr>
          <w:trHeight w:val="368"/>
        </w:trPr>
        <w:tc>
          <w:tcPr>
            <w:tcW w:w="3381" w:type="dxa"/>
          </w:tcPr>
          <w:p w:rsidR="006748E9" w:rsidRPr="006748E9" w:rsidRDefault="006748E9" w:rsidP="006748E9">
            <w:pPr>
              <w:pStyle w:val="ListParagraph"/>
              <w:numPr>
                <w:ilvl w:val="0"/>
                <w:numId w:val="35"/>
              </w:numPr>
              <w:spacing w:after="120"/>
              <w:jc w:val="both"/>
              <w:rPr>
                <w:rFonts w:ascii="Calibri" w:hAnsi="Calibri" w:cs="Calibri"/>
                <w:i/>
                <w:sz w:val="18"/>
                <w:szCs w:val="18"/>
              </w:rPr>
            </w:pPr>
            <w:r w:rsidRPr="006748E9">
              <w:rPr>
                <w:rFonts w:ascii="Calibri" w:hAnsi="Calibri" w:cs="Calibri"/>
                <w:i/>
                <w:sz w:val="18"/>
                <w:szCs w:val="18"/>
              </w:rPr>
              <w:t>Premium Playing Field</w:t>
            </w:r>
          </w:p>
        </w:tc>
      </w:tr>
      <w:tr w:rsidR="006748E9" w:rsidTr="00771BD0">
        <w:trPr>
          <w:trHeight w:val="382"/>
        </w:trPr>
        <w:tc>
          <w:tcPr>
            <w:tcW w:w="3381" w:type="dxa"/>
          </w:tcPr>
          <w:p w:rsidR="006748E9" w:rsidRPr="006748E9" w:rsidRDefault="006748E9" w:rsidP="006748E9">
            <w:pPr>
              <w:pStyle w:val="ListParagraph"/>
              <w:numPr>
                <w:ilvl w:val="0"/>
                <w:numId w:val="35"/>
              </w:numPr>
              <w:spacing w:after="120"/>
              <w:jc w:val="both"/>
              <w:rPr>
                <w:rFonts w:ascii="Calibri" w:hAnsi="Calibri" w:cs="Calibri"/>
                <w:i/>
                <w:sz w:val="18"/>
                <w:szCs w:val="18"/>
              </w:rPr>
            </w:pPr>
            <w:r w:rsidRPr="006748E9">
              <w:rPr>
                <w:rFonts w:ascii="Calibri" w:hAnsi="Calibri" w:cs="Calibri"/>
                <w:i/>
                <w:sz w:val="18"/>
                <w:szCs w:val="18"/>
              </w:rPr>
              <w:t xml:space="preserve">Criterium Track </w:t>
            </w:r>
          </w:p>
        </w:tc>
      </w:tr>
      <w:tr w:rsidR="006748E9" w:rsidTr="00771BD0">
        <w:trPr>
          <w:trHeight w:val="368"/>
        </w:trPr>
        <w:tc>
          <w:tcPr>
            <w:tcW w:w="3381" w:type="dxa"/>
          </w:tcPr>
          <w:p w:rsidR="006748E9" w:rsidRPr="006748E9" w:rsidRDefault="006748E9" w:rsidP="006748E9">
            <w:pPr>
              <w:pStyle w:val="ListParagraph"/>
              <w:numPr>
                <w:ilvl w:val="0"/>
                <w:numId w:val="35"/>
              </w:numPr>
              <w:spacing w:after="120"/>
              <w:jc w:val="both"/>
              <w:rPr>
                <w:rFonts w:ascii="Calibri" w:hAnsi="Calibri" w:cs="Calibri"/>
                <w:i/>
                <w:sz w:val="18"/>
                <w:szCs w:val="18"/>
              </w:rPr>
            </w:pPr>
            <w:r w:rsidRPr="006748E9">
              <w:rPr>
                <w:rFonts w:ascii="Calibri" w:hAnsi="Calibri" w:cs="Calibri"/>
                <w:i/>
                <w:sz w:val="18"/>
                <w:szCs w:val="18"/>
              </w:rPr>
              <w:t>Sporting Field</w:t>
            </w:r>
          </w:p>
        </w:tc>
      </w:tr>
      <w:tr w:rsidR="006748E9" w:rsidTr="00771BD0">
        <w:trPr>
          <w:trHeight w:val="368"/>
        </w:trPr>
        <w:tc>
          <w:tcPr>
            <w:tcW w:w="3381" w:type="dxa"/>
          </w:tcPr>
          <w:p w:rsidR="006748E9" w:rsidRPr="006748E9" w:rsidRDefault="006748E9" w:rsidP="006748E9">
            <w:pPr>
              <w:pStyle w:val="ListParagraph"/>
              <w:numPr>
                <w:ilvl w:val="0"/>
                <w:numId w:val="35"/>
              </w:numPr>
              <w:spacing w:after="120"/>
              <w:jc w:val="both"/>
              <w:rPr>
                <w:rFonts w:ascii="Calibri" w:hAnsi="Calibri" w:cs="Calibri"/>
                <w:i/>
                <w:sz w:val="18"/>
                <w:szCs w:val="18"/>
              </w:rPr>
            </w:pPr>
            <w:r w:rsidRPr="006748E9">
              <w:rPr>
                <w:rFonts w:ascii="Calibri" w:hAnsi="Calibri" w:cs="Calibri"/>
                <w:i/>
                <w:sz w:val="18"/>
                <w:szCs w:val="18"/>
              </w:rPr>
              <w:t>Sporting Field</w:t>
            </w:r>
          </w:p>
        </w:tc>
      </w:tr>
      <w:tr w:rsidR="006748E9" w:rsidTr="00771BD0">
        <w:trPr>
          <w:trHeight w:val="368"/>
        </w:trPr>
        <w:tc>
          <w:tcPr>
            <w:tcW w:w="3381" w:type="dxa"/>
          </w:tcPr>
          <w:p w:rsidR="006748E9" w:rsidRPr="006748E9" w:rsidRDefault="006748E9" w:rsidP="006748E9">
            <w:pPr>
              <w:pStyle w:val="ListParagraph"/>
              <w:numPr>
                <w:ilvl w:val="0"/>
                <w:numId w:val="35"/>
              </w:numPr>
              <w:spacing w:after="120"/>
              <w:jc w:val="both"/>
              <w:rPr>
                <w:rFonts w:ascii="Calibri" w:hAnsi="Calibri" w:cs="Calibri"/>
                <w:i/>
                <w:sz w:val="18"/>
                <w:szCs w:val="18"/>
              </w:rPr>
            </w:pPr>
            <w:r w:rsidRPr="006748E9">
              <w:rPr>
                <w:rFonts w:ascii="Calibri" w:hAnsi="Calibri" w:cs="Calibri"/>
                <w:i/>
                <w:sz w:val="18"/>
                <w:szCs w:val="18"/>
              </w:rPr>
              <w:t>Sporting Field</w:t>
            </w:r>
          </w:p>
        </w:tc>
      </w:tr>
      <w:tr w:rsidR="006748E9" w:rsidTr="00771BD0">
        <w:trPr>
          <w:trHeight w:val="368"/>
        </w:trPr>
        <w:tc>
          <w:tcPr>
            <w:tcW w:w="3381" w:type="dxa"/>
          </w:tcPr>
          <w:p w:rsidR="006748E9" w:rsidRPr="006748E9" w:rsidRDefault="006748E9" w:rsidP="006748E9">
            <w:pPr>
              <w:pStyle w:val="ListParagraph"/>
              <w:numPr>
                <w:ilvl w:val="0"/>
                <w:numId w:val="35"/>
              </w:numPr>
              <w:spacing w:after="120"/>
              <w:jc w:val="both"/>
              <w:rPr>
                <w:rFonts w:ascii="Calibri" w:hAnsi="Calibri" w:cs="Calibri"/>
                <w:i/>
                <w:sz w:val="18"/>
                <w:szCs w:val="18"/>
              </w:rPr>
            </w:pPr>
            <w:r w:rsidRPr="006748E9">
              <w:rPr>
                <w:rFonts w:ascii="Calibri" w:hAnsi="Calibri" w:cs="Calibri"/>
                <w:i/>
                <w:sz w:val="18"/>
                <w:szCs w:val="18"/>
              </w:rPr>
              <w:t>Sporting Field</w:t>
            </w:r>
          </w:p>
        </w:tc>
      </w:tr>
      <w:tr w:rsidR="006748E9" w:rsidTr="00771BD0">
        <w:trPr>
          <w:trHeight w:val="368"/>
        </w:trPr>
        <w:tc>
          <w:tcPr>
            <w:tcW w:w="3381" w:type="dxa"/>
          </w:tcPr>
          <w:p w:rsidR="006748E9" w:rsidRPr="006748E9" w:rsidRDefault="006748E9" w:rsidP="006748E9">
            <w:pPr>
              <w:pStyle w:val="ListParagraph"/>
              <w:numPr>
                <w:ilvl w:val="0"/>
                <w:numId w:val="35"/>
              </w:numPr>
              <w:spacing w:after="120"/>
              <w:jc w:val="both"/>
              <w:rPr>
                <w:rFonts w:ascii="Calibri" w:hAnsi="Calibri" w:cs="Calibri"/>
                <w:i/>
                <w:sz w:val="18"/>
                <w:szCs w:val="18"/>
              </w:rPr>
            </w:pPr>
            <w:r w:rsidRPr="006748E9">
              <w:rPr>
                <w:rFonts w:ascii="Calibri" w:hAnsi="Calibri" w:cs="Calibri"/>
                <w:i/>
                <w:sz w:val="18"/>
                <w:szCs w:val="18"/>
              </w:rPr>
              <w:t>Sporting Field</w:t>
            </w:r>
          </w:p>
        </w:tc>
      </w:tr>
      <w:tr w:rsidR="006748E9" w:rsidTr="00771BD0">
        <w:trPr>
          <w:trHeight w:val="368"/>
        </w:trPr>
        <w:tc>
          <w:tcPr>
            <w:tcW w:w="3381" w:type="dxa"/>
          </w:tcPr>
          <w:p w:rsidR="006748E9" w:rsidRPr="006748E9" w:rsidRDefault="006748E9" w:rsidP="006748E9">
            <w:pPr>
              <w:pStyle w:val="ListParagraph"/>
              <w:numPr>
                <w:ilvl w:val="0"/>
                <w:numId w:val="35"/>
              </w:numPr>
              <w:spacing w:after="120"/>
              <w:jc w:val="both"/>
              <w:rPr>
                <w:rFonts w:ascii="Calibri" w:hAnsi="Calibri" w:cs="Calibri"/>
                <w:i/>
                <w:sz w:val="18"/>
                <w:szCs w:val="18"/>
              </w:rPr>
            </w:pPr>
            <w:r w:rsidRPr="006748E9">
              <w:rPr>
                <w:rFonts w:ascii="Calibri" w:hAnsi="Calibri" w:cs="Calibri"/>
                <w:i/>
                <w:sz w:val="18"/>
                <w:szCs w:val="18"/>
              </w:rPr>
              <w:t>Sporting Field</w:t>
            </w:r>
          </w:p>
        </w:tc>
      </w:tr>
      <w:tr w:rsidR="006748E9" w:rsidTr="00771BD0">
        <w:trPr>
          <w:trHeight w:val="368"/>
        </w:trPr>
        <w:tc>
          <w:tcPr>
            <w:tcW w:w="3381" w:type="dxa"/>
          </w:tcPr>
          <w:p w:rsidR="006748E9" w:rsidRPr="006748E9" w:rsidRDefault="006748E9" w:rsidP="006748E9">
            <w:pPr>
              <w:pStyle w:val="ListParagraph"/>
              <w:numPr>
                <w:ilvl w:val="0"/>
                <w:numId w:val="35"/>
              </w:numPr>
              <w:spacing w:after="120"/>
              <w:jc w:val="both"/>
              <w:rPr>
                <w:rFonts w:ascii="Calibri" w:hAnsi="Calibri" w:cs="Calibri"/>
                <w:i/>
                <w:sz w:val="18"/>
                <w:szCs w:val="18"/>
              </w:rPr>
            </w:pPr>
            <w:r w:rsidRPr="006748E9">
              <w:rPr>
                <w:rFonts w:ascii="Calibri" w:hAnsi="Calibri" w:cs="Calibri"/>
                <w:i/>
                <w:sz w:val="18"/>
                <w:szCs w:val="18"/>
              </w:rPr>
              <w:t>Sporting Field</w:t>
            </w:r>
          </w:p>
        </w:tc>
      </w:tr>
      <w:tr w:rsidR="006748E9" w:rsidTr="00771BD0">
        <w:trPr>
          <w:trHeight w:val="382"/>
        </w:trPr>
        <w:tc>
          <w:tcPr>
            <w:tcW w:w="3381" w:type="dxa"/>
          </w:tcPr>
          <w:p w:rsidR="006748E9" w:rsidRPr="006748E9" w:rsidRDefault="006748E9" w:rsidP="006748E9">
            <w:pPr>
              <w:pStyle w:val="ListParagraph"/>
              <w:numPr>
                <w:ilvl w:val="0"/>
                <w:numId w:val="35"/>
              </w:numPr>
              <w:spacing w:after="120"/>
              <w:jc w:val="both"/>
              <w:rPr>
                <w:rFonts w:ascii="Calibri" w:hAnsi="Calibri" w:cs="Calibri"/>
                <w:i/>
                <w:sz w:val="18"/>
                <w:szCs w:val="18"/>
              </w:rPr>
            </w:pPr>
            <w:r w:rsidRPr="006748E9">
              <w:rPr>
                <w:rFonts w:ascii="Calibri" w:hAnsi="Calibri" w:cs="Calibri"/>
                <w:i/>
                <w:sz w:val="18"/>
                <w:szCs w:val="18"/>
              </w:rPr>
              <w:t>Sporting Field</w:t>
            </w:r>
          </w:p>
        </w:tc>
      </w:tr>
      <w:tr w:rsidR="006748E9" w:rsidTr="00771BD0">
        <w:trPr>
          <w:trHeight w:val="736"/>
        </w:trPr>
        <w:tc>
          <w:tcPr>
            <w:tcW w:w="3381" w:type="dxa"/>
          </w:tcPr>
          <w:p w:rsidR="006748E9" w:rsidRDefault="006748E9" w:rsidP="006748E9">
            <w:pPr>
              <w:pStyle w:val="ListParagraph"/>
              <w:numPr>
                <w:ilvl w:val="0"/>
                <w:numId w:val="35"/>
              </w:numPr>
              <w:spacing w:after="120"/>
              <w:jc w:val="both"/>
              <w:rPr>
                <w:rFonts w:ascii="Calibri" w:hAnsi="Calibri" w:cs="Calibri"/>
                <w:i/>
                <w:sz w:val="18"/>
                <w:szCs w:val="18"/>
              </w:rPr>
            </w:pPr>
            <w:r w:rsidRPr="006748E9">
              <w:rPr>
                <w:rFonts w:ascii="Calibri" w:hAnsi="Calibri" w:cs="Calibri"/>
                <w:i/>
                <w:sz w:val="18"/>
                <w:szCs w:val="18"/>
              </w:rPr>
              <w:t>Sporting Field</w:t>
            </w:r>
          </w:p>
          <w:p w:rsidR="00771BD0" w:rsidRPr="00771BD0" w:rsidRDefault="002E15B0" w:rsidP="00771BD0">
            <w:pPr>
              <w:spacing w:after="120"/>
              <w:jc w:val="both"/>
              <w:rPr>
                <w:rFonts w:ascii="Calibri" w:hAnsi="Calibri" w:cs="Calibri"/>
                <w:i/>
                <w:sz w:val="18"/>
                <w:szCs w:val="18"/>
              </w:rPr>
            </w:pPr>
            <w:r w:rsidRPr="002E15B0">
              <w:rPr>
                <w:noProof/>
                <w:sz w:val="18"/>
                <w:szCs w:val="18"/>
                <w:lang w:eastAsia="en-AU"/>
              </w:rPr>
              <mc:AlternateContent>
                <mc:Choice Requires="wps">
                  <w:drawing>
                    <wp:anchor distT="0" distB="0" distL="114300" distR="114300" simplePos="0" relativeHeight="252087296" behindDoc="0" locked="0" layoutInCell="1" allowOverlap="1" wp14:anchorId="290CD4CD" wp14:editId="6C4C8E71">
                      <wp:simplePos x="0" y="0"/>
                      <wp:positionH relativeFrom="column">
                        <wp:posOffset>12700</wp:posOffset>
                      </wp:positionH>
                      <wp:positionV relativeFrom="paragraph">
                        <wp:posOffset>78105</wp:posOffset>
                      </wp:positionV>
                      <wp:extent cx="377190" cy="0"/>
                      <wp:effectExtent l="0" t="19050" r="3810" b="19050"/>
                      <wp:wrapNone/>
                      <wp:docPr id="119" name="Straight Connector 119"/>
                      <wp:cNvGraphicFramePr/>
                      <a:graphic xmlns:a="http://schemas.openxmlformats.org/drawingml/2006/main">
                        <a:graphicData uri="http://schemas.microsoft.com/office/word/2010/wordprocessingShape">
                          <wps:wsp>
                            <wps:cNvCnPr/>
                            <wps:spPr>
                              <a:xfrm>
                                <a:off x="0" y="0"/>
                                <a:ext cx="377190" cy="0"/>
                              </a:xfrm>
                              <a:prstGeom prst="line">
                                <a:avLst/>
                              </a:prstGeom>
                              <a:ln w="285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9"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6.15pt" to="30.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" strokecolor="red" strokeweight="2.25pt">
                      <v:stroke dashstyle="dash"/>
                    </v:line>
                  </w:pict>
                </mc:Fallback>
              </mc:AlternateContent>
            </w:r>
            <w:r>
              <w:rPr>
                <w:rFonts w:ascii="Calibri" w:hAnsi="Calibri" w:cs="Calibri"/>
                <w:i/>
                <w:sz w:val="18"/>
                <w:szCs w:val="18"/>
              </w:rPr>
              <w:t xml:space="preserve">                   </w:t>
            </w:r>
            <w:r w:rsidR="00771BD0">
              <w:rPr>
                <w:rFonts w:ascii="Calibri" w:hAnsi="Calibri" w:cs="Calibri"/>
                <w:i/>
                <w:sz w:val="18"/>
                <w:szCs w:val="18"/>
              </w:rPr>
              <w:t>Dog Off Leash Area</w:t>
            </w:r>
          </w:p>
        </w:tc>
      </w:tr>
    </w:tbl>
    <w:p w:rsidR="00BF7052" w:rsidRDefault="00041E33" w:rsidP="00CB0298">
      <w:pPr>
        <w:spacing w:after="0"/>
        <w:ind w:left="142"/>
        <w:jc w:val="both"/>
        <w:rPr>
          <w:rFonts w:ascii="Calibri" w:hAnsi="Calibri" w:cs="Calibri"/>
          <w:szCs w:val="24"/>
        </w:rPr>
      </w:pPr>
      <w:r w:rsidRPr="00A2298C">
        <w:rPr>
          <w:noProof/>
          <w:lang w:eastAsia="en-AU"/>
        </w:rPr>
        <mc:AlternateContent>
          <mc:Choice Requires="wpg">
            <w:drawing>
              <wp:anchor distT="0" distB="0" distL="114300" distR="114300" simplePos="0" relativeHeight="252058624" behindDoc="0" locked="0" layoutInCell="1" allowOverlap="1" wp14:anchorId="34C6ED1F" wp14:editId="4E838BF6">
                <wp:simplePos x="0" y="0"/>
                <wp:positionH relativeFrom="column">
                  <wp:posOffset>2961640</wp:posOffset>
                </wp:positionH>
                <wp:positionV relativeFrom="paragraph">
                  <wp:posOffset>478155</wp:posOffset>
                </wp:positionV>
                <wp:extent cx="593725" cy="571500"/>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265"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076" w:rsidRPr="00CE13E8" w:rsidRDefault="00E33076" w:rsidP="00A2298C">
                              <w:pPr>
                                <w:rPr>
                                  <w:b/>
                                  <w:color w:val="FFFFFF"/>
                                  <w:sz w:val="18"/>
                                  <w:szCs w:val="18"/>
                                </w:rPr>
                              </w:pPr>
                              <w:r>
                                <w:rPr>
                                  <w:b/>
                                  <w:color w:val="FFFFFF"/>
                                </w:rPr>
                                <w:t xml:space="preserve"> </w:t>
                              </w:r>
                              <w:r w:rsidRPr="00CE13E8">
                                <w:rPr>
                                  <w:b/>
                                  <w:color w:val="FFFFFF"/>
                                  <w:sz w:val="18"/>
                                  <w:szCs w:val="18"/>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34" style="position:absolute;left:0;text-align:left;margin-left:233.2pt;margin-top:37.65pt;width:46.75pt;height:45pt;z-index:252058624"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">
                <v:oval id="Oval 12" o:spid="_x0000_s1035"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VTMQA&#10;AADcAAAADwAAAGRycy9kb3ducmV2LnhtbESPQWvCQBSE74L/YXkFb7oxopTUVcqC0IsHU8Xra/Y1&#10;iWbfhuw2xn/vCkKPw8x8w6y3g21ET52vHSuYzxIQxIUzNZcKjt+76TsIH5ANNo5JwZ08bDfj0Roz&#10;4258oD4PpYgQ9hkqqEJoMyl9UZFFP3MtcfR+XWcxRNmV0nR4i3DbyDRJVtJizXGhwpZ0RcU1/7MK&#10;9EX3+nTVh7l2l9PPeX9O8+NCqcnb8PkBItAQ/sOv9pdRkK6W8Dw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6VUzEAAAA3AAAAA8AAAAAAAAAAAAAAAAAmAIAAGRycy9k&#10;b3ducmV2LnhtbFBLBQYAAAAABAAEAPUAAACJAwAAAAA=&#10;" fillcolor="blue" stroked="f"/>
                <v:shape id="Text Box 13" o:spid="_x0000_s1036"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390F36" w:rsidRPr="00CE13E8" w:rsidRDefault="00390F36" w:rsidP="00A2298C">
                        <w:pPr>
                          <w:rPr>
                            <w:b/>
                            <w:color w:val="FFFFFF"/>
                            <w:sz w:val="18"/>
                            <w:szCs w:val="18"/>
                          </w:rPr>
                        </w:pPr>
                        <w:r>
                          <w:rPr>
                            <w:b/>
                            <w:color w:val="FFFFFF"/>
                          </w:rPr>
                          <w:t xml:space="preserve"> </w:t>
                        </w:r>
                        <w:r w:rsidRPr="00CE13E8">
                          <w:rPr>
                            <w:b/>
                            <w:color w:val="FFFFFF"/>
                            <w:sz w:val="18"/>
                            <w:szCs w:val="18"/>
                          </w:rPr>
                          <w:t>3</w:t>
                        </w:r>
                      </w:p>
                    </w:txbxContent>
                  </v:textbox>
                </v:shape>
              </v:group>
            </w:pict>
          </mc:Fallback>
        </mc:AlternateContent>
      </w:r>
      <w:r w:rsidR="00771BD0" w:rsidRPr="00A2298C">
        <w:rPr>
          <w:noProof/>
          <w:lang w:eastAsia="en-AU"/>
        </w:rPr>
        <mc:AlternateContent>
          <mc:Choice Requires="wpg">
            <w:drawing>
              <wp:anchor distT="0" distB="0" distL="114300" distR="114300" simplePos="0" relativeHeight="252062720" behindDoc="0" locked="0" layoutInCell="1" allowOverlap="1" wp14:anchorId="27E2BEC4" wp14:editId="40BD378D">
                <wp:simplePos x="0" y="0"/>
                <wp:positionH relativeFrom="column">
                  <wp:posOffset>2562860</wp:posOffset>
                </wp:positionH>
                <wp:positionV relativeFrom="paragraph">
                  <wp:posOffset>954958</wp:posOffset>
                </wp:positionV>
                <wp:extent cx="593725" cy="580390"/>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80390"/>
                          <a:chOff x="12747" y="7340"/>
                          <a:chExt cx="935" cy="914"/>
                        </a:xfrm>
                      </wpg:grpSpPr>
                      <wps:wsp>
                        <wps:cNvPr id="281"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Text Box 13"/>
                        <wps:cNvSpPr txBox="1">
                          <a:spLocks noChangeArrowheads="1"/>
                        </wps:cNvSpPr>
                        <wps:spPr bwMode="auto">
                          <a:xfrm>
                            <a:off x="12747" y="7354"/>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076" w:rsidRPr="006E5631" w:rsidRDefault="00E33076" w:rsidP="00A2298C">
                              <w:pPr>
                                <w:rPr>
                                  <w:b/>
                                  <w:color w:val="FFFFFF"/>
                                  <w:sz w:val="18"/>
                                  <w:szCs w:val="18"/>
                                </w:rPr>
                              </w:pPr>
                              <w:r w:rsidRPr="006E5631">
                                <w:rPr>
                                  <w:b/>
                                  <w:color w:val="FFFFFF"/>
                                  <w:sz w:val="18"/>
                                  <w:szCs w:val="18"/>
                                </w:rPr>
                                <w:t xml:space="preserve"> </w:t>
                              </w:r>
                              <w:r>
                                <w:rPr>
                                  <w:b/>
                                  <w:color w:val="FFFFFF"/>
                                  <w:sz w:val="18"/>
                                  <w:szCs w:val="18"/>
                                </w:rPr>
                                <w:t xml:space="preserve"> </w:t>
                              </w:r>
                              <w:r w:rsidRPr="006E5631">
                                <w:rPr>
                                  <w:b/>
                                  <w:color w:val="FFFFFF"/>
                                  <w:sz w:val="18"/>
                                  <w:szCs w:val="18"/>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037" style="position:absolute;left:0;text-align:left;margin-left:201.8pt;margin-top:75.2pt;width:46.75pt;height:45.7pt;z-index:252062720" coordorigin="12747,7340" coordsize="93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">
                <v:oval id="Oval 12" o:spid="_x0000_s1038"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1tcQA&#10;AADcAAAADwAAAGRycy9kb3ducmV2LnhtbESPQWvCQBSE70L/w/IEb7pJCiKpq8hCoZcejIrXZ/Y1&#10;iWbfhuw2xn/vCoUeh5n5hllvR9uKgXrfOFaQLhIQxKUzDVcKjofP+QqED8gGW8ek4EEetpu3yRpz&#10;4+68p6EIlYgQ9jkqqEPocil9WZNFv3AdcfR+XG8xRNlX0vR4j3DbyixJltJiw3Ghxo50TeWt+LUK&#10;9FUP+nTT+1S76+ly/j5nxfFdqdl03H2ACDSG//Bf+8soyFYpvM7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tbXEAAAA3AAAAA8AAAAAAAAAAAAAAAAAmAIAAGRycy9k&#10;b3ducmV2LnhtbFBLBQYAAAAABAAEAPUAAACJAwAAAAA=&#10;" fillcolor="blue" stroked="f"/>
                <v:shape id="Text Box 13" o:spid="_x0000_s1039" type="#_x0000_t202" style="position:absolute;left:12747;top:7354;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390F36" w:rsidRPr="006E5631" w:rsidRDefault="00390F36" w:rsidP="00A2298C">
                        <w:pPr>
                          <w:rPr>
                            <w:b/>
                            <w:color w:val="FFFFFF"/>
                            <w:sz w:val="18"/>
                            <w:szCs w:val="18"/>
                          </w:rPr>
                        </w:pPr>
                        <w:r w:rsidRPr="006E5631">
                          <w:rPr>
                            <w:b/>
                            <w:color w:val="FFFFFF"/>
                            <w:sz w:val="18"/>
                            <w:szCs w:val="18"/>
                          </w:rPr>
                          <w:t xml:space="preserve"> </w:t>
                        </w:r>
                        <w:r>
                          <w:rPr>
                            <w:b/>
                            <w:color w:val="FFFFFF"/>
                            <w:sz w:val="18"/>
                            <w:szCs w:val="18"/>
                          </w:rPr>
                          <w:t xml:space="preserve"> </w:t>
                        </w:r>
                        <w:r w:rsidRPr="006E5631">
                          <w:rPr>
                            <w:b/>
                            <w:color w:val="FFFFFF"/>
                            <w:sz w:val="18"/>
                            <w:szCs w:val="18"/>
                          </w:rPr>
                          <w:t>5</w:t>
                        </w:r>
                      </w:p>
                    </w:txbxContent>
                  </v:textbox>
                </v:shape>
              </v:group>
            </w:pict>
          </mc:Fallback>
        </mc:AlternateContent>
      </w:r>
      <w:r w:rsidR="00DC5B5C">
        <w:rPr>
          <w:noProof/>
          <w:lang w:eastAsia="en-AU"/>
        </w:rPr>
        <mc:AlternateContent>
          <mc:Choice Requires="wps">
            <w:drawing>
              <wp:anchor distT="0" distB="0" distL="114300" distR="114300" simplePos="0" relativeHeight="252082175" behindDoc="0" locked="0" layoutInCell="1" allowOverlap="1" wp14:anchorId="3608E79A" wp14:editId="0EA9CE73">
                <wp:simplePos x="0" y="0"/>
                <wp:positionH relativeFrom="column">
                  <wp:posOffset>512362</wp:posOffset>
                </wp:positionH>
                <wp:positionV relativeFrom="paragraph">
                  <wp:posOffset>318770</wp:posOffset>
                </wp:positionV>
                <wp:extent cx="2703444" cy="3188473"/>
                <wp:effectExtent l="19050" t="19050" r="20955" b="12065"/>
                <wp:wrapNone/>
                <wp:docPr id="24" name="Freeform 24"/>
                <wp:cNvGraphicFramePr/>
                <a:graphic xmlns:a="http://schemas.openxmlformats.org/drawingml/2006/main">
                  <a:graphicData uri="http://schemas.microsoft.com/office/word/2010/wordprocessingShape">
                    <wps:wsp>
                      <wps:cNvSpPr/>
                      <wps:spPr>
                        <a:xfrm>
                          <a:off x="0" y="0"/>
                          <a:ext cx="2703444" cy="3188473"/>
                        </a:xfrm>
                        <a:custGeom>
                          <a:avLst/>
                          <a:gdLst>
                            <a:gd name="connsiteX0" fmla="*/ 0 w 2703444"/>
                            <a:gd name="connsiteY0" fmla="*/ 151075 h 3188473"/>
                            <a:gd name="connsiteX1" fmla="*/ 31805 w 2703444"/>
                            <a:gd name="connsiteY1" fmla="*/ 659958 h 3188473"/>
                            <a:gd name="connsiteX2" fmla="*/ 524786 w 2703444"/>
                            <a:gd name="connsiteY2" fmla="*/ 612250 h 3188473"/>
                            <a:gd name="connsiteX3" fmla="*/ 564543 w 2703444"/>
                            <a:gd name="connsiteY3" fmla="*/ 1693628 h 3188473"/>
                            <a:gd name="connsiteX4" fmla="*/ 803082 w 2703444"/>
                            <a:gd name="connsiteY4" fmla="*/ 1677725 h 3188473"/>
                            <a:gd name="connsiteX5" fmla="*/ 962108 w 2703444"/>
                            <a:gd name="connsiteY5" fmla="*/ 3188473 h 3188473"/>
                            <a:gd name="connsiteX6" fmla="*/ 1304014 w 2703444"/>
                            <a:gd name="connsiteY6" fmla="*/ 3140765 h 3188473"/>
                            <a:gd name="connsiteX7" fmla="*/ 1645920 w 2703444"/>
                            <a:gd name="connsiteY7" fmla="*/ 3188473 h 3188473"/>
                            <a:gd name="connsiteX8" fmla="*/ 2027583 w 2703444"/>
                            <a:gd name="connsiteY8" fmla="*/ 3053301 h 3188473"/>
                            <a:gd name="connsiteX9" fmla="*/ 2258171 w 2703444"/>
                            <a:gd name="connsiteY9" fmla="*/ 2894275 h 3188473"/>
                            <a:gd name="connsiteX10" fmla="*/ 2472856 w 2703444"/>
                            <a:gd name="connsiteY10" fmla="*/ 2727297 h 3188473"/>
                            <a:gd name="connsiteX11" fmla="*/ 2703444 w 2703444"/>
                            <a:gd name="connsiteY11" fmla="*/ 2552369 h 3188473"/>
                            <a:gd name="connsiteX12" fmla="*/ 2695492 w 2703444"/>
                            <a:gd name="connsiteY12" fmla="*/ 1765190 h 3188473"/>
                            <a:gd name="connsiteX13" fmla="*/ 2663687 w 2703444"/>
                            <a:gd name="connsiteY13" fmla="*/ 1757238 h 3188473"/>
                            <a:gd name="connsiteX14" fmla="*/ 2615979 w 2703444"/>
                            <a:gd name="connsiteY14" fmla="*/ 842838 h 3188473"/>
                            <a:gd name="connsiteX15" fmla="*/ 2274073 w 2703444"/>
                            <a:gd name="connsiteY15" fmla="*/ 445273 h 3188473"/>
                            <a:gd name="connsiteX16" fmla="*/ 2027583 w 2703444"/>
                            <a:gd name="connsiteY16" fmla="*/ 628153 h 3188473"/>
                            <a:gd name="connsiteX17" fmla="*/ 1963972 w 2703444"/>
                            <a:gd name="connsiteY17" fmla="*/ 532737 h 3188473"/>
                            <a:gd name="connsiteX18" fmla="*/ 1796995 w 2703444"/>
                            <a:gd name="connsiteY18" fmla="*/ 683812 h 3188473"/>
                            <a:gd name="connsiteX19" fmla="*/ 1645920 w 2703444"/>
                            <a:gd name="connsiteY19" fmla="*/ 524786 h 3188473"/>
                            <a:gd name="connsiteX20" fmla="*/ 1598212 w 2703444"/>
                            <a:gd name="connsiteY20" fmla="*/ 397565 h 3188473"/>
                            <a:gd name="connsiteX21" fmla="*/ 1542553 w 2703444"/>
                            <a:gd name="connsiteY21" fmla="*/ 206734 h 3188473"/>
                            <a:gd name="connsiteX22" fmla="*/ 1733385 w 2703444"/>
                            <a:gd name="connsiteY22" fmla="*/ 0 h 3188473"/>
                            <a:gd name="connsiteX23" fmla="*/ 0 w 2703444"/>
                            <a:gd name="connsiteY23" fmla="*/ 151075 h 3188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703444" h="3188473">
                              <a:moveTo>
                                <a:pt x="0" y="151075"/>
                              </a:moveTo>
                              <a:lnTo>
                                <a:pt x="31805" y="659958"/>
                              </a:lnTo>
                              <a:lnTo>
                                <a:pt x="524786" y="612250"/>
                              </a:lnTo>
                              <a:lnTo>
                                <a:pt x="564543" y="1693628"/>
                              </a:lnTo>
                              <a:lnTo>
                                <a:pt x="803082" y="1677725"/>
                              </a:lnTo>
                              <a:lnTo>
                                <a:pt x="962108" y="3188473"/>
                              </a:lnTo>
                              <a:lnTo>
                                <a:pt x="1304014" y="3140765"/>
                              </a:lnTo>
                              <a:lnTo>
                                <a:pt x="1645920" y="3188473"/>
                              </a:lnTo>
                              <a:lnTo>
                                <a:pt x="2027583" y="3053301"/>
                              </a:lnTo>
                              <a:lnTo>
                                <a:pt x="2258171" y="2894275"/>
                              </a:lnTo>
                              <a:lnTo>
                                <a:pt x="2472856" y="2727297"/>
                              </a:lnTo>
                              <a:lnTo>
                                <a:pt x="2703444" y="2552369"/>
                              </a:lnTo>
                              <a:cubicBezTo>
                                <a:pt x="2700793" y="2289976"/>
                                <a:pt x="2698143" y="2027583"/>
                                <a:pt x="2695492" y="1765190"/>
                              </a:cubicBezTo>
                              <a:lnTo>
                                <a:pt x="2663687" y="1757238"/>
                              </a:lnTo>
                              <a:lnTo>
                                <a:pt x="2615979" y="842838"/>
                              </a:lnTo>
                              <a:lnTo>
                                <a:pt x="2274073" y="445273"/>
                              </a:lnTo>
                              <a:lnTo>
                                <a:pt x="2027583" y="628153"/>
                              </a:lnTo>
                              <a:lnTo>
                                <a:pt x="1963972" y="532737"/>
                              </a:lnTo>
                              <a:lnTo>
                                <a:pt x="1796995" y="683812"/>
                              </a:lnTo>
                              <a:lnTo>
                                <a:pt x="1645920" y="524786"/>
                              </a:lnTo>
                              <a:lnTo>
                                <a:pt x="1598212" y="397565"/>
                              </a:lnTo>
                              <a:lnTo>
                                <a:pt x="1542553" y="206734"/>
                              </a:lnTo>
                              <a:lnTo>
                                <a:pt x="1733385" y="0"/>
                              </a:lnTo>
                              <a:lnTo>
                                <a:pt x="0" y="151075"/>
                              </a:lnTo>
                              <a:close/>
                            </a:path>
                          </a:pathLst>
                        </a:cu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4" o:spid="_x0000_s1026" style="position:absolute;margin-left:40.35pt;margin-top:25.1pt;width:212.85pt;height:251.05pt;z-index:252082175;visibility:visible;mso-wrap-style:square;mso-wrap-distance-left:9pt;mso-wrap-distance-top:0;mso-wrap-distance-right:9pt;mso-wrap-distance-bottom:0;mso-position-horizontal:absolute;mso-position-horizontal-relative:text;mso-position-vertical:absolute;mso-position-vertical-relative:text;v-text-anchor:middle" coordsize="2703444,318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" path="m,151075l31805,659958,524786,612250r39757,1081378l803082,1677725,962108,3188473r341906,-47708l1645920,3188473r381663,-135172l2258171,2894275r214685,-166978l2703444,2552369v-2651,-262393,-5301,-524786,-7952,-787179l2663687,1757238,2615979,842838,2274073,445273,2027583,628153r-63611,-95416l1796995,683812,1645920,524786,1598212,397565,1542553,206734,1733385,,,151075xe" filled="f" strokecolor="red" strokeweight="2.25pt">
                <v:stroke dashstyle="dash"/>
                <v:path arrowok="t" o:connecttype="custom" o:connectlocs="0,151075;31805,659958;524786,612250;564543,1693628;803082,1677725;962108,3188473;1304014,3140765;1645920,3188473;2027583,3053301;2258171,2894275;2472856,2727297;2703444,2552369;2695492,1765190;2663687,1757238;2615979,842838;2274073,445273;2027583,628153;1963972,532737;1796995,683812;1645920,524786;1598212,397565;1542553,206734;1733385,0;0,151075" o:connectangles="0,0,0,0,0,0,0,0,0,0,0,0,0,0,0,0,0,0,0,0,0,0,0,0"/>
              </v:shape>
            </w:pict>
          </mc:Fallback>
        </mc:AlternateContent>
      </w:r>
      <w:r w:rsidR="00CE13E8" w:rsidRPr="00A2298C">
        <w:rPr>
          <w:noProof/>
          <w:lang w:eastAsia="en-AU"/>
        </w:rPr>
        <mc:AlternateContent>
          <mc:Choice Requires="wpg">
            <w:drawing>
              <wp:anchor distT="0" distB="0" distL="114300" distR="114300" simplePos="0" relativeHeight="252060672" behindDoc="0" locked="0" layoutInCell="1" allowOverlap="1" wp14:anchorId="2361BA8A" wp14:editId="773E12C7">
                <wp:simplePos x="0" y="0"/>
                <wp:positionH relativeFrom="column">
                  <wp:posOffset>2560955</wp:posOffset>
                </wp:positionH>
                <wp:positionV relativeFrom="paragraph">
                  <wp:posOffset>383540</wp:posOffset>
                </wp:positionV>
                <wp:extent cx="593725" cy="57150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278"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076" w:rsidRPr="006E5631" w:rsidRDefault="00E33076" w:rsidP="00A2298C">
                              <w:pPr>
                                <w:rPr>
                                  <w:b/>
                                  <w:color w:val="FFFFFF"/>
                                  <w:sz w:val="18"/>
                                  <w:szCs w:val="18"/>
                                </w:rPr>
                              </w:pPr>
                              <w:r w:rsidRPr="006E5631">
                                <w:rPr>
                                  <w:b/>
                                  <w:color w:val="FFFFFF"/>
                                  <w:sz w:val="18"/>
                                  <w:szCs w:val="18"/>
                                </w:rPr>
                                <w:t xml:space="preserve">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40" style="position:absolute;left:0;text-align:left;margin-left:201.65pt;margin-top:30.2pt;width:46.75pt;height:45pt;z-index:252060672"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">
                <v:oval id="Oval 12" o:spid="_x0000_s1041"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sD8EA&#10;AADcAAAADwAAAGRycy9kb3ducmV2LnhtbERPTYvCMBC9L/gfwgje1tQK7lKNIgFhLx7sKl5nm7Gt&#10;NpPSZGv99+YgeHy879VmsI3oqfO1YwWzaQKCuHCm5lLB8Xf3+Q3CB2SDjWNS8CAPm/XoY4WZcXc+&#10;UJ+HUsQQ9hkqqEJoMyl9UZFFP3UtceQurrMYIuxKaTq8x3DbyDRJFtJizbGhwpZ0RcUt/7cK9FX3&#10;+nTTh5l219PfeX9O8+Ncqcl42C5BBBrCW/xy/xgF6VdcG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ibA/BAAAA3AAAAA8AAAAAAAAAAAAAAAAAmAIAAGRycy9kb3du&#10;cmV2LnhtbFBLBQYAAAAABAAEAPUAAACGAwAAAAA=&#10;" fillcolor="blue" stroked="f"/>
                <v:shape id="Text Box 13" o:spid="_x0000_s1042"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390F36" w:rsidRPr="006E5631" w:rsidRDefault="00390F36" w:rsidP="00A2298C">
                        <w:pPr>
                          <w:rPr>
                            <w:b/>
                            <w:color w:val="FFFFFF"/>
                            <w:sz w:val="18"/>
                            <w:szCs w:val="18"/>
                          </w:rPr>
                        </w:pPr>
                        <w:r w:rsidRPr="006E5631">
                          <w:rPr>
                            <w:b/>
                            <w:color w:val="FFFFFF"/>
                            <w:sz w:val="18"/>
                            <w:szCs w:val="18"/>
                          </w:rPr>
                          <w:t xml:space="preserve"> 4</w:t>
                        </w:r>
                      </w:p>
                    </w:txbxContent>
                  </v:textbox>
                </v:shape>
              </v:group>
            </w:pict>
          </mc:Fallback>
        </mc:AlternateContent>
      </w:r>
      <w:r w:rsidR="006E5631" w:rsidRPr="006E5631">
        <w:rPr>
          <w:noProof/>
          <w:lang w:eastAsia="en-AU"/>
        </w:rPr>
        <mc:AlternateContent>
          <mc:Choice Requires="wpg">
            <w:drawing>
              <wp:anchor distT="0" distB="0" distL="114300" distR="114300" simplePos="0" relativeHeight="252083200" behindDoc="0" locked="0" layoutInCell="1" allowOverlap="1" wp14:anchorId="563D0FC9" wp14:editId="7F937885">
                <wp:simplePos x="0" y="0"/>
                <wp:positionH relativeFrom="column">
                  <wp:posOffset>2075456</wp:posOffset>
                </wp:positionH>
                <wp:positionV relativeFrom="paragraph">
                  <wp:posOffset>3143885</wp:posOffset>
                </wp:positionV>
                <wp:extent cx="593725" cy="57150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171"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076" w:rsidRPr="006E5631" w:rsidRDefault="00E33076" w:rsidP="006E5631">
                              <w:pPr>
                                <w:rPr>
                                  <w:b/>
                                  <w:color w:val="FFFFFF"/>
                                  <w:sz w:val="18"/>
                                  <w:szCs w:val="18"/>
                                </w:rPr>
                              </w:pPr>
                              <w:r>
                                <w:rPr>
                                  <w:b/>
                                  <w:color w:val="FFFFFF"/>
                                  <w:sz w:val="18"/>
                                  <w:szCs w:val="18"/>
                                </w:rPr>
                                <w:t>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43" style="position:absolute;left:0;text-align:left;margin-left:163.4pt;margin-top:247.55pt;width:46.75pt;height:45pt;z-index:252083200"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">
                <v:oval id="Oval 12" o:spid="_x0000_s1044"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k7sIA&#10;AADcAAAADwAAAGRycy9kb3ducmV2LnhtbERPTYvCMBC9L+x/CLPgbU2rsCvVKEtA8OLBqngdm9m2&#10;2kxKE2v992ZB2Ns83ucsVoNtRE+drx0rSMcJCOLCmZpLBYf9+nMGwgdkg41jUvAgD6vl+9sCM+Pu&#10;vKM+D6WIIewzVFCF0GZS+qIii37sWuLI/brOYoiwK6Xp8B7DbSMnSfIlLdYcGypsSVdUXPObVaAv&#10;utfHq96l2l2O59P2NMkPU6VGH8PPHESgIfyLX+6NifO/U/h7Jl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aTuwgAAANwAAAAPAAAAAAAAAAAAAAAAAJgCAABkcnMvZG93&#10;bnJldi54bWxQSwUGAAAAAAQABAD1AAAAhwMAAAAA&#10;" fillcolor="blue" stroked="f"/>
                <v:shape id="Text Box 13" o:spid="_x0000_s1045"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390F36" w:rsidRPr="006E5631" w:rsidRDefault="00390F36" w:rsidP="006E5631">
                        <w:pPr>
                          <w:rPr>
                            <w:b/>
                            <w:color w:val="FFFFFF"/>
                            <w:sz w:val="18"/>
                            <w:szCs w:val="18"/>
                          </w:rPr>
                        </w:pPr>
                        <w:r>
                          <w:rPr>
                            <w:b/>
                            <w:color w:val="FFFFFF"/>
                            <w:sz w:val="18"/>
                            <w:szCs w:val="18"/>
                          </w:rPr>
                          <w:t>15</w:t>
                        </w:r>
                      </w:p>
                    </w:txbxContent>
                  </v:textbox>
                </v:shape>
              </v:group>
            </w:pict>
          </mc:Fallback>
        </mc:AlternateContent>
      </w:r>
      <w:r w:rsidR="006E5631" w:rsidRPr="006E5631">
        <w:rPr>
          <w:noProof/>
          <w:lang w:eastAsia="en-AU"/>
        </w:rPr>
        <mc:AlternateContent>
          <mc:Choice Requires="wpg">
            <w:drawing>
              <wp:anchor distT="0" distB="0" distL="114300" distR="114300" simplePos="0" relativeHeight="252081152" behindDoc="0" locked="0" layoutInCell="1" allowOverlap="1" wp14:anchorId="578372BD" wp14:editId="68D59034">
                <wp:simplePos x="0" y="0"/>
                <wp:positionH relativeFrom="column">
                  <wp:posOffset>1861185</wp:posOffset>
                </wp:positionH>
                <wp:positionV relativeFrom="paragraph">
                  <wp:posOffset>3140710</wp:posOffset>
                </wp:positionV>
                <wp:extent cx="593725" cy="57150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168"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076" w:rsidRPr="006E5631" w:rsidRDefault="00E33076" w:rsidP="006E5631">
                              <w:pPr>
                                <w:rPr>
                                  <w:b/>
                                  <w:color w:val="FFFFFF"/>
                                  <w:sz w:val="18"/>
                                  <w:szCs w:val="18"/>
                                </w:rPr>
                              </w:pPr>
                              <w:r>
                                <w:rPr>
                                  <w:b/>
                                  <w:color w:val="FFFFFF"/>
                                  <w:sz w:val="18"/>
                                  <w:szCs w:val="18"/>
                                </w:rPr>
                                <w:t>14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46" style="position:absolute;left:0;text-align:left;margin-left:146.55pt;margin-top:247.3pt;width:46.75pt;height:45pt;z-index:252081152"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">
                <v:oval id="Oval 12" o:spid="_x0000_s1047"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brsQA&#10;AADcAAAADwAAAGRycy9kb3ducmV2LnhtbESPT2vDMAzF74V9B6PBbq3TDsrI6pZhGOyyQ9OWXrVY&#10;y1/LIfbS7NtPh8JuEu/pvZ92h9n3aqIxNoENrFcZKOIyuIYrA+fT+/IFVEzIDvvAZOCXIhz2D4sd&#10;5i7c+EhTkSolIRxzNFCnNORax7Imj3EVBmLRvsPoMck6VtqNeJNw3+tNlm21x4alocaBbE1lV/x4&#10;A7a1k7109ri2ob18XT+vm+L8bMzT4/z2CirRnP7N9+sPJ/hboZVnZAK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em67EAAAA3AAAAA8AAAAAAAAAAAAAAAAAmAIAAGRycy9k&#10;b3ducmV2LnhtbFBLBQYAAAAABAAEAPUAAACJAwAAAAA=&#10;" fillcolor="blue" stroked="f"/>
                <v:shape id="Text Box 13" o:spid="_x0000_s1048"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390F36" w:rsidRPr="006E5631" w:rsidRDefault="00390F36" w:rsidP="006E5631">
                        <w:pPr>
                          <w:rPr>
                            <w:b/>
                            <w:color w:val="FFFFFF"/>
                            <w:sz w:val="18"/>
                            <w:szCs w:val="18"/>
                          </w:rPr>
                        </w:pPr>
                        <w:r>
                          <w:rPr>
                            <w:b/>
                            <w:color w:val="FFFFFF"/>
                            <w:sz w:val="18"/>
                            <w:szCs w:val="18"/>
                          </w:rPr>
                          <w:t>14</w:t>
                        </w:r>
                      </w:p>
                    </w:txbxContent>
                  </v:textbox>
                </v:shape>
              </v:group>
            </w:pict>
          </mc:Fallback>
        </mc:AlternateContent>
      </w:r>
      <w:r w:rsidR="006E5631" w:rsidRPr="006E5631">
        <w:rPr>
          <w:noProof/>
          <w:lang w:eastAsia="en-AU"/>
        </w:rPr>
        <mc:AlternateContent>
          <mc:Choice Requires="wpg">
            <w:drawing>
              <wp:anchor distT="0" distB="0" distL="114300" distR="114300" simplePos="0" relativeHeight="252079104" behindDoc="0" locked="0" layoutInCell="1" allowOverlap="1" wp14:anchorId="640A0909" wp14:editId="7009788E">
                <wp:simplePos x="0" y="0"/>
                <wp:positionH relativeFrom="column">
                  <wp:posOffset>2670921</wp:posOffset>
                </wp:positionH>
                <wp:positionV relativeFrom="paragraph">
                  <wp:posOffset>2504440</wp:posOffset>
                </wp:positionV>
                <wp:extent cx="593725" cy="57150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165"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076" w:rsidRPr="006E5631" w:rsidRDefault="00E33076" w:rsidP="006E5631">
                              <w:pPr>
                                <w:rPr>
                                  <w:b/>
                                  <w:color w:val="FFFFFF"/>
                                  <w:sz w:val="18"/>
                                  <w:szCs w:val="18"/>
                                </w:rPr>
                              </w:pPr>
                              <w:r>
                                <w:rPr>
                                  <w:b/>
                                  <w:color w:val="FFFFFF"/>
                                  <w:sz w:val="18"/>
                                  <w:szCs w:val="18"/>
                                </w:rPr>
                                <w:t>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49" style="position:absolute;left:0;text-align:left;margin-left:210.3pt;margin-top:197.2pt;width:46.75pt;height:45pt;z-index:252079104"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">
                <v:oval id="Oval 12" o:spid="_x0000_s1050"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0MMEA&#10;AADcAAAADwAAAGRycy9kb3ducmV2LnhtbERPTYvCMBC9C/6HMII3TVWUpRpFAsJePNhVvM42Y1tt&#10;JqXJ1vrvzcLC3ubxPmez620tOmp95VjBbJqAIM6dqbhQcP46TD5A+IBssHZMCl7kYbcdDjaYGvfk&#10;E3VZKEQMYZ+igjKEJpXS5yVZ9FPXEEfu5lqLIcK2kKbFZwy3tZwnyUparDg2lNiQLil/ZD9Wgb7r&#10;Tl8e+jTT7n75vh6v8+y8UGo86vdrEIH68C/+c3+aOH+1hN9n4gV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fNDDBAAAA3AAAAA8AAAAAAAAAAAAAAAAAmAIAAGRycy9kb3du&#10;cmV2LnhtbFBLBQYAAAAABAAEAPUAAACGAwAAAAA=&#10;" fillcolor="blue" stroked="f"/>
                <v:shape id="Text Box 13" o:spid="_x0000_s1051"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390F36" w:rsidRPr="006E5631" w:rsidRDefault="00390F36" w:rsidP="006E5631">
                        <w:pPr>
                          <w:rPr>
                            <w:b/>
                            <w:color w:val="FFFFFF"/>
                            <w:sz w:val="18"/>
                            <w:szCs w:val="18"/>
                          </w:rPr>
                        </w:pPr>
                        <w:r>
                          <w:rPr>
                            <w:b/>
                            <w:color w:val="FFFFFF"/>
                            <w:sz w:val="18"/>
                            <w:szCs w:val="18"/>
                          </w:rPr>
                          <w:t>13</w:t>
                        </w:r>
                      </w:p>
                    </w:txbxContent>
                  </v:textbox>
                </v:shape>
              </v:group>
            </w:pict>
          </mc:Fallback>
        </mc:AlternateContent>
      </w:r>
      <w:r w:rsidR="006E5631" w:rsidRPr="006E5631">
        <w:rPr>
          <w:noProof/>
          <w:lang w:eastAsia="en-AU"/>
        </w:rPr>
        <mc:AlternateContent>
          <mc:Choice Requires="wpg">
            <w:drawing>
              <wp:anchor distT="0" distB="0" distL="114300" distR="114300" simplePos="0" relativeHeight="252077056" behindDoc="0" locked="0" layoutInCell="1" allowOverlap="1" wp14:anchorId="3662DB12" wp14:editId="097B0235">
                <wp:simplePos x="0" y="0"/>
                <wp:positionH relativeFrom="column">
                  <wp:posOffset>1866265</wp:posOffset>
                </wp:positionH>
                <wp:positionV relativeFrom="paragraph">
                  <wp:posOffset>2750185</wp:posOffset>
                </wp:positionV>
                <wp:extent cx="593725" cy="571500"/>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151"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076" w:rsidRPr="006E5631" w:rsidRDefault="00E33076" w:rsidP="006E5631">
                              <w:pPr>
                                <w:rPr>
                                  <w:b/>
                                  <w:color w:val="FFFFFF"/>
                                  <w:sz w:val="18"/>
                                  <w:szCs w:val="18"/>
                                </w:rPr>
                              </w:pPr>
                              <w:r>
                                <w:rPr>
                                  <w:b/>
                                  <w:color w:val="FFFFFF"/>
                                  <w:sz w:val="18"/>
                                  <w:szCs w:val="18"/>
                                </w:rPr>
                                <w:t>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52" style="position:absolute;left:0;text-align:left;margin-left:146.95pt;margin-top:216.55pt;width:46.75pt;height:45pt;z-index:252077056"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">
                <v:oval id="Oval 12" o:spid="_x0000_s1053"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4jsIA&#10;AADcAAAADwAAAGRycy9kb3ducmV2LnhtbERPTYvCMBC9L+x/CLPgbU2r7CLVKEtA8OLBqngdm9m2&#10;2kxKE2v992ZB2Ns83ucsVoNtRE+drx0rSMcJCOLCmZpLBYf9+nMGwgdkg41jUvAgD6vl+9sCM+Pu&#10;vKM+D6WIIewzVFCF0GZS+qIii37sWuLI/brOYoiwK6Xp8B7DbSMnSfItLdYcGypsSVdUXPObVaAv&#10;utfHq96l2l2O59P2NMkPU6VGH8PPHESgIfyLX+6NifO/Uvh7Jl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PiOwgAAANwAAAAPAAAAAAAAAAAAAAAAAJgCAABkcnMvZG93&#10;bnJldi54bWxQSwUGAAAAAAQABAD1AAAAhwMAAAAA&#10;" fillcolor="blue" stroked="f"/>
                <v:shape id="Text Box 13" o:spid="_x0000_s1054"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390F36" w:rsidRPr="006E5631" w:rsidRDefault="00390F36" w:rsidP="006E5631">
                        <w:pPr>
                          <w:rPr>
                            <w:b/>
                            <w:color w:val="FFFFFF"/>
                            <w:sz w:val="18"/>
                            <w:szCs w:val="18"/>
                          </w:rPr>
                        </w:pPr>
                        <w:r>
                          <w:rPr>
                            <w:b/>
                            <w:color w:val="FFFFFF"/>
                            <w:sz w:val="18"/>
                            <w:szCs w:val="18"/>
                          </w:rPr>
                          <w:t>12</w:t>
                        </w:r>
                      </w:p>
                    </w:txbxContent>
                  </v:textbox>
                </v:shape>
              </v:group>
            </w:pict>
          </mc:Fallback>
        </mc:AlternateContent>
      </w:r>
      <w:r w:rsidR="006E5631" w:rsidRPr="006E5631">
        <w:rPr>
          <w:noProof/>
          <w:lang w:eastAsia="en-AU"/>
        </w:rPr>
        <mc:AlternateContent>
          <mc:Choice Requires="wpg">
            <w:drawing>
              <wp:anchor distT="0" distB="0" distL="114300" distR="114300" simplePos="0" relativeHeight="252075008" behindDoc="0" locked="0" layoutInCell="1" allowOverlap="1" wp14:anchorId="4F10555D" wp14:editId="40A7ADC5">
                <wp:simplePos x="0" y="0"/>
                <wp:positionH relativeFrom="column">
                  <wp:posOffset>1560195</wp:posOffset>
                </wp:positionH>
                <wp:positionV relativeFrom="paragraph">
                  <wp:posOffset>2758440</wp:posOffset>
                </wp:positionV>
                <wp:extent cx="593725" cy="57150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121"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076" w:rsidRPr="006E5631" w:rsidRDefault="00E33076" w:rsidP="006E5631">
                              <w:pPr>
                                <w:rPr>
                                  <w:b/>
                                  <w:color w:val="FFFFFF"/>
                                  <w:sz w:val="18"/>
                                  <w:szCs w:val="18"/>
                                </w:rPr>
                              </w:pPr>
                              <w:r>
                                <w:rPr>
                                  <w:b/>
                                  <w:color w:val="FFFFFF"/>
                                  <w:sz w:val="18"/>
                                  <w:szCs w:val="18"/>
                                </w:rPr>
                                <w:t>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55" style="position:absolute;left:0;text-align:left;margin-left:122.85pt;margin-top:217.2pt;width:46.75pt;height:45pt;z-index:252075008"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">
                <v:oval id="Oval 12" o:spid="_x0000_s1056"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L88EA&#10;AADcAAAADwAAAGRycy9kb3ducmV2LnhtbERPTYvCMBC9L+x/CLPgbU1bQaRrlCUgePFgV/E628y2&#10;1WZSmljrvzcLgrd5vM9ZrkfbioF63zhWkE4TEMSlMw1XCg4/m88FCB+QDbaOScGdPKxX729LzI27&#10;8Z6GIlQihrDPUUEdQpdL6cuaLPqp64gj9+d6iyHCvpKmx1sMt63MkmQuLTYcG2rsSNdUXoqrVaDP&#10;etDHi96n2p2Pv6fdKSsOM6UmH+P3F4hAY3iJn+6tifOzFP6fi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Oi/PBAAAA3AAAAA8AAAAAAAAAAAAAAAAAmAIAAGRycy9kb3du&#10;cmV2LnhtbFBLBQYAAAAABAAEAPUAAACGAwAAAAA=&#10;" fillcolor="blue" stroked="f"/>
                <v:shape id="Text Box 13" o:spid="_x0000_s1057"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390F36" w:rsidRPr="006E5631" w:rsidRDefault="00390F36" w:rsidP="006E5631">
                        <w:pPr>
                          <w:rPr>
                            <w:b/>
                            <w:color w:val="FFFFFF"/>
                            <w:sz w:val="18"/>
                            <w:szCs w:val="18"/>
                          </w:rPr>
                        </w:pPr>
                        <w:r>
                          <w:rPr>
                            <w:b/>
                            <w:color w:val="FFFFFF"/>
                            <w:sz w:val="18"/>
                            <w:szCs w:val="18"/>
                          </w:rPr>
                          <w:t>11</w:t>
                        </w:r>
                      </w:p>
                    </w:txbxContent>
                  </v:textbox>
                </v:shape>
              </v:group>
            </w:pict>
          </mc:Fallback>
        </mc:AlternateContent>
      </w:r>
      <w:r w:rsidR="006E5631" w:rsidRPr="00A2298C">
        <w:rPr>
          <w:noProof/>
          <w:lang w:eastAsia="en-AU"/>
        </w:rPr>
        <mc:AlternateContent>
          <mc:Choice Requires="wpg">
            <w:drawing>
              <wp:anchor distT="0" distB="0" distL="114300" distR="114300" simplePos="0" relativeHeight="252066816" behindDoc="0" locked="0" layoutInCell="1" allowOverlap="1" wp14:anchorId="7BC2485D" wp14:editId="675F03E8">
                <wp:simplePos x="0" y="0"/>
                <wp:positionH relativeFrom="column">
                  <wp:posOffset>1521129</wp:posOffset>
                </wp:positionH>
                <wp:positionV relativeFrom="paragraph">
                  <wp:posOffset>2246630</wp:posOffset>
                </wp:positionV>
                <wp:extent cx="593725" cy="571500"/>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315"/>
                          <a:chExt cx="935" cy="900"/>
                        </a:xfrm>
                      </wpg:grpSpPr>
                      <wps:wsp>
                        <wps:cNvPr id="287"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Text Box 13"/>
                        <wps:cNvSpPr txBox="1">
                          <a:spLocks noChangeArrowheads="1"/>
                        </wps:cNvSpPr>
                        <wps:spPr bwMode="auto">
                          <a:xfrm>
                            <a:off x="12787" y="7315"/>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076" w:rsidRPr="006E5631" w:rsidRDefault="00E33076" w:rsidP="00A2298C">
                              <w:pPr>
                                <w:rPr>
                                  <w:b/>
                                  <w:color w:val="FFFFFF"/>
                                  <w:sz w:val="18"/>
                                  <w:szCs w:val="18"/>
                                </w:rPr>
                              </w:pPr>
                              <w:r w:rsidRPr="006E5631">
                                <w:rPr>
                                  <w:b/>
                                  <w:color w:val="FFFFFF"/>
                                  <w:sz w:val="18"/>
                                  <w:szCs w:val="18"/>
                                </w:rPr>
                                <w:t xml:space="preserve"> 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58" style="position:absolute;left:0;text-align:left;margin-left:119.75pt;margin-top:176.9pt;width:46.75pt;height:45pt;z-index:252066816" coordorigin="12787,7315"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">
                <v:oval id="Oval 12" o:spid="_x0000_s1059"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IWsQA&#10;AADcAAAADwAAAGRycy9kb3ducmV2LnhtbESPQWvCQBSE74L/YXlCb7oxhVZSV5EFoZcejIrX1+wz&#10;iWbfhuwa4793C0KPw8x8wyzXg21ET52vHSuYzxIQxIUzNZcKDvvtdAHCB2SDjWNS8CAP69V4tMTM&#10;uDvvqM9DKSKEfYYKqhDaTEpfVGTRz1xLHL2z6yyGKLtSmg7vEW4bmSbJh7RYc1yosCVdUXHNb1aB&#10;vuheH696N9fucvw9/ZzS/PCu1Ntk2HyBCDSE//Cr/W0UpItP+Ds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oiFrEAAAA3AAAAA8AAAAAAAAAAAAAAAAAmAIAAGRycy9k&#10;b3ducmV2LnhtbFBLBQYAAAAABAAEAPUAAACJAwAAAAA=&#10;" fillcolor="blue" stroked="f"/>
                <v:shape id="Text Box 13" o:spid="_x0000_s1060" type="#_x0000_t202" style="position:absolute;left:12787;top:7315;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390F36" w:rsidRPr="006E5631" w:rsidRDefault="00390F36" w:rsidP="00A2298C">
                        <w:pPr>
                          <w:rPr>
                            <w:b/>
                            <w:color w:val="FFFFFF"/>
                            <w:sz w:val="18"/>
                            <w:szCs w:val="18"/>
                          </w:rPr>
                        </w:pPr>
                        <w:r w:rsidRPr="006E5631">
                          <w:rPr>
                            <w:b/>
                            <w:color w:val="FFFFFF"/>
                            <w:sz w:val="18"/>
                            <w:szCs w:val="18"/>
                          </w:rPr>
                          <w:t xml:space="preserve"> 7</w:t>
                        </w:r>
                      </w:p>
                    </w:txbxContent>
                  </v:textbox>
                </v:shape>
              </v:group>
            </w:pict>
          </mc:Fallback>
        </mc:AlternateContent>
      </w:r>
      <w:r w:rsidR="006E5631" w:rsidRPr="006E5631">
        <w:rPr>
          <w:noProof/>
          <w:lang w:eastAsia="en-AU"/>
        </w:rPr>
        <mc:AlternateContent>
          <mc:Choice Requires="wpg">
            <w:drawing>
              <wp:anchor distT="0" distB="0" distL="114300" distR="114300" simplePos="0" relativeHeight="252072960" behindDoc="0" locked="0" layoutInCell="1" allowOverlap="1" wp14:anchorId="4325B951" wp14:editId="194330B2">
                <wp:simplePos x="0" y="0"/>
                <wp:positionH relativeFrom="column">
                  <wp:posOffset>2305685</wp:posOffset>
                </wp:positionH>
                <wp:positionV relativeFrom="paragraph">
                  <wp:posOffset>2201545</wp:posOffset>
                </wp:positionV>
                <wp:extent cx="593725" cy="57150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114"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076" w:rsidRPr="006E5631" w:rsidRDefault="00E33076" w:rsidP="006E5631">
                              <w:pPr>
                                <w:rPr>
                                  <w:b/>
                                  <w:color w:val="FFFFFF"/>
                                  <w:sz w:val="18"/>
                                  <w:szCs w:val="18"/>
                                </w:rPr>
                              </w:pPr>
                              <w:r w:rsidRPr="006E5631">
                                <w:rPr>
                                  <w:b/>
                                  <w:color w:val="FFFFFF"/>
                                  <w:sz w:val="18"/>
                                  <w:szCs w:val="18"/>
                                </w:rPr>
                                <w:t>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61" style="position:absolute;left:0;text-align:left;margin-left:181.55pt;margin-top:173.35pt;width:46.75pt;height:45pt;z-index:252072960"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">
                <v:oval id="Oval 12" o:spid="_x0000_s1062"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Xi1sIA&#10;AADcAAAADwAAAGRycy9kb3ducmV2LnhtbERPTYvCMBC9L+x/CLPgbU2ryyLVKEtA8OLBqngdm9m2&#10;2kxKE2v992ZB2Ns83ucsVoNtRE+drx0rSMcJCOLCmZpLBYf9+nMGwgdkg41jUvAgD6vl+9sCM+Pu&#10;vKM+D6WIIewzVFCF0GZS+qIii37sWuLI/brOYoiwK6Xp8B7DbSMnSfItLdYcGypsSVdUXPObVaAv&#10;utfHq96l2l2O59P2NMkPU6VGH8PPHESgIfyLX+6NifPTL/h7Jl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eLWwgAAANwAAAAPAAAAAAAAAAAAAAAAAJgCAABkcnMvZG93&#10;bnJldi54bWxQSwUGAAAAAAQABAD1AAAAhwMAAAAA&#10;" fillcolor="blue" stroked="f"/>
                <v:shape id="Text Box 13" o:spid="_x0000_s1063"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390F36" w:rsidRPr="006E5631" w:rsidRDefault="00390F36" w:rsidP="006E5631">
                        <w:pPr>
                          <w:rPr>
                            <w:b/>
                            <w:color w:val="FFFFFF"/>
                            <w:sz w:val="18"/>
                            <w:szCs w:val="18"/>
                          </w:rPr>
                        </w:pPr>
                        <w:r w:rsidRPr="006E5631">
                          <w:rPr>
                            <w:b/>
                            <w:color w:val="FFFFFF"/>
                            <w:sz w:val="18"/>
                            <w:szCs w:val="18"/>
                          </w:rPr>
                          <w:t>10</w:t>
                        </w:r>
                      </w:p>
                    </w:txbxContent>
                  </v:textbox>
                </v:shape>
              </v:group>
            </w:pict>
          </mc:Fallback>
        </mc:AlternateContent>
      </w:r>
      <w:r w:rsidR="00A2298C" w:rsidRPr="00A2298C">
        <w:rPr>
          <w:noProof/>
          <w:lang w:eastAsia="en-AU"/>
        </w:rPr>
        <mc:AlternateContent>
          <mc:Choice Requires="wpg">
            <w:drawing>
              <wp:anchor distT="0" distB="0" distL="114300" distR="114300" simplePos="0" relativeHeight="252070912" behindDoc="0" locked="0" layoutInCell="1" allowOverlap="1" wp14:anchorId="41AFCF17" wp14:editId="10A88890">
                <wp:simplePos x="0" y="0"/>
                <wp:positionH relativeFrom="column">
                  <wp:posOffset>2042712</wp:posOffset>
                </wp:positionH>
                <wp:positionV relativeFrom="paragraph">
                  <wp:posOffset>2209883</wp:posOffset>
                </wp:positionV>
                <wp:extent cx="593725" cy="57150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97"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076" w:rsidRPr="006E5631" w:rsidRDefault="00E33076" w:rsidP="00A2298C">
                              <w:pPr>
                                <w:rPr>
                                  <w:b/>
                                  <w:color w:val="FFFFFF"/>
                                  <w:sz w:val="18"/>
                                  <w:szCs w:val="18"/>
                                </w:rPr>
                              </w:pPr>
                              <w:r>
                                <w:rPr>
                                  <w:b/>
                                  <w:color w:val="FFFFFF"/>
                                </w:rPr>
                                <w:t xml:space="preserve"> </w:t>
                              </w:r>
                              <w:r w:rsidRPr="006E5631">
                                <w:rPr>
                                  <w:b/>
                                  <w:color w:val="FFFFFF"/>
                                  <w:sz w:val="18"/>
                                  <w:szCs w:val="18"/>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64" style="position:absolute;left:0;text-align:left;margin-left:160.85pt;margin-top:174pt;width:46.75pt;height:45pt;z-index:252070912"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">
                <v:oval id="Oval 12" o:spid="_x0000_s1065"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AsMA&#10;AADbAAAADwAAAGRycy9kb3ducmV2LnhtbESPT2sCMRTE70K/Q3iCN82qUNutUUqg4MWDq+L1dfPc&#10;v3lZNum6/fZNodDjMDO/Ybb70bZioN5XjhUsFwkI4tyZigsFl/PH/AWED8gGW8ek4Js87HdPky2m&#10;xj34REMWChEh7FNUUIbQpVL6vCSLfuE64ujdXW8xRNkX0vT4iHDbylWSPEuLFceFEjvSJeVN9mUV&#10;6FoP+tro01K7+vp5O95W2WWt1Gw6vr+BCDSG//Bf+2AUvG7g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9AsMAAADbAAAADwAAAAAAAAAAAAAAAACYAgAAZHJzL2Rv&#10;d25yZXYueG1sUEsFBgAAAAAEAAQA9QAAAIgDAAAAAA==&#10;" fillcolor="blue" stroked="f"/>
                <v:shape id="Text Box 13" o:spid="_x0000_s1066"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390F36" w:rsidRPr="006E5631" w:rsidRDefault="00390F36" w:rsidP="00A2298C">
                        <w:pPr>
                          <w:rPr>
                            <w:b/>
                            <w:color w:val="FFFFFF"/>
                            <w:sz w:val="18"/>
                            <w:szCs w:val="18"/>
                          </w:rPr>
                        </w:pPr>
                        <w:r>
                          <w:rPr>
                            <w:b/>
                            <w:color w:val="FFFFFF"/>
                          </w:rPr>
                          <w:t xml:space="preserve"> </w:t>
                        </w:r>
                        <w:r w:rsidRPr="006E5631">
                          <w:rPr>
                            <w:b/>
                            <w:color w:val="FFFFFF"/>
                            <w:sz w:val="18"/>
                            <w:szCs w:val="18"/>
                          </w:rPr>
                          <w:t>9</w:t>
                        </w:r>
                      </w:p>
                    </w:txbxContent>
                  </v:textbox>
                </v:shape>
              </v:group>
            </w:pict>
          </mc:Fallback>
        </mc:AlternateContent>
      </w:r>
      <w:r w:rsidR="00A2298C" w:rsidRPr="00A2298C">
        <w:rPr>
          <w:noProof/>
          <w:lang w:eastAsia="en-AU"/>
        </w:rPr>
        <mc:AlternateContent>
          <mc:Choice Requires="wpg">
            <w:drawing>
              <wp:anchor distT="0" distB="0" distL="114300" distR="114300" simplePos="0" relativeHeight="252068864" behindDoc="0" locked="0" layoutInCell="1" allowOverlap="1" wp14:anchorId="2C8BC2AC" wp14:editId="08B80978">
                <wp:simplePos x="0" y="0"/>
                <wp:positionH relativeFrom="column">
                  <wp:posOffset>1796636</wp:posOffset>
                </wp:positionH>
                <wp:positionV relativeFrom="paragraph">
                  <wp:posOffset>2209800</wp:posOffset>
                </wp:positionV>
                <wp:extent cx="593725" cy="5715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50"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076" w:rsidRPr="006E5631" w:rsidRDefault="00E33076" w:rsidP="00A2298C">
                              <w:pPr>
                                <w:rPr>
                                  <w:b/>
                                  <w:color w:val="FFFFFF"/>
                                  <w:sz w:val="18"/>
                                  <w:szCs w:val="18"/>
                                </w:rPr>
                              </w:pPr>
                              <w:r w:rsidRPr="006E5631">
                                <w:rPr>
                                  <w:b/>
                                  <w:color w:val="FFFFFF"/>
                                  <w:sz w:val="18"/>
                                  <w:szCs w:val="18"/>
                                </w:rPr>
                                <w:t xml:space="preserve"> 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67" style="position:absolute;left:0;text-align:left;margin-left:141.45pt;margin-top:174pt;width:46.75pt;height:45pt;z-index:252068864"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">
                <v:oval id="Oval 12" o:spid="_x0000_s1068"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f7MAA&#10;AADbAAAADwAAAGRycy9kb3ducmV2LnhtbERPTYvCMBC9C/sfwgjeNNXFRapRJLDgZQ92LV7HZmyr&#10;zaQ0sdZ/bw4Le3y8781usI3oqfO1YwXzWQKCuHCm5lLB6fd7ugLhA7LBxjEpeJGH3fZjtMHUuCcf&#10;qc9CKWII+xQVVCG0qZS+qMiin7mWOHJX11kMEXalNB0+Y7ht5CJJvqTFmmNDhS3piop79rAK9E33&#10;Or/r41y7W345/5wX2elTqcl42K9BBBrCv/jPfTAKlnF9/BJ/gN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jf7MAAAADbAAAADwAAAAAAAAAAAAAAAACYAgAAZHJzL2Rvd25y&#10;ZXYueG1sUEsFBgAAAAAEAAQA9QAAAIUDAAAAAA==&#10;" fillcolor="blue" stroked="f"/>
                <v:shape id="Text Box 13" o:spid="_x0000_s1069"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390F36" w:rsidRPr="006E5631" w:rsidRDefault="00390F36" w:rsidP="00A2298C">
                        <w:pPr>
                          <w:rPr>
                            <w:b/>
                            <w:color w:val="FFFFFF"/>
                            <w:sz w:val="18"/>
                            <w:szCs w:val="18"/>
                          </w:rPr>
                        </w:pPr>
                        <w:r w:rsidRPr="006E5631">
                          <w:rPr>
                            <w:b/>
                            <w:color w:val="FFFFFF"/>
                            <w:sz w:val="18"/>
                            <w:szCs w:val="18"/>
                          </w:rPr>
                          <w:t xml:space="preserve"> 8</w:t>
                        </w:r>
                      </w:p>
                    </w:txbxContent>
                  </v:textbox>
                </v:shape>
              </v:group>
            </w:pict>
          </mc:Fallback>
        </mc:AlternateContent>
      </w:r>
      <w:r w:rsidR="00A2298C" w:rsidRPr="00A2298C">
        <w:rPr>
          <w:noProof/>
          <w:lang w:eastAsia="en-AU"/>
        </w:rPr>
        <mc:AlternateContent>
          <mc:Choice Requires="wpg">
            <w:drawing>
              <wp:anchor distT="0" distB="0" distL="114300" distR="114300" simplePos="0" relativeHeight="252085248" behindDoc="0" locked="0" layoutInCell="1" allowOverlap="1" wp14:anchorId="174FF0ED" wp14:editId="70DA6DA4">
                <wp:simplePos x="0" y="0"/>
                <wp:positionH relativeFrom="column">
                  <wp:posOffset>1896745</wp:posOffset>
                </wp:positionH>
                <wp:positionV relativeFrom="paragraph">
                  <wp:posOffset>585829</wp:posOffset>
                </wp:positionV>
                <wp:extent cx="593725" cy="57150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284"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076" w:rsidRPr="006E5631" w:rsidRDefault="00E33076" w:rsidP="00A2298C">
                              <w:pPr>
                                <w:rPr>
                                  <w:b/>
                                  <w:color w:val="FFFFFF"/>
                                  <w:sz w:val="18"/>
                                  <w:szCs w:val="18"/>
                                </w:rPr>
                              </w:pPr>
                              <w:r w:rsidRPr="006E5631">
                                <w:rPr>
                                  <w:b/>
                                  <w:color w:val="FFFFFF"/>
                                  <w:sz w:val="18"/>
                                  <w:szCs w:val="18"/>
                                </w:rPr>
                                <w:t xml:space="preserve">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070" style="position:absolute;left:0;text-align:left;margin-left:149.35pt;margin-top:46.15pt;width:46.75pt;height:45pt;z-index:252085248"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">
                <v:oval id="Oval 12" o:spid="_x0000_s1071"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WLcQA&#10;AADcAAAADwAAAGRycy9kb3ducmV2LnhtbESPQWvCQBSE74L/YXlCb7oxLUVSV5EFoZcejIrX1+wz&#10;iWbfhuwa4793C0KPw8x8wyzXg21ET52vHSuYzxIQxIUzNZcKDvvtdAHCB2SDjWNS8CAP69V4tMTM&#10;uDvvqM9DKSKEfYYKqhDaTEpfVGTRz1xLHL2z6yyGKLtSmg7vEW4bmSbJp7RYc1yosCVdUXHNb1aB&#10;vuheH696N9fucvw9/ZzS/PCu1Ntk2HyBCDSE//Cr/W0UpIsP+Ds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Fi3EAAAA3AAAAA8AAAAAAAAAAAAAAAAAmAIAAGRycy9k&#10;b3ducmV2LnhtbFBLBQYAAAAABAAEAPUAAACJAwAAAAA=&#10;" fillcolor="blue" stroked="f"/>
                <v:shape id="Text Box 13" o:spid="_x0000_s1072"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390F36" w:rsidRPr="006E5631" w:rsidRDefault="00390F36" w:rsidP="00A2298C">
                        <w:pPr>
                          <w:rPr>
                            <w:b/>
                            <w:color w:val="FFFFFF"/>
                            <w:sz w:val="18"/>
                            <w:szCs w:val="18"/>
                          </w:rPr>
                        </w:pPr>
                        <w:r w:rsidRPr="006E5631">
                          <w:rPr>
                            <w:b/>
                            <w:color w:val="FFFFFF"/>
                            <w:sz w:val="18"/>
                            <w:szCs w:val="18"/>
                          </w:rPr>
                          <w:t xml:space="preserve"> 6</w:t>
                        </w:r>
                      </w:p>
                    </w:txbxContent>
                  </v:textbox>
                </v:shape>
              </v:group>
            </w:pict>
          </mc:Fallback>
        </mc:AlternateContent>
      </w:r>
      <w:r w:rsidR="00A2298C" w:rsidRPr="00A2298C">
        <w:rPr>
          <w:noProof/>
          <w:lang w:eastAsia="en-AU"/>
        </w:rPr>
        <mc:AlternateContent>
          <mc:Choice Requires="wpg">
            <w:drawing>
              <wp:anchor distT="0" distB="0" distL="114300" distR="114300" simplePos="0" relativeHeight="252056576" behindDoc="0" locked="0" layoutInCell="1" allowOverlap="1" wp14:anchorId="52914DD7" wp14:editId="2B6409BF">
                <wp:simplePos x="0" y="0"/>
                <wp:positionH relativeFrom="column">
                  <wp:posOffset>2855595</wp:posOffset>
                </wp:positionH>
                <wp:positionV relativeFrom="paragraph">
                  <wp:posOffset>262255</wp:posOffset>
                </wp:positionV>
                <wp:extent cx="593725" cy="571500"/>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256"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076" w:rsidRPr="006E5631" w:rsidRDefault="00E33076" w:rsidP="00A2298C">
                              <w:pPr>
                                <w:rPr>
                                  <w:b/>
                                  <w:color w:val="FFFFFF"/>
                                  <w:sz w:val="18"/>
                                  <w:szCs w:val="18"/>
                                </w:rPr>
                              </w:pPr>
                              <w:r w:rsidRPr="006E5631">
                                <w:rPr>
                                  <w:b/>
                                  <w:color w:val="FFFFFF"/>
                                  <w:sz w:val="18"/>
                                  <w:szCs w:val="18"/>
                                </w:rPr>
                                <w:t xml:space="preserve">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73" style="position:absolute;left:0;text-align:left;margin-left:224.85pt;margin-top:20.65pt;width:46.75pt;height:45pt;z-index:252056576"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">
                <v:oval id="Oval 12" o:spid="_x0000_s1074"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BhsQA&#10;AADcAAAADwAAAGRycy9kb3ducmV2LnhtbESPQWvCQBSE74L/YXkFb7oxopTUVcqC0IsHU8Xra/Y1&#10;iWbfhuw2xn/vCkKPw8x8w6y3g21ET52vHSuYzxIQxIUzNZcKjt+76TsIH5ANNo5JwZ08bDfj0Roz&#10;4258oD4PpYgQ9hkqqEJoMyl9UZFFP3MtcfR+XWcxRNmV0nR4i3DbyDRJVtJizXGhwpZ0RcU1/7MK&#10;9EX3+nTVh7l2l9PPeX9O8+NCqcnb8PkBItAQ/sOv9pdRkC5X8Dw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EAYbEAAAA3AAAAA8AAAAAAAAAAAAAAAAAmAIAAGRycy9k&#10;b3ducmV2LnhtbFBLBQYAAAAABAAEAPUAAACJAwAAAAA=&#10;" fillcolor="blue" stroked="f"/>
                <v:shape id="Text Box 13" o:spid="_x0000_s1075"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390F36" w:rsidRPr="006E5631" w:rsidRDefault="00390F36" w:rsidP="00A2298C">
                        <w:pPr>
                          <w:rPr>
                            <w:b/>
                            <w:color w:val="FFFFFF"/>
                            <w:sz w:val="18"/>
                            <w:szCs w:val="18"/>
                          </w:rPr>
                        </w:pPr>
                        <w:r w:rsidRPr="006E5631">
                          <w:rPr>
                            <w:b/>
                            <w:color w:val="FFFFFF"/>
                            <w:sz w:val="18"/>
                            <w:szCs w:val="18"/>
                          </w:rPr>
                          <w:t xml:space="preserve"> 2</w:t>
                        </w:r>
                      </w:p>
                    </w:txbxContent>
                  </v:textbox>
                </v:shape>
              </v:group>
            </w:pict>
          </mc:Fallback>
        </mc:AlternateContent>
      </w:r>
      <w:r w:rsidR="00A2298C" w:rsidRPr="00A2298C">
        <w:rPr>
          <w:noProof/>
          <w:lang w:eastAsia="en-AU"/>
        </w:rPr>
        <mc:AlternateContent>
          <mc:Choice Requires="wpg">
            <w:drawing>
              <wp:anchor distT="0" distB="0" distL="114300" distR="114300" simplePos="0" relativeHeight="252086272" behindDoc="0" locked="0" layoutInCell="1" allowOverlap="1" wp14:anchorId="37D6B9A8" wp14:editId="439D30A2">
                <wp:simplePos x="0" y="0"/>
                <wp:positionH relativeFrom="column">
                  <wp:posOffset>2778125</wp:posOffset>
                </wp:positionH>
                <wp:positionV relativeFrom="paragraph">
                  <wp:posOffset>754380</wp:posOffset>
                </wp:positionV>
                <wp:extent cx="593725" cy="57150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571500"/>
                          <a:chOff x="12787" y="7280"/>
                          <a:chExt cx="935" cy="900"/>
                        </a:xfrm>
                      </wpg:grpSpPr>
                      <wps:wsp>
                        <wps:cNvPr id="246" name="Oval 12"/>
                        <wps:cNvSpPr>
                          <a:spLocks noChangeArrowheads="1"/>
                        </wps:cNvSpPr>
                        <wps:spPr bwMode="auto">
                          <a:xfrm>
                            <a:off x="12907" y="7340"/>
                            <a:ext cx="283" cy="283"/>
                          </a:xfrm>
                          <a:prstGeom prst="ellipse">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Text Box 13"/>
                        <wps:cNvSpPr txBox="1">
                          <a:spLocks noChangeArrowheads="1"/>
                        </wps:cNvSpPr>
                        <wps:spPr bwMode="auto">
                          <a:xfrm>
                            <a:off x="12787" y="7280"/>
                            <a:ext cx="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076" w:rsidRPr="00CE13E8" w:rsidRDefault="00E33076" w:rsidP="00A2298C">
                              <w:pPr>
                                <w:rPr>
                                  <w:b/>
                                  <w:color w:val="FFFFFF"/>
                                  <w:sz w:val="18"/>
                                  <w:szCs w:val="18"/>
                                </w:rPr>
                              </w:pPr>
                              <w:r w:rsidRPr="00CE13E8">
                                <w:rPr>
                                  <w:b/>
                                  <w:color w:val="FFFFFF"/>
                                  <w:sz w:val="18"/>
                                  <w:szCs w:val="18"/>
                                </w:rP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076" style="position:absolute;left:0;text-align:left;margin-left:218.75pt;margin-top:59.4pt;width:46.75pt;height:45pt;z-index:252086272" coordorigin="12787,7280" coordsize="93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">
                <v:oval id="Oval 12" o:spid="_x0000_s1077" style="position:absolute;left:12907;top:734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2XW8QA&#10;AADcAAAADwAAAGRycy9kb3ducmV2LnhtbESPQWvCQBSE74L/YXkFb7oxipTUVcqC0IsHU8Xra/Y1&#10;iWbfhuw2xn/vCkKPw8x8w6y3g21ET52vHSuYzxIQxIUzNZcKjt+76TsIH5ANNo5JwZ08bDfj0Roz&#10;4258oD4PpYgQ9hkqqEJoMyl9UZFFP3MtcfR+XWcxRNmV0nR4i3DbyDRJVtJizXGhwpZ0RcU1/7MK&#10;9EX3+nTVh7l2l9PPeX9O8+NCqcnb8PkBItAQ/sOv9pdRkC5X8Dw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l1vEAAAA3AAAAA8AAAAAAAAAAAAAAAAAmAIAAGRycy9k&#10;b3ducmV2LnhtbFBLBQYAAAAABAAEAPUAAACJAwAAAAA=&#10;" fillcolor="blue" stroked="f"/>
                <v:shape id="Text Box 13" o:spid="_x0000_s1078" type="#_x0000_t202" style="position:absolute;left:12787;top:7280;width: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390F36" w:rsidRPr="00CE13E8" w:rsidRDefault="00390F36" w:rsidP="00A2298C">
                        <w:pPr>
                          <w:rPr>
                            <w:b/>
                            <w:color w:val="FFFFFF"/>
                            <w:sz w:val="18"/>
                            <w:szCs w:val="18"/>
                          </w:rPr>
                        </w:pPr>
                        <w:r w:rsidRPr="00CE13E8">
                          <w:rPr>
                            <w:b/>
                            <w:color w:val="FFFFFF"/>
                            <w:sz w:val="18"/>
                            <w:szCs w:val="18"/>
                          </w:rPr>
                          <w:t xml:space="preserve"> 1</w:t>
                        </w:r>
                      </w:p>
                    </w:txbxContent>
                  </v:textbox>
                </v:shape>
              </v:group>
            </w:pict>
          </mc:Fallback>
        </mc:AlternateContent>
      </w:r>
      <w:r w:rsidR="006748E9">
        <w:rPr>
          <w:rFonts w:ascii="Calibri" w:hAnsi="Calibri" w:cs="Calibri"/>
          <w:noProof/>
          <w:szCs w:val="24"/>
          <w:lang w:eastAsia="en-AU"/>
        </w:rPr>
        <w:t xml:space="preserve"> </w:t>
      </w:r>
      <w:r w:rsidR="00BF7052">
        <w:rPr>
          <w:rFonts w:ascii="Calibri" w:hAnsi="Calibri" w:cs="Calibri"/>
          <w:noProof/>
          <w:szCs w:val="24"/>
          <w:lang w:eastAsia="en-AU"/>
        </w:rPr>
        <w:drawing>
          <wp:inline distT="0" distB="0" distL="0" distR="0" wp14:anchorId="67D4B32C" wp14:editId="65EA7CF1">
            <wp:extent cx="5478581" cy="3562479"/>
            <wp:effectExtent l="5398"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5487244" cy="3568112"/>
                    </a:xfrm>
                    <a:prstGeom prst="rect">
                      <a:avLst/>
                    </a:prstGeom>
                    <a:noFill/>
                    <a:ln>
                      <a:noFill/>
                    </a:ln>
                  </pic:spPr>
                </pic:pic>
              </a:graphicData>
            </a:graphic>
          </wp:inline>
        </w:drawing>
      </w:r>
    </w:p>
    <w:p w:rsidR="00C2655B" w:rsidRDefault="00C2655B" w:rsidP="00CB0298">
      <w:pPr>
        <w:spacing w:after="0"/>
        <w:ind w:left="142"/>
        <w:jc w:val="both"/>
        <w:rPr>
          <w:rFonts w:ascii="Calibri" w:hAnsi="Calibri" w:cs="Calibri"/>
          <w:szCs w:val="24"/>
        </w:rPr>
      </w:pPr>
    </w:p>
    <w:p w:rsidR="00CB0298" w:rsidRPr="00370DC5" w:rsidRDefault="004A745E" w:rsidP="009D1B2D">
      <w:pPr>
        <w:spacing w:after="120"/>
        <w:rPr>
          <w:rFonts w:ascii="Calibri" w:hAnsi="Calibri" w:cs="Calibri"/>
          <w:b/>
          <w:color w:val="5E9629"/>
          <w:sz w:val="28"/>
          <w:szCs w:val="28"/>
        </w:rPr>
      </w:pPr>
      <w:r>
        <w:rPr>
          <w:rFonts w:ascii="Calibri" w:hAnsi="Calibri" w:cs="Calibri"/>
          <w:b/>
          <w:color w:val="5E9629"/>
          <w:sz w:val="28"/>
          <w:szCs w:val="28"/>
        </w:rPr>
        <w:br w:type="column"/>
      </w:r>
      <w:r w:rsidR="00CB0298" w:rsidRPr="00370DC5">
        <w:rPr>
          <w:rFonts w:ascii="Calibri" w:hAnsi="Calibri" w:cs="Calibri"/>
          <w:b/>
          <w:color w:val="5E9629"/>
          <w:sz w:val="28"/>
          <w:szCs w:val="28"/>
        </w:rPr>
        <w:lastRenderedPageBreak/>
        <w:t>2.4</w:t>
      </w:r>
      <w:r w:rsidR="00CB0298" w:rsidRPr="00370DC5">
        <w:rPr>
          <w:rFonts w:ascii="Calibri" w:hAnsi="Calibri" w:cs="Calibri"/>
          <w:b/>
          <w:color w:val="5E9629"/>
          <w:sz w:val="28"/>
          <w:szCs w:val="28"/>
        </w:rPr>
        <w:tab/>
      </w:r>
      <w:r w:rsidR="00CB0298">
        <w:rPr>
          <w:rFonts w:ascii="Calibri" w:hAnsi="Calibri" w:cs="Calibri"/>
          <w:b/>
          <w:color w:val="5E9629"/>
          <w:sz w:val="28"/>
          <w:szCs w:val="28"/>
        </w:rPr>
        <w:t xml:space="preserve"> </w:t>
      </w:r>
      <w:r w:rsidR="00CB0298">
        <w:rPr>
          <w:rFonts w:ascii="Calibri" w:hAnsi="Calibri" w:cs="Calibri"/>
          <w:b/>
          <w:color w:val="5E9629"/>
          <w:sz w:val="28"/>
          <w:szCs w:val="28"/>
        </w:rPr>
        <w:tab/>
      </w:r>
      <w:r w:rsidR="00CB0298" w:rsidRPr="00370DC5">
        <w:rPr>
          <w:rFonts w:ascii="Calibri" w:hAnsi="Calibri" w:cs="Calibri"/>
          <w:b/>
          <w:color w:val="5E9629"/>
          <w:sz w:val="28"/>
          <w:szCs w:val="28"/>
        </w:rPr>
        <w:t xml:space="preserve">Natural Systems </w:t>
      </w:r>
    </w:p>
    <w:tbl>
      <w:tblPr>
        <w:tblStyle w:val="TableGrid"/>
        <w:tblpPr w:leftFromText="180" w:rightFromText="180" w:vertAnchor="text" w:horzAnchor="page" w:tblpX="11083" w:tblpY="392"/>
        <w:tblW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tblGrid>
      <w:tr w:rsidR="00CB0298" w:rsidTr="00CB0298">
        <w:trPr>
          <w:trHeight w:val="277"/>
        </w:trPr>
        <w:tc>
          <w:tcPr>
            <w:tcW w:w="250" w:type="dxa"/>
          </w:tcPr>
          <w:p w:rsidR="00CB0298" w:rsidRPr="00337C6E" w:rsidRDefault="00CB0298" w:rsidP="00CB0298">
            <w:pPr>
              <w:tabs>
                <w:tab w:val="left" w:pos="709"/>
              </w:tabs>
              <w:ind w:right="176"/>
              <w:rPr>
                <w:rFonts w:ascii="Calibri" w:hAnsi="Calibri" w:cs="Calibri"/>
                <w:sz w:val="18"/>
                <w:szCs w:val="18"/>
              </w:rPr>
            </w:pPr>
          </w:p>
        </w:tc>
      </w:tr>
    </w:tbl>
    <w:p w:rsidR="00CB0298" w:rsidRPr="007A08F0" w:rsidRDefault="00CB0298" w:rsidP="009D1B2D">
      <w:pPr>
        <w:spacing w:after="240"/>
        <w:ind w:right="-425"/>
        <w:jc w:val="both"/>
        <w:rPr>
          <w:rFonts w:ascii="Calibri" w:hAnsi="Calibri" w:cs="Calibri"/>
          <w:sz w:val="22"/>
          <w:szCs w:val="24"/>
        </w:rPr>
      </w:pPr>
      <w:r w:rsidRPr="007A08F0">
        <w:rPr>
          <w:rFonts w:ascii="Calibri" w:hAnsi="Calibri" w:cs="Calibri"/>
          <w:sz w:val="22"/>
          <w:szCs w:val="24"/>
        </w:rPr>
        <w:t xml:space="preserve">Topographically </w:t>
      </w:r>
      <w:r w:rsidR="005C0700" w:rsidRPr="005C0700">
        <w:rPr>
          <w:rFonts w:ascii="Calibri" w:hAnsi="Calibri" w:cs="Calibri"/>
          <w:b/>
          <w:color w:val="5E9629"/>
          <w:sz w:val="22"/>
        </w:rPr>
        <w:t>Victoria Park/</w:t>
      </w:r>
      <w:r w:rsidR="00154618">
        <w:rPr>
          <w:rFonts w:ascii="Calibri" w:hAnsi="Calibri" w:cs="Calibri"/>
          <w:b/>
          <w:color w:val="5E9629"/>
          <w:sz w:val="22"/>
        </w:rPr>
        <w:t>P</w:t>
      </w:r>
      <w:r w:rsidR="00154618" w:rsidRPr="005C0700">
        <w:rPr>
          <w:rFonts w:ascii="Calibri" w:hAnsi="Calibri" w:cs="Calibri"/>
          <w:b/>
          <w:color w:val="5E9629"/>
          <w:sz w:val="22"/>
        </w:rPr>
        <w:t>aka</w:t>
      </w:r>
      <w:r w:rsidR="00154618">
        <w:rPr>
          <w:rFonts w:ascii="Calibri" w:hAnsi="Calibri" w:cs="Calibri"/>
          <w:b/>
          <w:color w:val="5E9629"/>
          <w:sz w:val="22"/>
        </w:rPr>
        <w:t>p</w:t>
      </w:r>
      <w:r w:rsidR="00154618" w:rsidRPr="005C0700">
        <w:rPr>
          <w:rFonts w:ascii="Calibri" w:hAnsi="Calibri" w:cs="Calibri"/>
          <w:b/>
          <w:color w:val="5E9629"/>
          <w:sz w:val="22"/>
        </w:rPr>
        <w:t>akan</w:t>
      </w:r>
      <w:r w:rsidR="00154618">
        <w:rPr>
          <w:rFonts w:ascii="Calibri" w:hAnsi="Calibri" w:cs="Calibri"/>
          <w:b/>
          <w:color w:val="5E9629"/>
          <w:sz w:val="22"/>
        </w:rPr>
        <w:t>th</w:t>
      </w:r>
      <w:r w:rsidR="00154618" w:rsidRPr="005C0700">
        <w:rPr>
          <w:rFonts w:ascii="Calibri" w:hAnsi="Calibri" w:cs="Calibri"/>
          <w:b/>
          <w:color w:val="5E9629"/>
          <w:sz w:val="22"/>
        </w:rPr>
        <w:t xml:space="preserve">i </w:t>
      </w:r>
      <w:r w:rsidR="00DC5B5C" w:rsidRPr="00DC5B5C">
        <w:rPr>
          <w:rFonts w:ascii="Calibri" w:hAnsi="Calibri" w:cs="Calibri"/>
          <w:b/>
          <w:color w:val="5E9629"/>
          <w:sz w:val="22"/>
        </w:rPr>
        <w:t>(Park 16)</w:t>
      </w:r>
      <w:r w:rsidR="00DC5B5C">
        <w:rPr>
          <w:rFonts w:ascii="Calibri" w:hAnsi="Calibri" w:cs="MyriadPro-Regular"/>
          <w:sz w:val="22"/>
        </w:rPr>
        <w:t xml:space="preserve"> </w:t>
      </w:r>
      <w:r w:rsidRPr="007A08F0">
        <w:rPr>
          <w:rFonts w:ascii="Calibri" w:hAnsi="Calibri" w:cs="Calibri"/>
          <w:sz w:val="22"/>
          <w:szCs w:val="24"/>
        </w:rPr>
        <w:t>is described as a bowl with low limestone rises around its perimeter.  There are two watercourses through the Park and they include:</w:t>
      </w:r>
    </w:p>
    <w:p w:rsidR="00CB0298" w:rsidRPr="007A08F0" w:rsidRDefault="00CB0298" w:rsidP="009D1B2D">
      <w:pPr>
        <w:pStyle w:val="ListParagraph"/>
        <w:numPr>
          <w:ilvl w:val="0"/>
          <w:numId w:val="31"/>
        </w:numPr>
        <w:spacing w:after="120"/>
        <w:ind w:right="-425" w:hanging="502"/>
        <w:jc w:val="both"/>
        <w:rPr>
          <w:rFonts w:ascii="Calibri" w:hAnsi="Calibri" w:cs="Calibri"/>
          <w:sz w:val="22"/>
          <w:szCs w:val="24"/>
        </w:rPr>
      </w:pPr>
      <w:r w:rsidRPr="007A08F0">
        <w:rPr>
          <w:rFonts w:ascii="Calibri" w:hAnsi="Calibri" w:cs="Calibri"/>
          <w:sz w:val="22"/>
          <w:szCs w:val="24"/>
        </w:rPr>
        <w:t>The Park Lands Creek which runs through the southern part of the Park from east to west flowing into Tuttangga (Park 17)</w:t>
      </w:r>
    </w:p>
    <w:p w:rsidR="00CB0298" w:rsidRPr="007A08F0" w:rsidRDefault="00CB0298" w:rsidP="009D1B2D">
      <w:pPr>
        <w:pStyle w:val="ListParagraph"/>
        <w:numPr>
          <w:ilvl w:val="0"/>
          <w:numId w:val="31"/>
        </w:numPr>
        <w:spacing w:after="120"/>
        <w:ind w:right="-425" w:hanging="502"/>
        <w:jc w:val="both"/>
        <w:rPr>
          <w:rFonts w:ascii="Calibri" w:hAnsi="Calibri" w:cs="Calibri"/>
          <w:sz w:val="22"/>
          <w:szCs w:val="24"/>
        </w:rPr>
      </w:pPr>
      <w:r w:rsidRPr="007A08F0">
        <w:rPr>
          <w:rFonts w:ascii="Calibri" w:hAnsi="Calibri" w:cs="Calibri"/>
          <w:sz w:val="22"/>
          <w:szCs w:val="24"/>
        </w:rPr>
        <w:t xml:space="preserve">Botanic Creek which runs south to north along the western side of the Park starting at the corner of Halifax Street and East Terrace.  </w:t>
      </w:r>
    </w:p>
    <w:p w:rsidR="00CB0298" w:rsidRPr="007A08F0" w:rsidRDefault="00CB0298" w:rsidP="009D1B2D">
      <w:pPr>
        <w:spacing w:after="240"/>
        <w:ind w:right="-425"/>
        <w:jc w:val="both"/>
        <w:rPr>
          <w:rFonts w:ascii="Calibri" w:hAnsi="Calibri" w:cs="Calibri"/>
          <w:sz w:val="22"/>
          <w:szCs w:val="24"/>
        </w:rPr>
      </w:pPr>
      <w:r w:rsidRPr="007A08F0">
        <w:rPr>
          <w:rFonts w:ascii="Calibri" w:hAnsi="Calibri" w:cs="Calibri"/>
          <w:sz w:val="22"/>
          <w:szCs w:val="24"/>
        </w:rPr>
        <w:t>A natural drainage line also existed across the park from the vicinity of Parkstone Avenue, Dulwich to Halifax Street and from Alexander Avenue to Wakefield Street.  Both have been diverted underground</w:t>
      </w:r>
      <w:r w:rsidR="00D6672C">
        <w:rPr>
          <w:rFonts w:ascii="Calibri" w:hAnsi="Calibri" w:cs="Calibri"/>
          <w:sz w:val="22"/>
          <w:szCs w:val="24"/>
        </w:rPr>
        <w:t xml:space="preserve"> and resurface at the northern end of the park in a concrete channel</w:t>
      </w:r>
      <w:r w:rsidRPr="007A08F0">
        <w:rPr>
          <w:rFonts w:ascii="Calibri" w:hAnsi="Calibri" w:cs="Calibri"/>
          <w:sz w:val="22"/>
          <w:szCs w:val="24"/>
        </w:rPr>
        <w:t>.</w:t>
      </w:r>
    </w:p>
    <w:p w:rsidR="00CB0298" w:rsidRPr="007A08F0" w:rsidRDefault="00CB0298" w:rsidP="009D1B2D">
      <w:pPr>
        <w:spacing w:after="240"/>
        <w:ind w:right="-425"/>
        <w:jc w:val="both"/>
        <w:rPr>
          <w:rFonts w:ascii="Calibri" w:hAnsi="Calibri" w:cs="Calibri"/>
          <w:sz w:val="22"/>
          <w:szCs w:val="24"/>
        </w:rPr>
      </w:pPr>
      <w:r w:rsidRPr="007A08F0">
        <w:rPr>
          <w:rFonts w:ascii="Calibri" w:hAnsi="Calibri" w:cs="Calibri"/>
          <w:sz w:val="22"/>
          <w:szCs w:val="24"/>
        </w:rPr>
        <w:t xml:space="preserve">The </w:t>
      </w:r>
      <w:hyperlink r:id="rId27" w:history="1">
        <w:r w:rsidRPr="00B84FD5">
          <w:rPr>
            <w:rStyle w:val="Hyperlink"/>
            <w:rFonts w:ascii="Calibri" w:hAnsi="Calibri" w:cs="Calibri"/>
            <w:i/>
            <w:sz w:val="22"/>
            <w:szCs w:val="24"/>
          </w:rPr>
          <w:t>Adelaide Park Lands Management Strategy</w:t>
        </w:r>
      </w:hyperlink>
      <w:r w:rsidRPr="007A08F0">
        <w:rPr>
          <w:rFonts w:ascii="Calibri" w:hAnsi="Calibri" w:cs="Calibri"/>
          <w:sz w:val="22"/>
          <w:szCs w:val="24"/>
        </w:rPr>
        <w:t xml:space="preserve"> (APLMS) Landscape Character map (page 22) identifies a Biodiversity Conservation Area on the </w:t>
      </w:r>
      <w:r w:rsidR="00154618">
        <w:rPr>
          <w:rFonts w:ascii="Calibri" w:hAnsi="Calibri" w:cs="Calibri"/>
          <w:sz w:val="22"/>
          <w:szCs w:val="24"/>
        </w:rPr>
        <w:t xml:space="preserve">southern side of </w:t>
      </w:r>
      <w:r w:rsidR="00154618" w:rsidRPr="00DC5B5C">
        <w:rPr>
          <w:rFonts w:ascii="Calibri" w:hAnsi="Calibri" w:cs="Calibri"/>
          <w:b/>
          <w:color w:val="5E9629"/>
          <w:sz w:val="22"/>
        </w:rPr>
        <w:t>Victoria Park/P</w:t>
      </w:r>
      <w:r w:rsidRPr="00DC5B5C">
        <w:rPr>
          <w:rFonts w:ascii="Calibri" w:hAnsi="Calibri" w:cs="Calibri"/>
          <w:b/>
          <w:color w:val="5E9629"/>
          <w:sz w:val="22"/>
        </w:rPr>
        <w:t>ak</w:t>
      </w:r>
      <w:r w:rsidR="00154618" w:rsidRPr="00DC5B5C">
        <w:rPr>
          <w:rFonts w:ascii="Calibri" w:hAnsi="Calibri" w:cs="Calibri"/>
          <w:b/>
          <w:color w:val="5E9629"/>
          <w:sz w:val="22"/>
        </w:rPr>
        <w:t>ap</w:t>
      </w:r>
      <w:r w:rsidRPr="00DC5B5C">
        <w:rPr>
          <w:rFonts w:ascii="Calibri" w:hAnsi="Calibri" w:cs="Calibri"/>
          <w:b/>
          <w:color w:val="5E9629"/>
          <w:sz w:val="22"/>
        </w:rPr>
        <w:t>akan</w:t>
      </w:r>
      <w:r w:rsidR="00154618" w:rsidRPr="00DC5B5C">
        <w:rPr>
          <w:rFonts w:ascii="Calibri" w:hAnsi="Calibri" w:cs="Calibri"/>
          <w:b/>
          <w:color w:val="5E9629"/>
          <w:sz w:val="22"/>
        </w:rPr>
        <w:t>thi</w:t>
      </w:r>
      <w:r w:rsidRPr="00DC5B5C">
        <w:rPr>
          <w:rFonts w:ascii="Calibri" w:hAnsi="Calibri" w:cs="Calibri"/>
          <w:b/>
          <w:color w:val="5E9629"/>
          <w:sz w:val="22"/>
        </w:rPr>
        <w:t xml:space="preserve"> (Park 16)</w:t>
      </w:r>
      <w:r w:rsidRPr="007A08F0">
        <w:rPr>
          <w:rFonts w:ascii="Calibri" w:hAnsi="Calibri" w:cs="Calibri"/>
          <w:sz w:val="22"/>
          <w:szCs w:val="24"/>
        </w:rPr>
        <w:t xml:space="preserve">.  </w:t>
      </w:r>
    </w:p>
    <w:p w:rsidR="00CB0298" w:rsidRPr="00041E33" w:rsidRDefault="008D3B47" w:rsidP="009D1B2D">
      <w:pPr>
        <w:autoSpaceDE w:val="0"/>
        <w:autoSpaceDN w:val="0"/>
        <w:adjustRightInd w:val="0"/>
        <w:spacing w:after="240"/>
        <w:ind w:right="-425"/>
        <w:jc w:val="both"/>
        <w:rPr>
          <w:rFonts w:ascii="Calibri" w:hAnsi="Calibri" w:cs="Calibri"/>
          <w:iCs/>
          <w:sz w:val="22"/>
        </w:rPr>
      </w:pPr>
      <w:r>
        <w:rPr>
          <w:rStyle w:val="Hyperlink"/>
          <w:rFonts w:ascii="Calibri" w:hAnsi="Calibri" w:cs="Calibri"/>
          <w:color w:val="auto"/>
          <w:sz w:val="22"/>
          <w:szCs w:val="24"/>
          <w:u w:val="none"/>
        </w:rPr>
        <w:t xml:space="preserve">The </w:t>
      </w:r>
      <w:hyperlink r:id="rId28" w:history="1">
        <w:r w:rsidRPr="006530E1">
          <w:rPr>
            <w:rStyle w:val="Hyperlink"/>
            <w:rFonts w:ascii="Calibri" w:hAnsi="Calibri" w:cs="Calibri"/>
            <w:i/>
            <w:sz w:val="22"/>
            <w:szCs w:val="24"/>
          </w:rPr>
          <w:t>Biodiversity and Water Quality Action Plan 2011-2016</w:t>
        </w:r>
      </w:hyperlink>
      <w:r>
        <w:rPr>
          <w:rStyle w:val="Hyperlink"/>
          <w:rFonts w:ascii="Calibri" w:hAnsi="Calibri" w:cs="Calibri"/>
          <w:color w:val="auto"/>
          <w:sz w:val="22"/>
          <w:szCs w:val="24"/>
          <w:u w:val="none"/>
        </w:rPr>
        <w:t xml:space="preserve"> </w:t>
      </w:r>
      <w:r w:rsidR="00CB0298" w:rsidRPr="007A08F0">
        <w:rPr>
          <w:rStyle w:val="Hyperlink"/>
          <w:rFonts w:ascii="Calibri" w:hAnsi="Calibri" w:cs="Calibri"/>
          <w:color w:val="auto"/>
          <w:sz w:val="22"/>
          <w:szCs w:val="24"/>
          <w:u w:val="none"/>
        </w:rPr>
        <w:t>has been adopted by Council and represents the additional research conducted in the development of the ‘</w:t>
      </w:r>
      <w:r w:rsidR="00041E33" w:rsidRPr="007A08F0">
        <w:rPr>
          <w:rStyle w:val="Hyperlink"/>
          <w:rFonts w:ascii="Calibri" w:hAnsi="Calibri" w:cs="Calibri"/>
          <w:color w:val="auto"/>
          <w:sz w:val="22"/>
          <w:szCs w:val="24"/>
          <w:u w:val="none"/>
        </w:rPr>
        <w:t xml:space="preserve">Key Biodiversity Areas’ </w:t>
      </w:r>
      <w:r w:rsidR="00CB0298" w:rsidRPr="007A08F0">
        <w:rPr>
          <w:rStyle w:val="Hyperlink"/>
          <w:rFonts w:ascii="Calibri" w:hAnsi="Calibri" w:cs="Calibri"/>
          <w:color w:val="auto"/>
          <w:sz w:val="22"/>
          <w:szCs w:val="24"/>
          <w:u w:val="none"/>
        </w:rPr>
        <w:t xml:space="preserve">within the Park Lands.  </w:t>
      </w:r>
      <w:r w:rsidR="00041E33" w:rsidRPr="00041E33">
        <w:rPr>
          <w:rFonts w:ascii="Calibri" w:hAnsi="Calibri"/>
          <w:sz w:val="22"/>
          <w:lang w:eastAsia="en-AU"/>
        </w:rPr>
        <w:t>Within this Plan a Key Biodiversity Area is identified which encompasses a section of Victoria Park/ Pakapakanthi and Tuthangga (Park 17). Refer to the map in Section 1.3 for information regarding the location of the Key Biodiversity Area.</w:t>
      </w:r>
    </w:p>
    <w:p w:rsidR="00CB0298" w:rsidRPr="00370DC5" w:rsidRDefault="00CB0298" w:rsidP="00FF5D58">
      <w:pPr>
        <w:ind w:left="142"/>
        <w:rPr>
          <w:rFonts w:ascii="Calibri" w:hAnsi="Calibri" w:cs="Calibri"/>
          <w:b/>
          <w:color w:val="5E9629"/>
          <w:sz w:val="28"/>
          <w:szCs w:val="28"/>
        </w:rPr>
      </w:pPr>
      <w:r w:rsidRPr="003F4A41">
        <w:rPr>
          <w:rFonts w:asciiTheme="majorHAnsi" w:hAnsiTheme="majorHAnsi" w:cstheme="majorHAnsi"/>
        </w:rPr>
        <w:br w:type="page"/>
      </w:r>
      <w:r w:rsidRPr="00370DC5">
        <w:rPr>
          <w:rFonts w:ascii="Calibri" w:hAnsi="Calibri" w:cs="Calibri"/>
          <w:b/>
          <w:color w:val="5E9629"/>
          <w:sz w:val="28"/>
          <w:szCs w:val="28"/>
        </w:rPr>
        <w:lastRenderedPageBreak/>
        <w:t>Relevant Links:</w:t>
      </w:r>
    </w:p>
    <w:p w:rsidR="00CB0298" w:rsidRPr="00B94124" w:rsidRDefault="00CB0298" w:rsidP="00FF5D58">
      <w:pPr>
        <w:spacing w:after="0"/>
        <w:ind w:left="142"/>
        <w:rPr>
          <w:rFonts w:ascii="Calibri" w:hAnsi="Calibri" w:cs="Calibri"/>
          <w:sz w:val="22"/>
        </w:rPr>
      </w:pPr>
      <w:r w:rsidRPr="00B94124">
        <w:rPr>
          <w:rFonts w:ascii="Calibri" w:hAnsi="Calibri" w:cs="Calibri"/>
          <w:sz w:val="22"/>
        </w:rPr>
        <w:t>Adelaide Park Lands Management Strategy</w:t>
      </w:r>
    </w:p>
    <w:p w:rsidR="00390F36" w:rsidRPr="00390F36" w:rsidRDefault="00904DC8" w:rsidP="00FF5D58">
      <w:pPr>
        <w:spacing w:after="0"/>
        <w:ind w:left="142"/>
        <w:jc w:val="both"/>
        <w:rPr>
          <w:rStyle w:val="Hyperlink"/>
          <w:rFonts w:ascii="Calibri" w:hAnsi="Calibri" w:cs="Calibri"/>
          <w:color w:val="0070C0"/>
          <w:sz w:val="22"/>
        </w:rPr>
      </w:pPr>
      <w:hyperlink r:id="rId29" w:history="1">
        <w:r w:rsidR="00390F36" w:rsidRPr="00390F36">
          <w:rPr>
            <w:rStyle w:val="Hyperlink"/>
            <w:rFonts w:ascii="Calibri" w:hAnsi="Calibri" w:cs="Calibri"/>
            <w:color w:val="0070C0"/>
            <w:sz w:val="22"/>
          </w:rPr>
          <w:t>http://www.adelaidecitycouncil.com/assets/acc/Environment/plans-policies/docs/parklands_management_strategy.pdf</w:t>
        </w:r>
      </w:hyperlink>
    </w:p>
    <w:p w:rsidR="00CB0298" w:rsidRPr="00B94124" w:rsidRDefault="00CB0298" w:rsidP="00FF5D58">
      <w:pPr>
        <w:spacing w:after="0"/>
        <w:ind w:left="142"/>
        <w:jc w:val="both"/>
        <w:rPr>
          <w:rFonts w:ascii="Calibri" w:hAnsi="Calibri" w:cs="Calibri"/>
          <w:sz w:val="22"/>
        </w:rPr>
      </w:pPr>
      <w:r w:rsidRPr="00B94124">
        <w:rPr>
          <w:rFonts w:ascii="Calibri" w:hAnsi="Calibri" w:cs="Calibri"/>
          <w:sz w:val="22"/>
        </w:rPr>
        <w:t>Landscape Master Plan</w:t>
      </w:r>
    </w:p>
    <w:p w:rsidR="0022738A" w:rsidRPr="00B94124" w:rsidRDefault="00904DC8" w:rsidP="00FF5D58">
      <w:pPr>
        <w:spacing w:after="0"/>
        <w:ind w:left="142"/>
        <w:jc w:val="both"/>
        <w:rPr>
          <w:rFonts w:ascii="Calibri" w:hAnsi="Calibri"/>
          <w:sz w:val="22"/>
        </w:rPr>
      </w:pPr>
      <w:hyperlink r:id="rId30" w:history="1">
        <w:r w:rsidR="00030F75" w:rsidRPr="00510C59">
          <w:rPr>
            <w:rStyle w:val="Hyperlink"/>
            <w:rFonts w:ascii="Calibri" w:hAnsi="Calibri" w:cs="Calibri"/>
            <w:szCs w:val="24"/>
          </w:rPr>
          <w:t>http://www.adelaidecitycouncil.com/assets/acc/Council/policies/docs/111107%20Parklands%20MP%20Report_.pdf</w:t>
        </w:r>
      </w:hyperlink>
    </w:p>
    <w:p w:rsidR="00CB0298" w:rsidRPr="00B94124" w:rsidRDefault="00CB0298" w:rsidP="00030F75">
      <w:pPr>
        <w:spacing w:before="120" w:after="0"/>
        <w:ind w:left="142"/>
        <w:jc w:val="both"/>
        <w:rPr>
          <w:rFonts w:ascii="Calibri" w:hAnsi="Calibri" w:cs="Calibri"/>
          <w:sz w:val="22"/>
        </w:rPr>
      </w:pPr>
      <w:r w:rsidRPr="00B94124">
        <w:rPr>
          <w:rFonts w:ascii="Calibri" w:hAnsi="Calibri" w:cs="Calibri"/>
          <w:sz w:val="22"/>
        </w:rPr>
        <w:t xml:space="preserve">Kaurna naming  </w:t>
      </w:r>
    </w:p>
    <w:p w:rsidR="00936539" w:rsidRDefault="00904DC8" w:rsidP="00936539">
      <w:pPr>
        <w:spacing w:after="0"/>
        <w:ind w:left="142"/>
        <w:jc w:val="both"/>
        <w:rPr>
          <w:rStyle w:val="Hyperlink"/>
          <w:rFonts w:ascii="Calibri" w:hAnsi="Calibri"/>
        </w:rPr>
      </w:pPr>
      <w:hyperlink r:id="rId31" w:history="1">
        <w:r w:rsidR="00936539" w:rsidRPr="00C54C3F">
          <w:rPr>
            <w:rStyle w:val="Hyperlink"/>
            <w:rFonts w:ascii="Calibri" w:hAnsi="Calibri"/>
          </w:rPr>
          <w:t>http://www.adelaidecitycouncil.com/community/reconciliation/kaurna/place-naming</w:t>
        </w:r>
      </w:hyperlink>
      <w:r w:rsidR="00936539">
        <w:rPr>
          <w:rStyle w:val="Hyperlink"/>
          <w:rFonts w:ascii="Calibri" w:hAnsi="Calibri"/>
        </w:rPr>
        <w:t>.</w:t>
      </w:r>
    </w:p>
    <w:p w:rsidR="00CB0298" w:rsidRPr="00B94124" w:rsidRDefault="00CB0298" w:rsidP="00936539">
      <w:pPr>
        <w:spacing w:before="120" w:after="0"/>
        <w:jc w:val="both"/>
        <w:rPr>
          <w:rFonts w:ascii="Calibri" w:hAnsi="Calibri" w:cs="Calibri"/>
          <w:sz w:val="22"/>
        </w:rPr>
      </w:pPr>
      <w:r w:rsidRPr="00B94124">
        <w:rPr>
          <w:rFonts w:ascii="Calibri" w:hAnsi="Calibri" w:cs="Calibri"/>
          <w:sz w:val="22"/>
        </w:rPr>
        <w:t>Cultural Landscape Study - general</w:t>
      </w:r>
    </w:p>
    <w:p w:rsidR="00030F75" w:rsidRDefault="00904DC8" w:rsidP="00FF5D58">
      <w:pPr>
        <w:spacing w:after="0"/>
        <w:ind w:left="142"/>
        <w:jc w:val="both"/>
        <w:rPr>
          <w:rFonts w:ascii="Calibri" w:hAnsi="Calibri"/>
        </w:rPr>
      </w:pPr>
      <w:hyperlink r:id="rId32" w:history="1">
        <w:r w:rsidR="00030F75" w:rsidRPr="00C54C3F">
          <w:rPr>
            <w:rStyle w:val="Hyperlink"/>
            <w:rFonts w:ascii="Calibri" w:hAnsi="Calibri"/>
          </w:rPr>
          <w:t>http://www.adelaidecitycouncil.com/environment/park-lands/heritage1/cultural-landscape-study/</w:t>
        </w:r>
      </w:hyperlink>
    </w:p>
    <w:p w:rsidR="00CB0298" w:rsidRPr="00B94124" w:rsidRDefault="00CB0298" w:rsidP="00030F75">
      <w:pPr>
        <w:spacing w:before="120" w:after="0"/>
        <w:ind w:left="142"/>
        <w:jc w:val="both"/>
        <w:rPr>
          <w:rFonts w:ascii="Calibri" w:hAnsi="Calibri" w:cs="Calibri"/>
          <w:sz w:val="22"/>
        </w:rPr>
      </w:pPr>
      <w:r w:rsidRPr="00B94124">
        <w:rPr>
          <w:rFonts w:ascii="Calibri" w:hAnsi="Calibri" w:cs="Calibri"/>
          <w:sz w:val="22"/>
        </w:rPr>
        <w:t xml:space="preserve">Cultural Landscape Study – Reports and Assessments on Padipadinyilla (Park 2), </w:t>
      </w:r>
      <w:r w:rsidRPr="00B94124">
        <w:rPr>
          <w:rFonts w:ascii="Calibri" w:hAnsi="Calibri" w:cs="Calibri"/>
          <w:bCs/>
          <w:sz w:val="22"/>
        </w:rPr>
        <w:t>Kandarilla (Park 3), Kangattilla (Park 4) and Ngampa Yerta (Park 5)</w:t>
      </w:r>
      <w:r w:rsidRPr="00B94124">
        <w:rPr>
          <w:rFonts w:ascii="Calibri" w:hAnsi="Calibri" w:cs="Calibri"/>
          <w:iCs/>
          <w:sz w:val="22"/>
        </w:rPr>
        <w:t>)</w:t>
      </w:r>
      <w:r w:rsidRPr="00B94124">
        <w:rPr>
          <w:rFonts w:ascii="Calibri" w:hAnsi="Calibri" w:cs="Calibri"/>
          <w:sz w:val="22"/>
        </w:rPr>
        <w:t xml:space="preserve"> </w:t>
      </w:r>
    </w:p>
    <w:p w:rsidR="00030F75" w:rsidRDefault="00904DC8" w:rsidP="00FF5D58">
      <w:pPr>
        <w:spacing w:after="0"/>
        <w:ind w:left="142"/>
        <w:rPr>
          <w:rFonts w:ascii="Calibri" w:hAnsi="Calibri"/>
        </w:rPr>
      </w:pPr>
      <w:hyperlink r:id="rId33" w:history="1">
        <w:r w:rsidR="00030F75" w:rsidRPr="00C54C3F">
          <w:rPr>
            <w:rStyle w:val="Hyperlink"/>
            <w:rFonts w:ascii="Calibri" w:hAnsi="Calibri"/>
          </w:rPr>
          <w:t>http://www.adelaidecitycouncil.com/environment/park-lands/heritage1/cultural-landscape-study/</w:t>
        </w:r>
      </w:hyperlink>
    </w:p>
    <w:p w:rsidR="00CB0298" w:rsidRPr="00B94124" w:rsidRDefault="00CB0298" w:rsidP="00030F75">
      <w:pPr>
        <w:spacing w:before="120" w:after="0"/>
        <w:ind w:left="142"/>
        <w:rPr>
          <w:rFonts w:ascii="Calibri" w:hAnsi="Calibri" w:cs="Calibri"/>
          <w:sz w:val="22"/>
        </w:rPr>
      </w:pPr>
      <w:r w:rsidRPr="00B94124">
        <w:rPr>
          <w:rFonts w:ascii="Calibri" w:hAnsi="Calibri" w:cs="Calibri"/>
          <w:sz w:val="22"/>
        </w:rPr>
        <w:t>Adelaide City Council Biodiversity and Water Quality Action Plan</w:t>
      </w:r>
    </w:p>
    <w:p w:rsidR="001E5178" w:rsidRPr="00B76898" w:rsidRDefault="00904DC8" w:rsidP="00FF5D58">
      <w:pPr>
        <w:autoSpaceDE w:val="0"/>
        <w:autoSpaceDN w:val="0"/>
        <w:adjustRightInd w:val="0"/>
        <w:spacing w:after="0" w:line="240" w:lineRule="auto"/>
        <w:ind w:left="142"/>
        <w:rPr>
          <w:rStyle w:val="Hyperlink"/>
          <w:rFonts w:ascii="Calibri" w:hAnsi="Calibri" w:cs="Calibri"/>
          <w:color w:val="0070C0"/>
          <w:sz w:val="22"/>
        </w:rPr>
      </w:pPr>
      <w:hyperlink r:id="rId34" w:history="1">
        <w:r w:rsidR="001E5178" w:rsidRPr="00B76898">
          <w:rPr>
            <w:rStyle w:val="Hyperlink"/>
            <w:rFonts w:ascii="Calibri" w:hAnsi="Calibri" w:cs="Calibri"/>
            <w:color w:val="0070C0"/>
            <w:sz w:val="22"/>
          </w:rPr>
          <w:t>http://www.adelaidecitycouncil.com/assets/acc/Council/policies/docs/Biodiversity-and-Water-Quality%20-Action-Plan.PDF</w:t>
        </w:r>
      </w:hyperlink>
    </w:p>
    <w:p w:rsidR="00CB0298" w:rsidRPr="00B94124" w:rsidRDefault="00CB0298" w:rsidP="00030F75">
      <w:pPr>
        <w:autoSpaceDE w:val="0"/>
        <w:autoSpaceDN w:val="0"/>
        <w:adjustRightInd w:val="0"/>
        <w:spacing w:before="120" w:after="0" w:line="240" w:lineRule="auto"/>
        <w:ind w:left="142"/>
        <w:rPr>
          <w:rFonts w:ascii="Calibri" w:hAnsi="Calibri" w:cs="Calibri"/>
          <w:color w:val="000000"/>
          <w:sz w:val="22"/>
        </w:rPr>
      </w:pPr>
      <w:r w:rsidRPr="00B94124">
        <w:rPr>
          <w:rFonts w:ascii="Calibri" w:hAnsi="Calibri" w:cs="Calibri"/>
          <w:color w:val="000000"/>
          <w:sz w:val="22"/>
        </w:rPr>
        <w:t>Council’s Community Land Mana</w:t>
      </w:r>
      <w:r w:rsidR="00B94124">
        <w:rPr>
          <w:rFonts w:ascii="Calibri" w:hAnsi="Calibri" w:cs="Calibri"/>
          <w:color w:val="000000"/>
          <w:sz w:val="22"/>
        </w:rPr>
        <w:t>gement Plan for Victoria Park/ Paka</w:t>
      </w:r>
      <w:r w:rsidR="00B84FD5">
        <w:rPr>
          <w:rFonts w:ascii="Calibri" w:hAnsi="Calibri" w:cs="Calibri"/>
          <w:color w:val="000000"/>
          <w:sz w:val="22"/>
        </w:rPr>
        <w:t>p</w:t>
      </w:r>
      <w:r w:rsidR="00B94124">
        <w:rPr>
          <w:rFonts w:ascii="Calibri" w:hAnsi="Calibri" w:cs="Calibri"/>
          <w:color w:val="000000"/>
          <w:sz w:val="22"/>
        </w:rPr>
        <w:t>akanth</w:t>
      </w:r>
      <w:r w:rsidRPr="00B94124">
        <w:rPr>
          <w:rFonts w:ascii="Calibri" w:hAnsi="Calibri" w:cs="Calibri"/>
          <w:color w:val="000000"/>
          <w:sz w:val="22"/>
        </w:rPr>
        <w:t>i</w:t>
      </w:r>
    </w:p>
    <w:p w:rsidR="00030F75" w:rsidRPr="00030F75" w:rsidRDefault="00904DC8" w:rsidP="00FF5D58">
      <w:pPr>
        <w:autoSpaceDE w:val="0"/>
        <w:autoSpaceDN w:val="0"/>
        <w:adjustRightInd w:val="0"/>
        <w:spacing w:after="0" w:line="240" w:lineRule="auto"/>
        <w:ind w:left="142"/>
        <w:rPr>
          <w:rFonts w:ascii="Calibri" w:hAnsi="Calibri"/>
        </w:rPr>
      </w:pPr>
      <w:hyperlink r:id="rId35" w:history="1">
        <w:r w:rsidR="00030F75" w:rsidRPr="00030F75">
          <w:rPr>
            <w:rStyle w:val="Hyperlink"/>
            <w:rFonts w:ascii="Calibri" w:hAnsi="Calibri"/>
          </w:rPr>
          <w:t>http://www.adelaidecitycouncil.com/assets/acc/Environment/park-lands/docs/victoria_park_clmp_draft_masterplan.pdf</w:t>
        </w:r>
      </w:hyperlink>
    </w:p>
    <w:p w:rsidR="00CB0298" w:rsidRPr="00B94124" w:rsidRDefault="00CB0298" w:rsidP="00030F75">
      <w:pPr>
        <w:autoSpaceDE w:val="0"/>
        <w:autoSpaceDN w:val="0"/>
        <w:adjustRightInd w:val="0"/>
        <w:spacing w:before="120" w:after="0" w:line="240" w:lineRule="auto"/>
        <w:ind w:left="142"/>
        <w:rPr>
          <w:rFonts w:ascii="Calibri" w:hAnsi="Calibri" w:cs="Calibri"/>
          <w:color w:val="000000"/>
          <w:sz w:val="22"/>
        </w:rPr>
      </w:pPr>
      <w:r w:rsidRPr="00B94124">
        <w:rPr>
          <w:rFonts w:ascii="Calibri" w:hAnsi="Calibri" w:cs="Calibri"/>
          <w:color w:val="000000"/>
          <w:sz w:val="22"/>
        </w:rPr>
        <w:t>Victoria Park Master plan links</w:t>
      </w:r>
    </w:p>
    <w:p w:rsidR="00030F75" w:rsidRDefault="00904DC8" w:rsidP="00FF5D58">
      <w:pPr>
        <w:autoSpaceDE w:val="0"/>
        <w:autoSpaceDN w:val="0"/>
        <w:adjustRightInd w:val="0"/>
        <w:spacing w:after="0" w:line="240" w:lineRule="auto"/>
        <w:ind w:left="142"/>
      </w:pPr>
      <w:hyperlink r:id="rId36" w:history="1">
        <w:r w:rsidR="00936539" w:rsidRPr="003968FD">
          <w:rPr>
            <w:rStyle w:val="Hyperlink"/>
          </w:rPr>
          <w:t>http://www.adelaidecitycouncil.com/assets/acc/Environment/park-lands/docs/victoria_park_clmp_draft_masterplan.pdf</w:t>
        </w:r>
      </w:hyperlink>
    </w:p>
    <w:p w:rsidR="00936539" w:rsidRPr="00C256D3" w:rsidRDefault="00936539" w:rsidP="00FF5D58">
      <w:pPr>
        <w:autoSpaceDE w:val="0"/>
        <w:autoSpaceDN w:val="0"/>
        <w:adjustRightInd w:val="0"/>
        <w:spacing w:after="0" w:line="240" w:lineRule="auto"/>
        <w:ind w:left="142"/>
        <w:rPr>
          <w:rFonts w:ascii="Calibri" w:hAnsi="Calibri" w:cs="Calibri"/>
          <w:color w:val="0000FF"/>
          <w:szCs w:val="24"/>
        </w:rPr>
      </w:pPr>
    </w:p>
    <w:p w:rsidR="00CB0298" w:rsidRPr="00C256D3" w:rsidRDefault="00CB0298" w:rsidP="00FF5D58">
      <w:pPr>
        <w:spacing w:after="120"/>
        <w:ind w:left="142"/>
        <w:rPr>
          <w:rFonts w:ascii="Calibri" w:hAnsi="Calibri" w:cs="Calibri"/>
          <w:szCs w:val="24"/>
        </w:rPr>
      </w:pPr>
    </w:p>
    <w:p w:rsidR="00CB0298" w:rsidRPr="00C256D3" w:rsidRDefault="00CB0298" w:rsidP="00CB0298">
      <w:pPr>
        <w:spacing w:after="120"/>
        <w:rPr>
          <w:rFonts w:ascii="Calibri" w:hAnsi="Calibri" w:cs="Calibri"/>
          <w:szCs w:val="24"/>
        </w:rPr>
      </w:pPr>
    </w:p>
    <w:p w:rsidR="00CB0298" w:rsidRPr="003F4A41" w:rsidRDefault="00CB0298" w:rsidP="00CB0298">
      <w:pPr>
        <w:rPr>
          <w:rFonts w:asciiTheme="majorHAnsi" w:hAnsiTheme="majorHAnsi" w:cstheme="majorHAnsi"/>
        </w:rPr>
      </w:pPr>
    </w:p>
    <w:p w:rsidR="00AE3A1D" w:rsidRPr="003F4A41" w:rsidRDefault="00AE3A1D" w:rsidP="00CB0298">
      <w:pPr>
        <w:spacing w:after="0"/>
        <w:ind w:left="720" w:right="57"/>
        <w:rPr>
          <w:rFonts w:asciiTheme="majorHAnsi" w:hAnsiTheme="majorHAnsi" w:cstheme="majorHAnsi"/>
        </w:rPr>
      </w:pPr>
    </w:p>
    <w:sectPr w:rsidR="00AE3A1D" w:rsidRPr="003F4A41" w:rsidSect="00CB0298">
      <w:headerReference w:type="default" r:id="rId37"/>
      <w:footerReference w:type="default" r:id="rId38"/>
      <w:pgSz w:w="11906" w:h="16838"/>
      <w:pgMar w:top="720" w:right="1558" w:bottom="720" w:left="1134" w:header="141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076" w:rsidRDefault="00E33076" w:rsidP="00E22226">
      <w:pPr>
        <w:spacing w:after="0" w:line="240" w:lineRule="auto"/>
      </w:pPr>
      <w:r>
        <w:separator/>
      </w:r>
    </w:p>
  </w:endnote>
  <w:endnote w:type="continuationSeparator" w:id="0">
    <w:p w:rsidR="00E33076" w:rsidRDefault="00E33076" w:rsidP="00E22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394764"/>
      <w:docPartObj>
        <w:docPartGallery w:val="Page Numbers (Bottom of Page)"/>
        <w:docPartUnique/>
      </w:docPartObj>
    </w:sdtPr>
    <w:sdtEndPr>
      <w:rPr>
        <w:rFonts w:ascii="Calibri" w:hAnsi="Calibri" w:cs="Calibri"/>
        <w:sz w:val="40"/>
        <w:szCs w:val="40"/>
      </w:rPr>
    </w:sdtEndPr>
    <w:sdtContent>
      <w:p w:rsidR="00E33076" w:rsidRDefault="00E33076">
        <w:pPr>
          <w:pStyle w:val="Footer"/>
          <w:jc w:val="center"/>
        </w:pPr>
        <w:r>
          <w:rPr>
            <w:noProof/>
            <w:lang w:eastAsia="en-AU"/>
          </w:rPr>
          <mc:AlternateContent>
            <mc:Choice Requires="wps">
              <w:drawing>
                <wp:anchor distT="4294967295" distB="4294967295" distL="114300" distR="114300" simplePos="0" relativeHeight="251657216" behindDoc="1" locked="0" layoutInCell="1" allowOverlap="1">
                  <wp:simplePos x="0" y="0"/>
                  <wp:positionH relativeFrom="column">
                    <wp:posOffset>219075</wp:posOffset>
                  </wp:positionH>
                  <wp:positionV relativeFrom="paragraph">
                    <wp:posOffset>168275</wp:posOffset>
                  </wp:positionV>
                  <wp:extent cx="6134100" cy="0"/>
                  <wp:effectExtent l="0" t="0" r="19050" b="19050"/>
                  <wp:wrapNone/>
                  <wp:docPr id="10"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4100"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25pt,13.25pt" to="500.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" strokecolor="#b0bc00" strokeweight="2pt">
                  <v:stroke endcap="round"/>
                  <o:lock v:ext="edit" shapetype="f"/>
                </v:line>
              </w:pict>
            </mc:Fallback>
          </mc:AlternateContent>
        </w:r>
      </w:p>
      <w:p w:rsidR="00E33076" w:rsidRPr="00F12AF9" w:rsidRDefault="00E33076">
        <w:pPr>
          <w:pStyle w:val="Footer"/>
          <w:jc w:val="center"/>
          <w:rPr>
            <w:rFonts w:ascii="Calibri" w:hAnsi="Calibri" w:cs="Calibri"/>
            <w:sz w:val="40"/>
            <w:szCs w:val="40"/>
          </w:rPr>
        </w:pPr>
        <w:r w:rsidRPr="00F12AF9">
          <w:rPr>
            <w:rFonts w:ascii="Calibri" w:hAnsi="Calibri" w:cs="Calibri"/>
            <w:sz w:val="40"/>
            <w:szCs w:val="40"/>
          </w:rPr>
          <w:fldChar w:fldCharType="begin"/>
        </w:r>
        <w:r w:rsidRPr="00F12AF9">
          <w:rPr>
            <w:rFonts w:ascii="Calibri" w:hAnsi="Calibri" w:cs="Calibri"/>
            <w:sz w:val="40"/>
            <w:szCs w:val="40"/>
          </w:rPr>
          <w:instrText xml:space="preserve"> PAGE   \* MERGEFORMAT </w:instrText>
        </w:r>
        <w:r w:rsidRPr="00F12AF9">
          <w:rPr>
            <w:rFonts w:ascii="Calibri" w:hAnsi="Calibri" w:cs="Calibri"/>
            <w:sz w:val="40"/>
            <w:szCs w:val="40"/>
          </w:rPr>
          <w:fldChar w:fldCharType="separate"/>
        </w:r>
        <w:r w:rsidR="009D1B2D">
          <w:rPr>
            <w:rFonts w:ascii="Calibri" w:hAnsi="Calibri" w:cs="Calibri"/>
            <w:noProof/>
            <w:sz w:val="40"/>
            <w:szCs w:val="40"/>
          </w:rPr>
          <w:t>4</w:t>
        </w:r>
        <w:r w:rsidRPr="00F12AF9">
          <w:rPr>
            <w:rFonts w:ascii="Calibri" w:hAnsi="Calibri" w:cs="Calibri"/>
            <w:noProof/>
            <w:sz w:val="40"/>
            <w:szCs w:val="40"/>
          </w:rPr>
          <w:fldChar w:fldCharType="end"/>
        </w:r>
      </w:p>
    </w:sdtContent>
  </w:sdt>
  <w:p w:rsidR="00E33076" w:rsidRDefault="00E33076" w:rsidP="00543B9F">
    <w:pPr>
      <w:pStyle w:val="Footer"/>
      <w:tabs>
        <w:tab w:val="clear" w:pos="4513"/>
        <w:tab w:val="clear" w:pos="9026"/>
        <w:tab w:val="left" w:pos="4973"/>
      </w:tabs>
    </w:pPr>
    <w:r>
      <w:rPr>
        <w:rFonts w:ascii="Calibri" w:hAnsi="Calibri"/>
        <w:noProof/>
        <w:szCs w:val="24"/>
        <w:lang w:eastAsia="en-AU"/>
      </w:rPr>
      <w:drawing>
        <wp:anchor distT="0" distB="0" distL="114300" distR="114300" simplePos="0" relativeHeight="251658240" behindDoc="0" locked="0" layoutInCell="1" allowOverlap="1" wp14:anchorId="1831C282" wp14:editId="47FFA2C8">
          <wp:simplePos x="0" y="0"/>
          <wp:positionH relativeFrom="column">
            <wp:posOffset>2895600</wp:posOffset>
          </wp:positionH>
          <wp:positionV relativeFrom="paragraph">
            <wp:posOffset>1153795</wp:posOffset>
          </wp:positionV>
          <wp:extent cx="1439545" cy="4133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123619"/>
      <w:docPartObj>
        <w:docPartGallery w:val="Page Numbers (Bottom of Page)"/>
        <w:docPartUnique/>
      </w:docPartObj>
    </w:sdtPr>
    <w:sdtEndPr>
      <w:rPr>
        <w:rFonts w:ascii="Calibri" w:hAnsi="Calibri" w:cs="Calibri"/>
        <w:sz w:val="40"/>
        <w:szCs w:val="40"/>
      </w:rPr>
    </w:sdtEndPr>
    <w:sdtContent>
      <w:p w:rsidR="00E33076" w:rsidRDefault="00E33076">
        <w:pPr>
          <w:pStyle w:val="Footer"/>
          <w:jc w:val="center"/>
        </w:pPr>
      </w:p>
      <w:p w:rsidR="00E33076" w:rsidRPr="00F12AF9" w:rsidRDefault="00E33076">
        <w:pPr>
          <w:pStyle w:val="Footer"/>
          <w:jc w:val="center"/>
          <w:rPr>
            <w:rFonts w:ascii="Calibri" w:hAnsi="Calibri" w:cs="Calibri"/>
            <w:sz w:val="40"/>
            <w:szCs w:val="40"/>
          </w:rPr>
        </w:pPr>
        <w:r>
          <w:rPr>
            <w:noProof/>
            <w:lang w:eastAsia="en-AU"/>
          </w:rPr>
          <mc:AlternateContent>
            <mc:Choice Requires="wps">
              <w:drawing>
                <wp:anchor distT="4294967295" distB="4294967295" distL="114300" distR="114300" simplePos="0" relativeHeight="251673600" behindDoc="1" locked="0" layoutInCell="1" allowOverlap="1" wp14:anchorId="5E0263A9" wp14:editId="1CB63D90">
                  <wp:simplePos x="0" y="0"/>
                  <wp:positionH relativeFrom="column">
                    <wp:posOffset>-257175</wp:posOffset>
                  </wp:positionH>
                  <wp:positionV relativeFrom="paragraph">
                    <wp:posOffset>52070</wp:posOffset>
                  </wp:positionV>
                  <wp:extent cx="14725650" cy="8890"/>
                  <wp:effectExtent l="0" t="0" r="19050" b="29210"/>
                  <wp:wrapNone/>
                  <wp:docPr id="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25650" cy="889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5" o:spid="_x0000_s1026" style="position:absolute;flip:y;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0.25pt,4.1pt" to="1139.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" strokecolor="#b0bc00" strokeweight="2pt">
                  <v:stroke endcap="round"/>
                  <o:lock v:ext="edit" shapetype="f"/>
                </v:line>
              </w:pict>
            </mc:Fallback>
          </mc:AlternateContent>
        </w:r>
        <w:r w:rsidRPr="00F12AF9">
          <w:rPr>
            <w:rFonts w:ascii="Calibri" w:hAnsi="Calibri" w:cs="Calibri"/>
            <w:sz w:val="40"/>
            <w:szCs w:val="40"/>
          </w:rPr>
          <w:fldChar w:fldCharType="begin"/>
        </w:r>
        <w:r w:rsidRPr="00F12AF9">
          <w:rPr>
            <w:rFonts w:ascii="Calibri" w:hAnsi="Calibri" w:cs="Calibri"/>
            <w:sz w:val="40"/>
            <w:szCs w:val="40"/>
          </w:rPr>
          <w:instrText xml:space="preserve"> PAGE   \* MERGEFORMAT </w:instrText>
        </w:r>
        <w:r w:rsidRPr="00F12AF9">
          <w:rPr>
            <w:rFonts w:ascii="Calibri" w:hAnsi="Calibri" w:cs="Calibri"/>
            <w:sz w:val="40"/>
            <w:szCs w:val="40"/>
          </w:rPr>
          <w:fldChar w:fldCharType="separate"/>
        </w:r>
        <w:r w:rsidR="009D1B2D">
          <w:rPr>
            <w:rFonts w:ascii="Calibri" w:hAnsi="Calibri" w:cs="Calibri"/>
            <w:noProof/>
            <w:sz w:val="40"/>
            <w:szCs w:val="40"/>
          </w:rPr>
          <w:t>5</w:t>
        </w:r>
        <w:r w:rsidRPr="00F12AF9">
          <w:rPr>
            <w:rFonts w:ascii="Calibri" w:hAnsi="Calibri" w:cs="Calibri"/>
            <w:noProof/>
            <w:sz w:val="40"/>
            <w:szCs w:val="40"/>
          </w:rPr>
          <w:fldChar w:fldCharType="end"/>
        </w:r>
      </w:p>
    </w:sdtContent>
  </w:sdt>
  <w:p w:rsidR="00E33076" w:rsidRDefault="00E33076" w:rsidP="00543B9F">
    <w:pPr>
      <w:pStyle w:val="Footer"/>
      <w:tabs>
        <w:tab w:val="clear" w:pos="4513"/>
        <w:tab w:val="clear" w:pos="9026"/>
        <w:tab w:val="left" w:pos="4973"/>
      </w:tabs>
    </w:pPr>
    <w:r>
      <w:rPr>
        <w:rFonts w:ascii="Calibri" w:hAnsi="Calibri"/>
        <w:noProof/>
        <w:szCs w:val="24"/>
        <w:lang w:eastAsia="en-AU"/>
      </w:rPr>
      <w:drawing>
        <wp:anchor distT="0" distB="0" distL="114300" distR="114300" simplePos="0" relativeHeight="251674624" behindDoc="0" locked="0" layoutInCell="1" allowOverlap="1" wp14:anchorId="5F786267" wp14:editId="2863E6EE">
          <wp:simplePos x="0" y="0"/>
          <wp:positionH relativeFrom="column">
            <wp:posOffset>2895600</wp:posOffset>
          </wp:positionH>
          <wp:positionV relativeFrom="paragraph">
            <wp:posOffset>1153795</wp:posOffset>
          </wp:positionV>
          <wp:extent cx="1439545" cy="4133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333898"/>
      <w:docPartObj>
        <w:docPartGallery w:val="Page Numbers (Bottom of Page)"/>
        <w:docPartUnique/>
      </w:docPartObj>
    </w:sdtPr>
    <w:sdtEndPr>
      <w:rPr>
        <w:rFonts w:ascii="Calibri" w:hAnsi="Calibri" w:cs="Calibri"/>
        <w:sz w:val="40"/>
        <w:szCs w:val="40"/>
      </w:rPr>
    </w:sdtEndPr>
    <w:sdtContent>
      <w:p w:rsidR="00E33076" w:rsidRDefault="009D1B2D" w:rsidP="009D1B2D">
        <w:pPr>
          <w:pStyle w:val="Footer"/>
          <w:ind w:right="-425"/>
        </w:pPr>
        <w:r>
          <w:rPr>
            <w:noProof/>
            <w:lang w:eastAsia="en-AU"/>
          </w:rPr>
          <mc:AlternateContent>
            <mc:Choice Requires="wps">
              <w:drawing>
                <wp:anchor distT="4294967295" distB="4294967295" distL="114300" distR="114300" simplePos="0" relativeHeight="251668480" behindDoc="1" locked="0" layoutInCell="1" allowOverlap="1" wp14:anchorId="72B89E6C" wp14:editId="2FA29C8E">
                  <wp:simplePos x="0" y="0"/>
                  <wp:positionH relativeFrom="column">
                    <wp:posOffset>-5715</wp:posOffset>
                  </wp:positionH>
                  <wp:positionV relativeFrom="paragraph">
                    <wp:posOffset>168275</wp:posOffset>
                  </wp:positionV>
                  <wp:extent cx="6172200" cy="0"/>
                  <wp:effectExtent l="0" t="0" r="19050" b="190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5"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pt,13.25pt" to="485.5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" strokecolor="#b0bc00" strokeweight="2pt">
                  <v:stroke endcap="round"/>
                  <o:lock v:ext="edit" shapetype="f"/>
                </v:line>
              </w:pict>
            </mc:Fallback>
          </mc:AlternateContent>
        </w:r>
      </w:p>
      <w:p w:rsidR="00E33076" w:rsidRPr="00F12AF9" w:rsidRDefault="00E33076">
        <w:pPr>
          <w:pStyle w:val="Footer"/>
          <w:jc w:val="center"/>
          <w:rPr>
            <w:rFonts w:ascii="Calibri" w:hAnsi="Calibri" w:cs="Calibri"/>
            <w:sz w:val="40"/>
            <w:szCs w:val="40"/>
          </w:rPr>
        </w:pPr>
        <w:r w:rsidRPr="00F12AF9">
          <w:rPr>
            <w:rFonts w:ascii="Calibri" w:hAnsi="Calibri" w:cs="Calibri"/>
            <w:sz w:val="40"/>
            <w:szCs w:val="40"/>
          </w:rPr>
          <w:fldChar w:fldCharType="begin"/>
        </w:r>
        <w:r w:rsidRPr="00F12AF9">
          <w:rPr>
            <w:rFonts w:ascii="Calibri" w:hAnsi="Calibri" w:cs="Calibri"/>
            <w:sz w:val="40"/>
            <w:szCs w:val="40"/>
          </w:rPr>
          <w:instrText xml:space="preserve"> PAGE   \* MERGEFORMAT </w:instrText>
        </w:r>
        <w:r w:rsidRPr="00F12AF9">
          <w:rPr>
            <w:rFonts w:ascii="Calibri" w:hAnsi="Calibri" w:cs="Calibri"/>
            <w:sz w:val="40"/>
            <w:szCs w:val="40"/>
          </w:rPr>
          <w:fldChar w:fldCharType="separate"/>
        </w:r>
        <w:r w:rsidR="004A745E">
          <w:rPr>
            <w:rFonts w:ascii="Calibri" w:hAnsi="Calibri" w:cs="Calibri"/>
            <w:noProof/>
            <w:sz w:val="40"/>
            <w:szCs w:val="40"/>
          </w:rPr>
          <w:t>12</w:t>
        </w:r>
        <w:r w:rsidRPr="00F12AF9">
          <w:rPr>
            <w:rFonts w:ascii="Calibri" w:hAnsi="Calibri" w:cs="Calibri"/>
            <w:noProof/>
            <w:sz w:val="40"/>
            <w:szCs w:val="40"/>
          </w:rPr>
          <w:fldChar w:fldCharType="end"/>
        </w:r>
      </w:p>
    </w:sdtContent>
  </w:sdt>
  <w:p w:rsidR="00E33076" w:rsidRDefault="00E33076" w:rsidP="00543B9F">
    <w:pPr>
      <w:pStyle w:val="Footer"/>
      <w:tabs>
        <w:tab w:val="clear" w:pos="4513"/>
        <w:tab w:val="clear" w:pos="9026"/>
        <w:tab w:val="left" w:pos="4973"/>
      </w:tabs>
    </w:pPr>
    <w:r>
      <w:rPr>
        <w:rFonts w:ascii="Calibri" w:hAnsi="Calibri"/>
        <w:noProof/>
        <w:szCs w:val="24"/>
        <w:lang w:eastAsia="en-AU"/>
      </w:rPr>
      <w:drawing>
        <wp:anchor distT="0" distB="0" distL="114300" distR="114300" simplePos="0" relativeHeight="251669504" behindDoc="0" locked="0" layoutInCell="1" allowOverlap="1" wp14:anchorId="4A483DD5" wp14:editId="5078EB98">
          <wp:simplePos x="0" y="0"/>
          <wp:positionH relativeFrom="column">
            <wp:posOffset>2895600</wp:posOffset>
          </wp:positionH>
          <wp:positionV relativeFrom="paragraph">
            <wp:posOffset>1153795</wp:posOffset>
          </wp:positionV>
          <wp:extent cx="1439545" cy="4133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076" w:rsidRDefault="00E33076" w:rsidP="00E22226">
      <w:pPr>
        <w:spacing w:after="0" w:line="240" w:lineRule="auto"/>
      </w:pPr>
      <w:r>
        <w:separator/>
      </w:r>
    </w:p>
  </w:footnote>
  <w:footnote w:type="continuationSeparator" w:id="0">
    <w:p w:rsidR="00E33076" w:rsidRDefault="00E33076" w:rsidP="00E222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076" w:rsidRDefault="00E33076">
    <w:pPr>
      <w:pStyle w:val="Header"/>
    </w:pPr>
    <w:r>
      <w:rPr>
        <w:noProof/>
        <w:lang w:eastAsia="en-AU"/>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83184</wp:posOffset>
              </wp:positionV>
              <wp:extent cx="14154150" cy="0"/>
              <wp:effectExtent l="0" t="0" r="0" b="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54150"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6.55pt" to="111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" strokecolor="#b0bc00" strokeweight="2pt">
              <v:stroke endcap="round"/>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076" w:rsidRDefault="00E33076" w:rsidP="009A225C">
    <w:pPr>
      <w:pStyle w:val="Header"/>
    </w:pPr>
    <w:r>
      <w:rPr>
        <w:noProof/>
        <w:lang w:eastAsia="en-AU"/>
      </w:rPr>
      <mc:AlternateContent>
        <mc:Choice Requires="wps">
          <w:drawing>
            <wp:anchor distT="0" distB="0" distL="114300" distR="114300" simplePos="0" relativeHeight="251671552" behindDoc="1" locked="0" layoutInCell="1" allowOverlap="1" wp14:anchorId="203D6A9B" wp14:editId="6F2F709B">
              <wp:simplePos x="0" y="0"/>
              <wp:positionH relativeFrom="column">
                <wp:posOffset>295275</wp:posOffset>
              </wp:positionH>
              <wp:positionV relativeFrom="paragraph">
                <wp:posOffset>24130</wp:posOffset>
              </wp:positionV>
              <wp:extent cx="6000750" cy="0"/>
              <wp:effectExtent l="0" t="0" r="19050" b="19050"/>
              <wp:wrapNone/>
              <wp:docPr id="9"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25400" cap="rnd">
                        <a:solidFill>
                          <a:srgbClr val="B0BC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7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3.25pt,1.9pt" to="495.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" strokecolor="#b0bc00" strokeweight="2pt">
              <v:stroke endcap="round"/>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076" w:rsidRDefault="00E33076" w:rsidP="007E3DD8">
    <w:pPr>
      <w:pStyle w:val="Header"/>
    </w:pPr>
    <w:r>
      <w:rPr>
        <w:noProof/>
        <w:lang w:eastAsia="en-AU"/>
      </w:rPr>
      <mc:AlternateContent>
        <mc:Choice Requires="wps">
          <w:drawing>
            <wp:anchor distT="0" distB="0" distL="114300" distR="114300" simplePos="0" relativeHeight="251672576" behindDoc="1" locked="0" layoutInCell="1" allowOverlap="1" wp14:anchorId="73BF43F7" wp14:editId="0B9F5158">
              <wp:simplePos x="0" y="0"/>
              <wp:positionH relativeFrom="column">
                <wp:posOffset>-257175</wp:posOffset>
              </wp:positionH>
              <wp:positionV relativeFrom="paragraph">
                <wp:posOffset>112395</wp:posOffset>
              </wp:positionV>
              <wp:extent cx="14725650" cy="0"/>
              <wp:effectExtent l="0" t="0" r="19050" b="1905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25650" cy="0"/>
                      </a:xfrm>
                      <a:prstGeom prst="line">
                        <a:avLst/>
                      </a:prstGeom>
                      <a:noFill/>
                      <a:ln w="25400" cap="rnd">
                        <a:solidFill>
                          <a:srgbClr val="B0BC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25pt,8.85pt" to="1139.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" strokecolor="#b0bc00" strokeweight="2pt">
              <v:stroke endcap="round"/>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076" w:rsidRDefault="00E33076" w:rsidP="006C6EC6">
    <w:pPr>
      <w:pStyle w:val="Header"/>
      <w:tabs>
        <w:tab w:val="clear" w:pos="4513"/>
        <w:tab w:val="clear" w:pos="9026"/>
        <w:tab w:val="left" w:pos="7605"/>
      </w:tabs>
    </w:pPr>
    <w:r>
      <w:rPr>
        <w:noProof/>
        <w:lang w:eastAsia="en-AU"/>
      </w:rPr>
      <mc:AlternateContent>
        <mc:Choice Requires="wps">
          <w:drawing>
            <wp:anchor distT="4294967295" distB="4294967295" distL="114300" distR="114300" simplePos="0" relativeHeight="251661312" behindDoc="1" locked="0" layoutInCell="1" allowOverlap="1" wp14:anchorId="0E43490E" wp14:editId="46565D1A">
              <wp:simplePos x="0" y="0"/>
              <wp:positionH relativeFrom="column">
                <wp:posOffset>-5715</wp:posOffset>
              </wp:positionH>
              <wp:positionV relativeFrom="paragraph">
                <wp:posOffset>119380</wp:posOffset>
              </wp:positionV>
              <wp:extent cx="6105525" cy="0"/>
              <wp:effectExtent l="0" t="0" r="28575"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0"/>
                      </a:xfrm>
                      <a:prstGeom prst="line">
                        <a:avLst/>
                      </a:prstGeom>
                      <a:noFill/>
                      <a:ln w="25400" cap="rnd" cmpd="sng" algn="ctr">
                        <a:solidFill>
                          <a:srgbClr val="B0BC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8"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pt,9.4pt" to="480.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" strokecolor="#b0bc00" strokeweight="2pt">
              <v:stroke endcap="round"/>
              <o:lock v:ext="edit" shapetype="f"/>
            </v:lin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E5B14"/>
    <w:multiLevelType w:val="hybridMultilevel"/>
    <w:tmpl w:val="C8ECACE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nsid w:val="081E1A1F"/>
    <w:multiLevelType w:val="hybridMultilevel"/>
    <w:tmpl w:val="4F74A052"/>
    <w:lvl w:ilvl="0" w:tplc="B7AAA4A8">
      <w:start w:val="1"/>
      <w:numFmt w:val="decimal"/>
      <w:lvlText w:val="%1."/>
      <w:lvlJc w:val="left"/>
      <w:pPr>
        <w:ind w:left="502" w:hanging="360"/>
      </w:pPr>
      <w:rPr>
        <w:rFonts w:hint="default"/>
        <w:color w:val="000000" w:themeColor="text1"/>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
    <w:nsid w:val="0899782D"/>
    <w:multiLevelType w:val="hybridMultilevel"/>
    <w:tmpl w:val="5AE0C7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D924705"/>
    <w:multiLevelType w:val="hybridMultilevel"/>
    <w:tmpl w:val="4CDE64BE"/>
    <w:lvl w:ilvl="0" w:tplc="8C52D210">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4">
    <w:nsid w:val="0DAA6AC6"/>
    <w:multiLevelType w:val="multilevel"/>
    <w:tmpl w:val="E390996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6"/>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nsid w:val="119C4FCF"/>
    <w:multiLevelType w:val="hybridMultilevel"/>
    <w:tmpl w:val="039E14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642209B"/>
    <w:multiLevelType w:val="hybridMultilevel"/>
    <w:tmpl w:val="0AC0E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BC45F6C"/>
    <w:multiLevelType w:val="multilevel"/>
    <w:tmpl w:val="78B4F802"/>
    <w:lvl w:ilvl="0">
      <w:start w:val="2"/>
      <w:numFmt w:val="decimal"/>
      <w:lvlText w:val="%1.0"/>
      <w:lvlJc w:val="left"/>
      <w:pPr>
        <w:ind w:left="1068" w:hanging="360"/>
      </w:pPr>
      <w:rPr>
        <w:rFonts w:hint="default"/>
        <w:color w:val="5E9629"/>
        <w:sz w:val="48"/>
        <w:szCs w:val="48"/>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8">
    <w:nsid w:val="20797D9A"/>
    <w:multiLevelType w:val="hybridMultilevel"/>
    <w:tmpl w:val="90E653A4"/>
    <w:lvl w:ilvl="0" w:tplc="455E7C3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9061448"/>
    <w:multiLevelType w:val="hybridMultilevel"/>
    <w:tmpl w:val="7E62E4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AEC4F4B"/>
    <w:multiLevelType w:val="hybridMultilevel"/>
    <w:tmpl w:val="64882F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D8DAAB36">
      <w:start w:val="1"/>
      <w:numFmt w:val="bullet"/>
      <w:lvlText w:val="•"/>
      <w:lvlJc w:val="left"/>
      <w:pPr>
        <w:ind w:left="1800" w:hanging="360"/>
      </w:pPr>
      <w:rPr>
        <w:rFonts w:ascii="Calibri" w:hAnsi="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B941A0F"/>
    <w:multiLevelType w:val="hybridMultilevel"/>
    <w:tmpl w:val="DB1A2FA4"/>
    <w:lvl w:ilvl="0" w:tplc="05C0E684">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1C63F09"/>
    <w:multiLevelType w:val="hybridMultilevel"/>
    <w:tmpl w:val="EEDAA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38A6046"/>
    <w:multiLevelType w:val="hybridMultilevel"/>
    <w:tmpl w:val="32B6D238"/>
    <w:lvl w:ilvl="0" w:tplc="849CC5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3EC27C7"/>
    <w:multiLevelType w:val="multilevel"/>
    <w:tmpl w:val="539CF46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6"/>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nsid w:val="3D7502BF"/>
    <w:multiLevelType w:val="hybridMultilevel"/>
    <w:tmpl w:val="E90AA8A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410400DC"/>
    <w:multiLevelType w:val="hybridMultilevel"/>
    <w:tmpl w:val="31BEC7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10D546D"/>
    <w:multiLevelType w:val="hybridMultilevel"/>
    <w:tmpl w:val="6576BEC0"/>
    <w:lvl w:ilvl="0" w:tplc="849CC514">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8">
    <w:nsid w:val="44007166"/>
    <w:multiLevelType w:val="hybridMultilevel"/>
    <w:tmpl w:val="FBC8EE9E"/>
    <w:lvl w:ilvl="0" w:tplc="D8DAAB36">
      <w:start w:val="1"/>
      <w:numFmt w:val="bullet"/>
      <w:lvlText w:val="•"/>
      <w:lvlJc w:val="left"/>
      <w:pPr>
        <w:ind w:left="1080" w:hanging="360"/>
      </w:pPr>
      <w:rPr>
        <w:rFonts w:ascii="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45FA54B9"/>
    <w:multiLevelType w:val="hybridMultilevel"/>
    <w:tmpl w:val="BBF08664"/>
    <w:lvl w:ilvl="0" w:tplc="0D6889A8">
      <w:start w:val="1"/>
      <w:numFmt w:val="bullet"/>
      <w:lvlText w:val=""/>
      <w:lvlJc w:val="left"/>
      <w:pPr>
        <w:ind w:left="502" w:hanging="360"/>
      </w:pPr>
      <w:rPr>
        <w:rFonts w:ascii="Symbol" w:hAnsi="Symbol" w:hint="default"/>
        <w:sz w:val="22"/>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nsid w:val="46CC4469"/>
    <w:multiLevelType w:val="hybridMultilevel"/>
    <w:tmpl w:val="E8A8F648"/>
    <w:lvl w:ilvl="0" w:tplc="0C090001">
      <w:start w:val="1"/>
      <w:numFmt w:val="bullet"/>
      <w:lvlText w:val=""/>
      <w:lvlJc w:val="left"/>
      <w:pPr>
        <w:ind w:left="1648" w:hanging="360"/>
      </w:pPr>
      <w:rPr>
        <w:rFonts w:ascii="Symbol" w:hAnsi="Symbol" w:hint="default"/>
      </w:rPr>
    </w:lvl>
    <w:lvl w:ilvl="1" w:tplc="0C090003" w:tentative="1">
      <w:start w:val="1"/>
      <w:numFmt w:val="bullet"/>
      <w:lvlText w:val="o"/>
      <w:lvlJc w:val="left"/>
      <w:pPr>
        <w:ind w:left="2368" w:hanging="360"/>
      </w:pPr>
      <w:rPr>
        <w:rFonts w:ascii="Courier New" w:hAnsi="Courier New" w:cs="Courier New" w:hint="default"/>
      </w:rPr>
    </w:lvl>
    <w:lvl w:ilvl="2" w:tplc="0C090005" w:tentative="1">
      <w:start w:val="1"/>
      <w:numFmt w:val="bullet"/>
      <w:lvlText w:val=""/>
      <w:lvlJc w:val="left"/>
      <w:pPr>
        <w:ind w:left="3088" w:hanging="360"/>
      </w:pPr>
      <w:rPr>
        <w:rFonts w:ascii="Wingdings" w:hAnsi="Wingdings" w:hint="default"/>
      </w:rPr>
    </w:lvl>
    <w:lvl w:ilvl="3" w:tplc="0C090001" w:tentative="1">
      <w:start w:val="1"/>
      <w:numFmt w:val="bullet"/>
      <w:lvlText w:val=""/>
      <w:lvlJc w:val="left"/>
      <w:pPr>
        <w:ind w:left="3808" w:hanging="360"/>
      </w:pPr>
      <w:rPr>
        <w:rFonts w:ascii="Symbol" w:hAnsi="Symbol" w:hint="default"/>
      </w:rPr>
    </w:lvl>
    <w:lvl w:ilvl="4" w:tplc="0C090003" w:tentative="1">
      <w:start w:val="1"/>
      <w:numFmt w:val="bullet"/>
      <w:lvlText w:val="o"/>
      <w:lvlJc w:val="left"/>
      <w:pPr>
        <w:ind w:left="4528" w:hanging="360"/>
      </w:pPr>
      <w:rPr>
        <w:rFonts w:ascii="Courier New" w:hAnsi="Courier New" w:cs="Courier New" w:hint="default"/>
      </w:rPr>
    </w:lvl>
    <w:lvl w:ilvl="5" w:tplc="0C090005" w:tentative="1">
      <w:start w:val="1"/>
      <w:numFmt w:val="bullet"/>
      <w:lvlText w:val=""/>
      <w:lvlJc w:val="left"/>
      <w:pPr>
        <w:ind w:left="5248" w:hanging="360"/>
      </w:pPr>
      <w:rPr>
        <w:rFonts w:ascii="Wingdings" w:hAnsi="Wingdings" w:hint="default"/>
      </w:rPr>
    </w:lvl>
    <w:lvl w:ilvl="6" w:tplc="0C090001" w:tentative="1">
      <w:start w:val="1"/>
      <w:numFmt w:val="bullet"/>
      <w:lvlText w:val=""/>
      <w:lvlJc w:val="left"/>
      <w:pPr>
        <w:ind w:left="5968" w:hanging="360"/>
      </w:pPr>
      <w:rPr>
        <w:rFonts w:ascii="Symbol" w:hAnsi="Symbol" w:hint="default"/>
      </w:rPr>
    </w:lvl>
    <w:lvl w:ilvl="7" w:tplc="0C090003" w:tentative="1">
      <w:start w:val="1"/>
      <w:numFmt w:val="bullet"/>
      <w:lvlText w:val="o"/>
      <w:lvlJc w:val="left"/>
      <w:pPr>
        <w:ind w:left="6688" w:hanging="360"/>
      </w:pPr>
      <w:rPr>
        <w:rFonts w:ascii="Courier New" w:hAnsi="Courier New" w:cs="Courier New" w:hint="default"/>
      </w:rPr>
    </w:lvl>
    <w:lvl w:ilvl="8" w:tplc="0C090005" w:tentative="1">
      <w:start w:val="1"/>
      <w:numFmt w:val="bullet"/>
      <w:lvlText w:val=""/>
      <w:lvlJc w:val="left"/>
      <w:pPr>
        <w:ind w:left="7408" w:hanging="360"/>
      </w:pPr>
      <w:rPr>
        <w:rFonts w:ascii="Wingdings" w:hAnsi="Wingdings" w:hint="default"/>
      </w:rPr>
    </w:lvl>
  </w:abstractNum>
  <w:abstractNum w:abstractNumId="21">
    <w:nsid w:val="495F0A3F"/>
    <w:multiLevelType w:val="multilevel"/>
    <w:tmpl w:val="81E00D6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6"/>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
    <w:nsid w:val="4B901178"/>
    <w:multiLevelType w:val="hybridMultilevel"/>
    <w:tmpl w:val="A5621362"/>
    <w:lvl w:ilvl="0" w:tplc="D8DAAB36">
      <w:start w:val="1"/>
      <w:numFmt w:val="bullet"/>
      <w:lvlText w:val="•"/>
      <w:lvlJc w:val="left"/>
      <w:pPr>
        <w:ind w:left="502" w:hanging="360"/>
      </w:pPr>
      <w:rPr>
        <w:rFonts w:ascii="Calibri" w:hAnsi="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3">
    <w:nsid w:val="4BAF484D"/>
    <w:multiLevelType w:val="multilevel"/>
    <w:tmpl w:val="CED084AE"/>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4">
    <w:nsid w:val="4CB87112"/>
    <w:multiLevelType w:val="hybridMultilevel"/>
    <w:tmpl w:val="DF8A676A"/>
    <w:lvl w:ilvl="0" w:tplc="B36E065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D185F84"/>
    <w:multiLevelType w:val="hybridMultilevel"/>
    <w:tmpl w:val="154662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D36531E"/>
    <w:multiLevelType w:val="hybridMultilevel"/>
    <w:tmpl w:val="E3A48A80"/>
    <w:lvl w:ilvl="0" w:tplc="849CC514">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7">
    <w:nsid w:val="4FC73A7F"/>
    <w:multiLevelType w:val="multilevel"/>
    <w:tmpl w:val="970AF5F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6"/>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nsid w:val="50A051A9"/>
    <w:multiLevelType w:val="hybridMultilevel"/>
    <w:tmpl w:val="EEDC317E"/>
    <w:lvl w:ilvl="0" w:tplc="849CC514">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9">
    <w:nsid w:val="5F1D2732"/>
    <w:multiLevelType w:val="hybridMultilevel"/>
    <w:tmpl w:val="BC464EFE"/>
    <w:lvl w:ilvl="0" w:tplc="D8DAAB36">
      <w:start w:val="1"/>
      <w:numFmt w:val="bullet"/>
      <w:lvlText w:val="•"/>
      <w:lvlJc w:val="left"/>
      <w:pPr>
        <w:ind w:left="502" w:hanging="360"/>
      </w:pPr>
      <w:rPr>
        <w:rFonts w:ascii="Calibri" w:hAnsi="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0">
    <w:nsid w:val="5F7F4E02"/>
    <w:multiLevelType w:val="hybridMultilevel"/>
    <w:tmpl w:val="80C81FC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nsid w:val="6F4C10EC"/>
    <w:multiLevelType w:val="hybridMultilevel"/>
    <w:tmpl w:val="386E4D02"/>
    <w:lvl w:ilvl="0" w:tplc="A9024AFE">
      <w:start w:val="1"/>
      <w:numFmt w:val="bullet"/>
      <w:lvlText w:val="•"/>
      <w:lvlJc w:val="left"/>
      <w:pPr>
        <w:ind w:left="1354" w:hanging="360"/>
      </w:pPr>
      <w:rPr>
        <w:rFonts w:ascii="Calibri" w:hAnsi="Calibri" w:hint="default"/>
        <w:color w:val="auto"/>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abstractNum w:abstractNumId="32">
    <w:nsid w:val="72CB336A"/>
    <w:multiLevelType w:val="hybridMultilevel"/>
    <w:tmpl w:val="3F26196E"/>
    <w:lvl w:ilvl="0" w:tplc="849CC514">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3">
    <w:nsid w:val="74EF56B2"/>
    <w:multiLevelType w:val="hybridMultilevel"/>
    <w:tmpl w:val="DA847D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510486A"/>
    <w:multiLevelType w:val="hybridMultilevel"/>
    <w:tmpl w:val="7B946D62"/>
    <w:lvl w:ilvl="0" w:tplc="0C09000F">
      <w:start w:val="2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57F6A83"/>
    <w:multiLevelType w:val="hybridMultilevel"/>
    <w:tmpl w:val="297CDD1C"/>
    <w:lvl w:ilvl="0" w:tplc="0D6889A8">
      <w:start w:val="1"/>
      <w:numFmt w:val="bullet"/>
      <w:lvlText w:val=""/>
      <w:lvlJc w:val="left"/>
      <w:pPr>
        <w:ind w:left="76" w:hanging="360"/>
      </w:pPr>
      <w:rPr>
        <w:rFonts w:ascii="Symbol" w:hAnsi="Symbol" w:hint="default"/>
        <w:sz w:val="22"/>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36">
    <w:nsid w:val="759228C7"/>
    <w:multiLevelType w:val="hybridMultilevel"/>
    <w:tmpl w:val="B1E2DB54"/>
    <w:lvl w:ilvl="0" w:tplc="0C090001">
      <w:start w:val="1"/>
      <w:numFmt w:val="bullet"/>
      <w:lvlText w:val=""/>
      <w:lvlJc w:val="left"/>
      <w:pPr>
        <w:ind w:left="360" w:hanging="360"/>
      </w:pPr>
      <w:rPr>
        <w:rFonts w:ascii="Symbol" w:hAnsi="Symbol" w:hint="default"/>
      </w:rPr>
    </w:lvl>
    <w:lvl w:ilvl="1" w:tplc="C52240A6">
      <w:numFmt w:val="bullet"/>
      <w:lvlText w:val="-"/>
      <w:lvlJc w:val="left"/>
      <w:pPr>
        <w:ind w:left="1080" w:hanging="360"/>
      </w:pPr>
      <w:rPr>
        <w:rFonts w:ascii="Calibri" w:eastAsiaTheme="minorHAnsi" w:hAnsi="Calibri" w:cs="Calibri" w:hint="default"/>
        <w:i w:val="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799D50B0"/>
    <w:multiLevelType w:val="hybridMultilevel"/>
    <w:tmpl w:val="8612FB7C"/>
    <w:lvl w:ilvl="0" w:tplc="849CC5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9D77AB5"/>
    <w:multiLevelType w:val="hybridMultilevel"/>
    <w:tmpl w:val="6F50BC40"/>
    <w:lvl w:ilvl="0" w:tplc="849CC5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D435472"/>
    <w:multiLevelType w:val="hybridMultilevel"/>
    <w:tmpl w:val="4B02E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E3745A0"/>
    <w:multiLevelType w:val="hybridMultilevel"/>
    <w:tmpl w:val="9572C396"/>
    <w:lvl w:ilvl="0" w:tplc="D8DAAB36">
      <w:start w:val="1"/>
      <w:numFmt w:val="bullet"/>
      <w:lvlText w:val="•"/>
      <w:lvlJc w:val="left"/>
      <w:pPr>
        <w:ind w:left="717" w:hanging="360"/>
      </w:pPr>
      <w:rPr>
        <w:rFonts w:ascii="Calibri" w:hAnsi="Calibri" w:hint="default"/>
        <w:color w:val="auto"/>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num w:numId="1">
    <w:abstractNumId w:val="6"/>
  </w:num>
  <w:num w:numId="2">
    <w:abstractNumId w:val="39"/>
  </w:num>
  <w:num w:numId="3">
    <w:abstractNumId w:val="8"/>
  </w:num>
  <w:num w:numId="4">
    <w:abstractNumId w:val="20"/>
  </w:num>
  <w:num w:numId="5">
    <w:abstractNumId w:val="24"/>
  </w:num>
  <w:num w:numId="6">
    <w:abstractNumId w:val="7"/>
  </w:num>
  <w:num w:numId="7">
    <w:abstractNumId w:val="23"/>
  </w:num>
  <w:num w:numId="8">
    <w:abstractNumId w:val="18"/>
  </w:num>
  <w:num w:numId="9">
    <w:abstractNumId w:val="2"/>
  </w:num>
  <w:num w:numId="10">
    <w:abstractNumId w:val="40"/>
  </w:num>
  <w:num w:numId="11">
    <w:abstractNumId w:val="31"/>
  </w:num>
  <w:num w:numId="12">
    <w:abstractNumId w:val="22"/>
  </w:num>
  <w:num w:numId="13">
    <w:abstractNumId w:val="29"/>
  </w:num>
  <w:num w:numId="14">
    <w:abstractNumId w:val="12"/>
  </w:num>
  <w:num w:numId="15">
    <w:abstractNumId w:val="10"/>
  </w:num>
  <w:num w:numId="16">
    <w:abstractNumId w:val="1"/>
  </w:num>
  <w:num w:numId="17">
    <w:abstractNumId w:val="11"/>
  </w:num>
  <w:num w:numId="18">
    <w:abstractNumId w:val="3"/>
  </w:num>
  <w:num w:numId="19">
    <w:abstractNumId w:val="34"/>
  </w:num>
  <w:num w:numId="20">
    <w:abstractNumId w:val="36"/>
  </w:num>
  <w:num w:numId="21">
    <w:abstractNumId w:val="28"/>
  </w:num>
  <w:num w:numId="22">
    <w:abstractNumId w:val="32"/>
  </w:num>
  <w:num w:numId="23">
    <w:abstractNumId w:val="26"/>
  </w:num>
  <w:num w:numId="24">
    <w:abstractNumId w:val="30"/>
  </w:num>
  <w:num w:numId="25">
    <w:abstractNumId w:val="9"/>
  </w:num>
  <w:num w:numId="26">
    <w:abstractNumId w:val="33"/>
  </w:num>
  <w:num w:numId="27">
    <w:abstractNumId w:val="5"/>
  </w:num>
  <w:num w:numId="28">
    <w:abstractNumId w:val="25"/>
  </w:num>
  <w:num w:numId="29">
    <w:abstractNumId w:val="16"/>
  </w:num>
  <w:num w:numId="30">
    <w:abstractNumId w:val="35"/>
  </w:num>
  <w:num w:numId="31">
    <w:abstractNumId w:val="19"/>
  </w:num>
  <w:num w:numId="32">
    <w:abstractNumId w:val="37"/>
  </w:num>
  <w:num w:numId="33">
    <w:abstractNumId w:val="0"/>
  </w:num>
  <w:num w:numId="34">
    <w:abstractNumId w:val="17"/>
  </w:num>
  <w:num w:numId="35">
    <w:abstractNumId w:val="15"/>
  </w:num>
  <w:num w:numId="36">
    <w:abstractNumId w:val="13"/>
  </w:num>
  <w:num w:numId="37">
    <w:abstractNumId w:val="38"/>
  </w:num>
  <w:num w:numId="38">
    <w:abstractNumId w:val="14"/>
  </w:num>
  <w:num w:numId="39">
    <w:abstractNumId w:val="27"/>
  </w:num>
  <w:num w:numId="40">
    <w:abstractNumId w:val="21"/>
  </w:num>
  <w:num w:numId="41">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102401">
      <o:colormru v:ext="edit" colors="#205867,#009,#93f,#2916b2,#393296,#200690,#96f,#5e9629"/>
      <o:colormenu v:ext="edit" fillcolor="#969696" strokecolor="#20586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00C"/>
    <w:rsid w:val="00007E96"/>
    <w:rsid w:val="00012313"/>
    <w:rsid w:val="00013888"/>
    <w:rsid w:val="00013B10"/>
    <w:rsid w:val="000157A3"/>
    <w:rsid w:val="00015A36"/>
    <w:rsid w:val="00016E45"/>
    <w:rsid w:val="000174A8"/>
    <w:rsid w:val="00021D9D"/>
    <w:rsid w:val="0002362E"/>
    <w:rsid w:val="00023A51"/>
    <w:rsid w:val="00026F07"/>
    <w:rsid w:val="00030962"/>
    <w:rsid w:val="00030F75"/>
    <w:rsid w:val="00034FB1"/>
    <w:rsid w:val="0003590B"/>
    <w:rsid w:val="00035915"/>
    <w:rsid w:val="00037B2A"/>
    <w:rsid w:val="000402D7"/>
    <w:rsid w:val="00040F53"/>
    <w:rsid w:val="00041E33"/>
    <w:rsid w:val="00042104"/>
    <w:rsid w:val="00044336"/>
    <w:rsid w:val="0004470A"/>
    <w:rsid w:val="000449BA"/>
    <w:rsid w:val="00053063"/>
    <w:rsid w:val="000540E7"/>
    <w:rsid w:val="000546C1"/>
    <w:rsid w:val="00054D57"/>
    <w:rsid w:val="00056CF8"/>
    <w:rsid w:val="00057515"/>
    <w:rsid w:val="000577CC"/>
    <w:rsid w:val="00060292"/>
    <w:rsid w:val="00063546"/>
    <w:rsid w:val="00064385"/>
    <w:rsid w:val="00064D8B"/>
    <w:rsid w:val="000658FE"/>
    <w:rsid w:val="0007396B"/>
    <w:rsid w:val="000755BE"/>
    <w:rsid w:val="00077930"/>
    <w:rsid w:val="00080794"/>
    <w:rsid w:val="00081224"/>
    <w:rsid w:val="00082C0D"/>
    <w:rsid w:val="00085315"/>
    <w:rsid w:val="0008553E"/>
    <w:rsid w:val="00091079"/>
    <w:rsid w:val="000916E1"/>
    <w:rsid w:val="00091B66"/>
    <w:rsid w:val="00094DB5"/>
    <w:rsid w:val="00096031"/>
    <w:rsid w:val="000A15F0"/>
    <w:rsid w:val="000A1961"/>
    <w:rsid w:val="000A1A98"/>
    <w:rsid w:val="000A36AB"/>
    <w:rsid w:val="000A406C"/>
    <w:rsid w:val="000A52BA"/>
    <w:rsid w:val="000A5372"/>
    <w:rsid w:val="000A6160"/>
    <w:rsid w:val="000B0D8A"/>
    <w:rsid w:val="000B2C50"/>
    <w:rsid w:val="000B44E3"/>
    <w:rsid w:val="000B4C1D"/>
    <w:rsid w:val="000B619E"/>
    <w:rsid w:val="000C1664"/>
    <w:rsid w:val="000C18F2"/>
    <w:rsid w:val="000C526D"/>
    <w:rsid w:val="000C5782"/>
    <w:rsid w:val="000C5F2D"/>
    <w:rsid w:val="000D3204"/>
    <w:rsid w:val="000D4419"/>
    <w:rsid w:val="000D4A4F"/>
    <w:rsid w:val="000D6583"/>
    <w:rsid w:val="000D6923"/>
    <w:rsid w:val="000E36AD"/>
    <w:rsid w:val="000E3A22"/>
    <w:rsid w:val="000E6257"/>
    <w:rsid w:val="000E7838"/>
    <w:rsid w:val="000F0D0C"/>
    <w:rsid w:val="000F5305"/>
    <w:rsid w:val="000F5659"/>
    <w:rsid w:val="000F5942"/>
    <w:rsid w:val="000F5DEB"/>
    <w:rsid w:val="00100987"/>
    <w:rsid w:val="001036ED"/>
    <w:rsid w:val="00103B88"/>
    <w:rsid w:val="00104065"/>
    <w:rsid w:val="001043E4"/>
    <w:rsid w:val="00104984"/>
    <w:rsid w:val="00104FC6"/>
    <w:rsid w:val="00106018"/>
    <w:rsid w:val="00106F79"/>
    <w:rsid w:val="001117E9"/>
    <w:rsid w:val="0011542E"/>
    <w:rsid w:val="001165B1"/>
    <w:rsid w:val="00116E4A"/>
    <w:rsid w:val="001214AF"/>
    <w:rsid w:val="00121B03"/>
    <w:rsid w:val="00121F8B"/>
    <w:rsid w:val="00123179"/>
    <w:rsid w:val="00123D8A"/>
    <w:rsid w:val="00124723"/>
    <w:rsid w:val="00125256"/>
    <w:rsid w:val="00130B7F"/>
    <w:rsid w:val="00131132"/>
    <w:rsid w:val="00132700"/>
    <w:rsid w:val="00132BDD"/>
    <w:rsid w:val="001339C8"/>
    <w:rsid w:val="00136B5A"/>
    <w:rsid w:val="00142101"/>
    <w:rsid w:val="00142499"/>
    <w:rsid w:val="001427D4"/>
    <w:rsid w:val="0014306C"/>
    <w:rsid w:val="00150FC6"/>
    <w:rsid w:val="00154618"/>
    <w:rsid w:val="001546DD"/>
    <w:rsid w:val="00154965"/>
    <w:rsid w:val="00155221"/>
    <w:rsid w:val="00157AA7"/>
    <w:rsid w:val="0016589B"/>
    <w:rsid w:val="00165DE3"/>
    <w:rsid w:val="001664C6"/>
    <w:rsid w:val="00167A3D"/>
    <w:rsid w:val="001716A9"/>
    <w:rsid w:val="0017171E"/>
    <w:rsid w:val="001723D6"/>
    <w:rsid w:val="00182289"/>
    <w:rsid w:val="00185EE0"/>
    <w:rsid w:val="00186501"/>
    <w:rsid w:val="001868C7"/>
    <w:rsid w:val="0019126A"/>
    <w:rsid w:val="001916C2"/>
    <w:rsid w:val="00191AC1"/>
    <w:rsid w:val="0019400D"/>
    <w:rsid w:val="00194C4B"/>
    <w:rsid w:val="0019559B"/>
    <w:rsid w:val="00195FB0"/>
    <w:rsid w:val="001962A2"/>
    <w:rsid w:val="001975EF"/>
    <w:rsid w:val="001977D3"/>
    <w:rsid w:val="001A64C1"/>
    <w:rsid w:val="001A7A9E"/>
    <w:rsid w:val="001B0E01"/>
    <w:rsid w:val="001B4C4E"/>
    <w:rsid w:val="001C0B78"/>
    <w:rsid w:val="001C2D34"/>
    <w:rsid w:val="001C3918"/>
    <w:rsid w:val="001C3BB2"/>
    <w:rsid w:val="001C3CEC"/>
    <w:rsid w:val="001C4545"/>
    <w:rsid w:val="001C5DE7"/>
    <w:rsid w:val="001C60B2"/>
    <w:rsid w:val="001C70FE"/>
    <w:rsid w:val="001C7523"/>
    <w:rsid w:val="001D0C3B"/>
    <w:rsid w:val="001D50F0"/>
    <w:rsid w:val="001E0E27"/>
    <w:rsid w:val="001E0EE6"/>
    <w:rsid w:val="001E1F5F"/>
    <w:rsid w:val="001E3CB6"/>
    <w:rsid w:val="001E5178"/>
    <w:rsid w:val="001E696A"/>
    <w:rsid w:val="001E76D4"/>
    <w:rsid w:val="001F4B52"/>
    <w:rsid w:val="001F508A"/>
    <w:rsid w:val="001F76A0"/>
    <w:rsid w:val="001F7C65"/>
    <w:rsid w:val="001F7E2D"/>
    <w:rsid w:val="00200234"/>
    <w:rsid w:val="002022F7"/>
    <w:rsid w:val="00202690"/>
    <w:rsid w:val="00202F22"/>
    <w:rsid w:val="002038CF"/>
    <w:rsid w:val="00203A89"/>
    <w:rsid w:val="0020597D"/>
    <w:rsid w:val="00205B2A"/>
    <w:rsid w:val="00206D4D"/>
    <w:rsid w:val="002079C2"/>
    <w:rsid w:val="00210BC7"/>
    <w:rsid w:val="00213AF0"/>
    <w:rsid w:val="00213E06"/>
    <w:rsid w:val="00216BD3"/>
    <w:rsid w:val="002170A9"/>
    <w:rsid w:val="00220898"/>
    <w:rsid w:val="002219B3"/>
    <w:rsid w:val="002244F9"/>
    <w:rsid w:val="0022738A"/>
    <w:rsid w:val="0023036E"/>
    <w:rsid w:val="002305D8"/>
    <w:rsid w:val="00230653"/>
    <w:rsid w:val="00231BA0"/>
    <w:rsid w:val="0023232E"/>
    <w:rsid w:val="00232D0E"/>
    <w:rsid w:val="00232F93"/>
    <w:rsid w:val="0023591C"/>
    <w:rsid w:val="00236A2B"/>
    <w:rsid w:val="00237142"/>
    <w:rsid w:val="00242151"/>
    <w:rsid w:val="002428ED"/>
    <w:rsid w:val="00245DA7"/>
    <w:rsid w:val="00246155"/>
    <w:rsid w:val="0024659F"/>
    <w:rsid w:val="00251B71"/>
    <w:rsid w:val="0025257B"/>
    <w:rsid w:val="002525ED"/>
    <w:rsid w:val="002532B9"/>
    <w:rsid w:val="002547E6"/>
    <w:rsid w:val="002557BD"/>
    <w:rsid w:val="0025616B"/>
    <w:rsid w:val="0025639B"/>
    <w:rsid w:val="002567BF"/>
    <w:rsid w:val="0025715A"/>
    <w:rsid w:val="00257C37"/>
    <w:rsid w:val="002611DC"/>
    <w:rsid w:val="0026218B"/>
    <w:rsid w:val="0026603F"/>
    <w:rsid w:val="00266885"/>
    <w:rsid w:val="0027513D"/>
    <w:rsid w:val="002760C9"/>
    <w:rsid w:val="00277583"/>
    <w:rsid w:val="00277793"/>
    <w:rsid w:val="00280727"/>
    <w:rsid w:val="00281E4C"/>
    <w:rsid w:val="00282FE3"/>
    <w:rsid w:val="002833C8"/>
    <w:rsid w:val="00283BDC"/>
    <w:rsid w:val="00284A95"/>
    <w:rsid w:val="0028515D"/>
    <w:rsid w:val="0028590C"/>
    <w:rsid w:val="00285FA3"/>
    <w:rsid w:val="0028639B"/>
    <w:rsid w:val="00292791"/>
    <w:rsid w:val="00295716"/>
    <w:rsid w:val="00295DAE"/>
    <w:rsid w:val="002A1184"/>
    <w:rsid w:val="002A17CC"/>
    <w:rsid w:val="002A21B4"/>
    <w:rsid w:val="002A2E30"/>
    <w:rsid w:val="002A3191"/>
    <w:rsid w:val="002A3A31"/>
    <w:rsid w:val="002A4029"/>
    <w:rsid w:val="002A65D1"/>
    <w:rsid w:val="002A6CFD"/>
    <w:rsid w:val="002A7967"/>
    <w:rsid w:val="002B00EA"/>
    <w:rsid w:val="002B055A"/>
    <w:rsid w:val="002B124E"/>
    <w:rsid w:val="002B1E0F"/>
    <w:rsid w:val="002B2530"/>
    <w:rsid w:val="002B26B3"/>
    <w:rsid w:val="002B4357"/>
    <w:rsid w:val="002B54F6"/>
    <w:rsid w:val="002B6359"/>
    <w:rsid w:val="002C2BF3"/>
    <w:rsid w:val="002C2ECF"/>
    <w:rsid w:val="002C39D4"/>
    <w:rsid w:val="002C7156"/>
    <w:rsid w:val="002C7D46"/>
    <w:rsid w:val="002D3A33"/>
    <w:rsid w:val="002D3CDD"/>
    <w:rsid w:val="002D5392"/>
    <w:rsid w:val="002D7C02"/>
    <w:rsid w:val="002E13DC"/>
    <w:rsid w:val="002E15B0"/>
    <w:rsid w:val="002E1A05"/>
    <w:rsid w:val="002E4790"/>
    <w:rsid w:val="002E4867"/>
    <w:rsid w:val="002F1151"/>
    <w:rsid w:val="002F1399"/>
    <w:rsid w:val="002F21DF"/>
    <w:rsid w:val="002F23DE"/>
    <w:rsid w:val="002F2EBF"/>
    <w:rsid w:val="002F5F2E"/>
    <w:rsid w:val="003017F3"/>
    <w:rsid w:val="00302203"/>
    <w:rsid w:val="00302FA9"/>
    <w:rsid w:val="00303679"/>
    <w:rsid w:val="00303685"/>
    <w:rsid w:val="00303C64"/>
    <w:rsid w:val="003054C5"/>
    <w:rsid w:val="00305744"/>
    <w:rsid w:val="00305D0F"/>
    <w:rsid w:val="0031027C"/>
    <w:rsid w:val="00313528"/>
    <w:rsid w:val="0031562F"/>
    <w:rsid w:val="00316027"/>
    <w:rsid w:val="00321D8F"/>
    <w:rsid w:val="00323845"/>
    <w:rsid w:val="00325C7F"/>
    <w:rsid w:val="00326C24"/>
    <w:rsid w:val="00326C93"/>
    <w:rsid w:val="00327E1F"/>
    <w:rsid w:val="00331057"/>
    <w:rsid w:val="0033378C"/>
    <w:rsid w:val="0033417D"/>
    <w:rsid w:val="003345CF"/>
    <w:rsid w:val="00334A70"/>
    <w:rsid w:val="00335AAA"/>
    <w:rsid w:val="00336AF0"/>
    <w:rsid w:val="00337C6E"/>
    <w:rsid w:val="00341B6C"/>
    <w:rsid w:val="003422AA"/>
    <w:rsid w:val="0034241D"/>
    <w:rsid w:val="003439A8"/>
    <w:rsid w:val="00344AD2"/>
    <w:rsid w:val="00344CBC"/>
    <w:rsid w:val="00347AE6"/>
    <w:rsid w:val="003524CB"/>
    <w:rsid w:val="00352E02"/>
    <w:rsid w:val="00352FEA"/>
    <w:rsid w:val="003561D9"/>
    <w:rsid w:val="003566BF"/>
    <w:rsid w:val="00357DC3"/>
    <w:rsid w:val="00362F3C"/>
    <w:rsid w:val="00364C4B"/>
    <w:rsid w:val="003660F2"/>
    <w:rsid w:val="0036678A"/>
    <w:rsid w:val="00370DC5"/>
    <w:rsid w:val="00371055"/>
    <w:rsid w:val="0037251C"/>
    <w:rsid w:val="00374C4B"/>
    <w:rsid w:val="003771FF"/>
    <w:rsid w:val="00383074"/>
    <w:rsid w:val="003835B4"/>
    <w:rsid w:val="00383EF7"/>
    <w:rsid w:val="00390668"/>
    <w:rsid w:val="00390BE2"/>
    <w:rsid w:val="00390F36"/>
    <w:rsid w:val="003925A1"/>
    <w:rsid w:val="00392872"/>
    <w:rsid w:val="00393639"/>
    <w:rsid w:val="003937D2"/>
    <w:rsid w:val="00396477"/>
    <w:rsid w:val="00396BE9"/>
    <w:rsid w:val="0039788A"/>
    <w:rsid w:val="003A0008"/>
    <w:rsid w:val="003A122E"/>
    <w:rsid w:val="003A2117"/>
    <w:rsid w:val="003A41BC"/>
    <w:rsid w:val="003A483A"/>
    <w:rsid w:val="003A547F"/>
    <w:rsid w:val="003A715A"/>
    <w:rsid w:val="003B4EF9"/>
    <w:rsid w:val="003B6D73"/>
    <w:rsid w:val="003B70B5"/>
    <w:rsid w:val="003C1A7B"/>
    <w:rsid w:val="003C44EF"/>
    <w:rsid w:val="003C4CF2"/>
    <w:rsid w:val="003C6C6F"/>
    <w:rsid w:val="003C6D46"/>
    <w:rsid w:val="003D33E7"/>
    <w:rsid w:val="003D4CD2"/>
    <w:rsid w:val="003D56C9"/>
    <w:rsid w:val="003D57A6"/>
    <w:rsid w:val="003D59DE"/>
    <w:rsid w:val="003D5E07"/>
    <w:rsid w:val="003E1598"/>
    <w:rsid w:val="003E25E9"/>
    <w:rsid w:val="003E3944"/>
    <w:rsid w:val="003E3D5C"/>
    <w:rsid w:val="003E4970"/>
    <w:rsid w:val="003E6CF7"/>
    <w:rsid w:val="003E73B9"/>
    <w:rsid w:val="003F0422"/>
    <w:rsid w:val="003F09FF"/>
    <w:rsid w:val="003F169A"/>
    <w:rsid w:val="003F194B"/>
    <w:rsid w:val="003F4A41"/>
    <w:rsid w:val="003F5D04"/>
    <w:rsid w:val="003F64B9"/>
    <w:rsid w:val="003F72AA"/>
    <w:rsid w:val="003F73A5"/>
    <w:rsid w:val="00402443"/>
    <w:rsid w:val="004114F8"/>
    <w:rsid w:val="00412C0A"/>
    <w:rsid w:val="00412EF3"/>
    <w:rsid w:val="0041492C"/>
    <w:rsid w:val="0041503D"/>
    <w:rsid w:val="00417C08"/>
    <w:rsid w:val="00417EE8"/>
    <w:rsid w:val="004216DA"/>
    <w:rsid w:val="00421861"/>
    <w:rsid w:val="00421FB0"/>
    <w:rsid w:val="004247EB"/>
    <w:rsid w:val="00427B52"/>
    <w:rsid w:val="004305C6"/>
    <w:rsid w:val="00432834"/>
    <w:rsid w:val="00434DF9"/>
    <w:rsid w:val="00437300"/>
    <w:rsid w:val="00437EDD"/>
    <w:rsid w:val="0044152B"/>
    <w:rsid w:val="00443278"/>
    <w:rsid w:val="004435EA"/>
    <w:rsid w:val="00443692"/>
    <w:rsid w:val="00443F81"/>
    <w:rsid w:val="004444B0"/>
    <w:rsid w:val="00444B8F"/>
    <w:rsid w:val="0044702D"/>
    <w:rsid w:val="00450621"/>
    <w:rsid w:val="0045394F"/>
    <w:rsid w:val="00454A05"/>
    <w:rsid w:val="00456E82"/>
    <w:rsid w:val="00460467"/>
    <w:rsid w:val="00460761"/>
    <w:rsid w:val="00464C74"/>
    <w:rsid w:val="00466AB2"/>
    <w:rsid w:val="00471B92"/>
    <w:rsid w:val="00472122"/>
    <w:rsid w:val="00476C58"/>
    <w:rsid w:val="004771DA"/>
    <w:rsid w:val="00477546"/>
    <w:rsid w:val="00480490"/>
    <w:rsid w:val="00480737"/>
    <w:rsid w:val="004816EB"/>
    <w:rsid w:val="00482248"/>
    <w:rsid w:val="00483EE4"/>
    <w:rsid w:val="0048445D"/>
    <w:rsid w:val="00484887"/>
    <w:rsid w:val="0048553E"/>
    <w:rsid w:val="00485932"/>
    <w:rsid w:val="00490861"/>
    <w:rsid w:val="00491FBE"/>
    <w:rsid w:val="00494008"/>
    <w:rsid w:val="004942A2"/>
    <w:rsid w:val="0049482B"/>
    <w:rsid w:val="00495D9A"/>
    <w:rsid w:val="004966AF"/>
    <w:rsid w:val="004A022F"/>
    <w:rsid w:val="004A05C9"/>
    <w:rsid w:val="004A2B05"/>
    <w:rsid w:val="004A2D7C"/>
    <w:rsid w:val="004A37C0"/>
    <w:rsid w:val="004A3C84"/>
    <w:rsid w:val="004A5FFD"/>
    <w:rsid w:val="004A63F6"/>
    <w:rsid w:val="004A69C9"/>
    <w:rsid w:val="004A745E"/>
    <w:rsid w:val="004A78E0"/>
    <w:rsid w:val="004A7974"/>
    <w:rsid w:val="004A7C21"/>
    <w:rsid w:val="004B024F"/>
    <w:rsid w:val="004B10AA"/>
    <w:rsid w:val="004B151F"/>
    <w:rsid w:val="004B1D77"/>
    <w:rsid w:val="004B2D00"/>
    <w:rsid w:val="004B3FD9"/>
    <w:rsid w:val="004B4C8B"/>
    <w:rsid w:val="004B64D5"/>
    <w:rsid w:val="004B6B8A"/>
    <w:rsid w:val="004B6E30"/>
    <w:rsid w:val="004B7F47"/>
    <w:rsid w:val="004C48A6"/>
    <w:rsid w:val="004C635B"/>
    <w:rsid w:val="004D1D56"/>
    <w:rsid w:val="004D4335"/>
    <w:rsid w:val="004D4E63"/>
    <w:rsid w:val="004D5443"/>
    <w:rsid w:val="004D5D97"/>
    <w:rsid w:val="004E17CC"/>
    <w:rsid w:val="004E34A5"/>
    <w:rsid w:val="004E4637"/>
    <w:rsid w:val="004E510E"/>
    <w:rsid w:val="004E76F2"/>
    <w:rsid w:val="004E7D21"/>
    <w:rsid w:val="004F09E2"/>
    <w:rsid w:val="004F0AD7"/>
    <w:rsid w:val="004F16C1"/>
    <w:rsid w:val="004F2534"/>
    <w:rsid w:val="004F32F1"/>
    <w:rsid w:val="004F76F9"/>
    <w:rsid w:val="004F7759"/>
    <w:rsid w:val="005004E9"/>
    <w:rsid w:val="0050273C"/>
    <w:rsid w:val="00502882"/>
    <w:rsid w:val="0050442A"/>
    <w:rsid w:val="00504DBC"/>
    <w:rsid w:val="005068E3"/>
    <w:rsid w:val="0050758E"/>
    <w:rsid w:val="00507B68"/>
    <w:rsid w:val="005101F9"/>
    <w:rsid w:val="00512B98"/>
    <w:rsid w:val="005130F7"/>
    <w:rsid w:val="0051399F"/>
    <w:rsid w:val="00514809"/>
    <w:rsid w:val="005171D3"/>
    <w:rsid w:val="00520504"/>
    <w:rsid w:val="0052055E"/>
    <w:rsid w:val="005208CE"/>
    <w:rsid w:val="0052112F"/>
    <w:rsid w:val="00521A4A"/>
    <w:rsid w:val="005237A4"/>
    <w:rsid w:val="00523F9E"/>
    <w:rsid w:val="00524D8B"/>
    <w:rsid w:val="005256B2"/>
    <w:rsid w:val="00527E84"/>
    <w:rsid w:val="00531710"/>
    <w:rsid w:val="00532941"/>
    <w:rsid w:val="00536A7B"/>
    <w:rsid w:val="005410C7"/>
    <w:rsid w:val="00543124"/>
    <w:rsid w:val="00543B9F"/>
    <w:rsid w:val="00545192"/>
    <w:rsid w:val="0054651C"/>
    <w:rsid w:val="00546FF2"/>
    <w:rsid w:val="00552258"/>
    <w:rsid w:val="00554994"/>
    <w:rsid w:val="00554A48"/>
    <w:rsid w:val="00555625"/>
    <w:rsid w:val="00556FDE"/>
    <w:rsid w:val="0055795F"/>
    <w:rsid w:val="005605F2"/>
    <w:rsid w:val="00562EA6"/>
    <w:rsid w:val="00564FD5"/>
    <w:rsid w:val="00565544"/>
    <w:rsid w:val="00565A1B"/>
    <w:rsid w:val="0056643D"/>
    <w:rsid w:val="005732C3"/>
    <w:rsid w:val="00573F9E"/>
    <w:rsid w:val="00574800"/>
    <w:rsid w:val="0057615B"/>
    <w:rsid w:val="0057623F"/>
    <w:rsid w:val="00576358"/>
    <w:rsid w:val="00577E6A"/>
    <w:rsid w:val="00582C2A"/>
    <w:rsid w:val="0058337B"/>
    <w:rsid w:val="00584769"/>
    <w:rsid w:val="00584914"/>
    <w:rsid w:val="00584E41"/>
    <w:rsid w:val="0058609B"/>
    <w:rsid w:val="00590F1E"/>
    <w:rsid w:val="00590F3D"/>
    <w:rsid w:val="005912BB"/>
    <w:rsid w:val="00591325"/>
    <w:rsid w:val="00591B90"/>
    <w:rsid w:val="0059328C"/>
    <w:rsid w:val="00593565"/>
    <w:rsid w:val="00593AE8"/>
    <w:rsid w:val="005A3DE4"/>
    <w:rsid w:val="005A7AFA"/>
    <w:rsid w:val="005B42C6"/>
    <w:rsid w:val="005B4530"/>
    <w:rsid w:val="005B5676"/>
    <w:rsid w:val="005B598A"/>
    <w:rsid w:val="005B5A76"/>
    <w:rsid w:val="005B6A89"/>
    <w:rsid w:val="005C0700"/>
    <w:rsid w:val="005C12E3"/>
    <w:rsid w:val="005C2B21"/>
    <w:rsid w:val="005C7A13"/>
    <w:rsid w:val="005D1B7E"/>
    <w:rsid w:val="005D3C0F"/>
    <w:rsid w:val="005D47C1"/>
    <w:rsid w:val="005D494D"/>
    <w:rsid w:val="005D5CCE"/>
    <w:rsid w:val="005D607C"/>
    <w:rsid w:val="005E4E45"/>
    <w:rsid w:val="005E68DB"/>
    <w:rsid w:val="005E6941"/>
    <w:rsid w:val="005F09DE"/>
    <w:rsid w:val="005F0BFE"/>
    <w:rsid w:val="005F26CC"/>
    <w:rsid w:val="005F3445"/>
    <w:rsid w:val="0060134E"/>
    <w:rsid w:val="00601515"/>
    <w:rsid w:val="00601BEF"/>
    <w:rsid w:val="00603194"/>
    <w:rsid w:val="006035D7"/>
    <w:rsid w:val="006035E6"/>
    <w:rsid w:val="006051CF"/>
    <w:rsid w:val="00611850"/>
    <w:rsid w:val="00612229"/>
    <w:rsid w:val="00612769"/>
    <w:rsid w:val="00612D9B"/>
    <w:rsid w:val="00613244"/>
    <w:rsid w:val="00615307"/>
    <w:rsid w:val="00615509"/>
    <w:rsid w:val="006175C6"/>
    <w:rsid w:val="006219EB"/>
    <w:rsid w:val="006229A4"/>
    <w:rsid w:val="00623EF5"/>
    <w:rsid w:val="00624C46"/>
    <w:rsid w:val="00631020"/>
    <w:rsid w:val="00631833"/>
    <w:rsid w:val="00633FF3"/>
    <w:rsid w:val="0063521F"/>
    <w:rsid w:val="00635B3D"/>
    <w:rsid w:val="00636F11"/>
    <w:rsid w:val="00637EBC"/>
    <w:rsid w:val="006429ED"/>
    <w:rsid w:val="006431D2"/>
    <w:rsid w:val="0064334E"/>
    <w:rsid w:val="006468D7"/>
    <w:rsid w:val="00647DAB"/>
    <w:rsid w:val="00651565"/>
    <w:rsid w:val="006530E1"/>
    <w:rsid w:val="00654B15"/>
    <w:rsid w:val="00654F06"/>
    <w:rsid w:val="0065686A"/>
    <w:rsid w:val="00663387"/>
    <w:rsid w:val="00665E99"/>
    <w:rsid w:val="00666EA2"/>
    <w:rsid w:val="006675C1"/>
    <w:rsid w:val="006748E9"/>
    <w:rsid w:val="00676530"/>
    <w:rsid w:val="00676771"/>
    <w:rsid w:val="006771FC"/>
    <w:rsid w:val="00680B58"/>
    <w:rsid w:val="00680E16"/>
    <w:rsid w:val="006840AD"/>
    <w:rsid w:val="0068493F"/>
    <w:rsid w:val="00685E0A"/>
    <w:rsid w:val="00686086"/>
    <w:rsid w:val="00686224"/>
    <w:rsid w:val="00690728"/>
    <w:rsid w:val="00690D03"/>
    <w:rsid w:val="00691D64"/>
    <w:rsid w:val="00692478"/>
    <w:rsid w:val="00695369"/>
    <w:rsid w:val="00695B63"/>
    <w:rsid w:val="006979D7"/>
    <w:rsid w:val="006A2067"/>
    <w:rsid w:val="006A40FF"/>
    <w:rsid w:val="006A456B"/>
    <w:rsid w:val="006A4914"/>
    <w:rsid w:val="006A6153"/>
    <w:rsid w:val="006A6C60"/>
    <w:rsid w:val="006A79A3"/>
    <w:rsid w:val="006B08D9"/>
    <w:rsid w:val="006B0D4B"/>
    <w:rsid w:val="006B1FB7"/>
    <w:rsid w:val="006B54A7"/>
    <w:rsid w:val="006B6A69"/>
    <w:rsid w:val="006C3D98"/>
    <w:rsid w:val="006C6EC6"/>
    <w:rsid w:val="006C6FB6"/>
    <w:rsid w:val="006C7AFC"/>
    <w:rsid w:val="006C7D3B"/>
    <w:rsid w:val="006C7ED0"/>
    <w:rsid w:val="006D187B"/>
    <w:rsid w:val="006D364E"/>
    <w:rsid w:val="006D3992"/>
    <w:rsid w:val="006D66EC"/>
    <w:rsid w:val="006D6C2F"/>
    <w:rsid w:val="006D733A"/>
    <w:rsid w:val="006E19DA"/>
    <w:rsid w:val="006E483F"/>
    <w:rsid w:val="006E52F8"/>
    <w:rsid w:val="006E5329"/>
    <w:rsid w:val="006E5631"/>
    <w:rsid w:val="006E742A"/>
    <w:rsid w:val="006F24D8"/>
    <w:rsid w:val="006F2BB9"/>
    <w:rsid w:val="006F2E7D"/>
    <w:rsid w:val="006F3DF5"/>
    <w:rsid w:val="006F5658"/>
    <w:rsid w:val="006F5FF4"/>
    <w:rsid w:val="006F65CE"/>
    <w:rsid w:val="00701781"/>
    <w:rsid w:val="007026F9"/>
    <w:rsid w:val="007036DF"/>
    <w:rsid w:val="00705824"/>
    <w:rsid w:val="00707036"/>
    <w:rsid w:val="00707630"/>
    <w:rsid w:val="007128AD"/>
    <w:rsid w:val="00714723"/>
    <w:rsid w:val="00723E36"/>
    <w:rsid w:val="00725082"/>
    <w:rsid w:val="00726A70"/>
    <w:rsid w:val="00727688"/>
    <w:rsid w:val="0073002C"/>
    <w:rsid w:val="00732528"/>
    <w:rsid w:val="00733309"/>
    <w:rsid w:val="00733433"/>
    <w:rsid w:val="00734D43"/>
    <w:rsid w:val="0073537D"/>
    <w:rsid w:val="00735C2C"/>
    <w:rsid w:val="007417E0"/>
    <w:rsid w:val="00742284"/>
    <w:rsid w:val="007428ED"/>
    <w:rsid w:val="00743BED"/>
    <w:rsid w:val="00743D16"/>
    <w:rsid w:val="00746EFF"/>
    <w:rsid w:val="00747B33"/>
    <w:rsid w:val="00752704"/>
    <w:rsid w:val="00754960"/>
    <w:rsid w:val="0075669E"/>
    <w:rsid w:val="00761C3D"/>
    <w:rsid w:val="00761CF2"/>
    <w:rsid w:val="007629F4"/>
    <w:rsid w:val="00764853"/>
    <w:rsid w:val="00767204"/>
    <w:rsid w:val="00771481"/>
    <w:rsid w:val="00771BD0"/>
    <w:rsid w:val="0077262A"/>
    <w:rsid w:val="00772AC3"/>
    <w:rsid w:val="00772DC8"/>
    <w:rsid w:val="00774214"/>
    <w:rsid w:val="00774E69"/>
    <w:rsid w:val="0077776D"/>
    <w:rsid w:val="00780FB6"/>
    <w:rsid w:val="007820E8"/>
    <w:rsid w:val="00786475"/>
    <w:rsid w:val="00787113"/>
    <w:rsid w:val="0079158C"/>
    <w:rsid w:val="00795239"/>
    <w:rsid w:val="00796CA4"/>
    <w:rsid w:val="00797A34"/>
    <w:rsid w:val="007A005C"/>
    <w:rsid w:val="007A0DFA"/>
    <w:rsid w:val="007A1157"/>
    <w:rsid w:val="007A1195"/>
    <w:rsid w:val="007A1F70"/>
    <w:rsid w:val="007A2D0A"/>
    <w:rsid w:val="007A3DD6"/>
    <w:rsid w:val="007A3F11"/>
    <w:rsid w:val="007B22B7"/>
    <w:rsid w:val="007B49D2"/>
    <w:rsid w:val="007B5893"/>
    <w:rsid w:val="007B5B09"/>
    <w:rsid w:val="007C2BEA"/>
    <w:rsid w:val="007C4425"/>
    <w:rsid w:val="007C5AEF"/>
    <w:rsid w:val="007C631E"/>
    <w:rsid w:val="007D0AF1"/>
    <w:rsid w:val="007D31D7"/>
    <w:rsid w:val="007D3ECF"/>
    <w:rsid w:val="007D3FFD"/>
    <w:rsid w:val="007D65FA"/>
    <w:rsid w:val="007D72A5"/>
    <w:rsid w:val="007E1ADB"/>
    <w:rsid w:val="007E3604"/>
    <w:rsid w:val="007E3CC0"/>
    <w:rsid w:val="007E3DD8"/>
    <w:rsid w:val="007E5CDF"/>
    <w:rsid w:val="007E6DD7"/>
    <w:rsid w:val="007E724F"/>
    <w:rsid w:val="007F0BE6"/>
    <w:rsid w:val="007F4809"/>
    <w:rsid w:val="007F5FAC"/>
    <w:rsid w:val="007F7C97"/>
    <w:rsid w:val="008010F6"/>
    <w:rsid w:val="0080160A"/>
    <w:rsid w:val="0080661F"/>
    <w:rsid w:val="00810988"/>
    <w:rsid w:val="00810D60"/>
    <w:rsid w:val="008124AF"/>
    <w:rsid w:val="0081365D"/>
    <w:rsid w:val="0081381A"/>
    <w:rsid w:val="00814A49"/>
    <w:rsid w:val="00817369"/>
    <w:rsid w:val="00817E37"/>
    <w:rsid w:val="008235E6"/>
    <w:rsid w:val="00825086"/>
    <w:rsid w:val="008275BD"/>
    <w:rsid w:val="00831506"/>
    <w:rsid w:val="00831DA2"/>
    <w:rsid w:val="00833E58"/>
    <w:rsid w:val="008370BD"/>
    <w:rsid w:val="00837213"/>
    <w:rsid w:val="00837B23"/>
    <w:rsid w:val="00841910"/>
    <w:rsid w:val="008439DC"/>
    <w:rsid w:val="00856479"/>
    <w:rsid w:val="00862341"/>
    <w:rsid w:val="0086365F"/>
    <w:rsid w:val="00863CD8"/>
    <w:rsid w:val="00863F6F"/>
    <w:rsid w:val="00864AAA"/>
    <w:rsid w:val="008676D4"/>
    <w:rsid w:val="008701C0"/>
    <w:rsid w:val="00870460"/>
    <w:rsid w:val="008717FF"/>
    <w:rsid w:val="00871B7A"/>
    <w:rsid w:val="00872B07"/>
    <w:rsid w:val="00874805"/>
    <w:rsid w:val="008756DA"/>
    <w:rsid w:val="00880056"/>
    <w:rsid w:val="0088111F"/>
    <w:rsid w:val="0088134D"/>
    <w:rsid w:val="008824CA"/>
    <w:rsid w:val="00883469"/>
    <w:rsid w:val="00883990"/>
    <w:rsid w:val="00883F78"/>
    <w:rsid w:val="008841F3"/>
    <w:rsid w:val="008843B4"/>
    <w:rsid w:val="0088462B"/>
    <w:rsid w:val="0088475B"/>
    <w:rsid w:val="00887F72"/>
    <w:rsid w:val="00891147"/>
    <w:rsid w:val="00896AB9"/>
    <w:rsid w:val="008A068C"/>
    <w:rsid w:val="008A2BC3"/>
    <w:rsid w:val="008A5EDD"/>
    <w:rsid w:val="008A600C"/>
    <w:rsid w:val="008A60CC"/>
    <w:rsid w:val="008A614B"/>
    <w:rsid w:val="008A6B17"/>
    <w:rsid w:val="008A70FA"/>
    <w:rsid w:val="008A7F4A"/>
    <w:rsid w:val="008B0155"/>
    <w:rsid w:val="008B42AD"/>
    <w:rsid w:val="008B4605"/>
    <w:rsid w:val="008B4D87"/>
    <w:rsid w:val="008B50ED"/>
    <w:rsid w:val="008C15C2"/>
    <w:rsid w:val="008C398B"/>
    <w:rsid w:val="008C4335"/>
    <w:rsid w:val="008C4CC4"/>
    <w:rsid w:val="008C6406"/>
    <w:rsid w:val="008C6F31"/>
    <w:rsid w:val="008C754B"/>
    <w:rsid w:val="008C7719"/>
    <w:rsid w:val="008D1D6E"/>
    <w:rsid w:val="008D2A1E"/>
    <w:rsid w:val="008D3B47"/>
    <w:rsid w:val="008D3BF0"/>
    <w:rsid w:val="008D5848"/>
    <w:rsid w:val="008D5D67"/>
    <w:rsid w:val="008D659F"/>
    <w:rsid w:val="008E05F5"/>
    <w:rsid w:val="008E194F"/>
    <w:rsid w:val="008E2114"/>
    <w:rsid w:val="008E26AF"/>
    <w:rsid w:val="008E43DD"/>
    <w:rsid w:val="008E6204"/>
    <w:rsid w:val="008F11C1"/>
    <w:rsid w:val="008F4A78"/>
    <w:rsid w:val="008F53D3"/>
    <w:rsid w:val="008F74A6"/>
    <w:rsid w:val="00901D41"/>
    <w:rsid w:val="0090394D"/>
    <w:rsid w:val="009042A0"/>
    <w:rsid w:val="00904722"/>
    <w:rsid w:val="00904DC8"/>
    <w:rsid w:val="00905F24"/>
    <w:rsid w:val="00906629"/>
    <w:rsid w:val="009076CA"/>
    <w:rsid w:val="00907D23"/>
    <w:rsid w:val="00913861"/>
    <w:rsid w:val="0091388B"/>
    <w:rsid w:val="00913B2A"/>
    <w:rsid w:val="0091401B"/>
    <w:rsid w:val="00915E49"/>
    <w:rsid w:val="00916D91"/>
    <w:rsid w:val="00920A72"/>
    <w:rsid w:val="00923C48"/>
    <w:rsid w:val="009242F3"/>
    <w:rsid w:val="009277A5"/>
    <w:rsid w:val="009313DB"/>
    <w:rsid w:val="009330B5"/>
    <w:rsid w:val="0093386D"/>
    <w:rsid w:val="00933AFA"/>
    <w:rsid w:val="00936539"/>
    <w:rsid w:val="009366BE"/>
    <w:rsid w:val="009374B7"/>
    <w:rsid w:val="0094288C"/>
    <w:rsid w:val="00943E88"/>
    <w:rsid w:val="009442F5"/>
    <w:rsid w:val="00944328"/>
    <w:rsid w:val="00945C7E"/>
    <w:rsid w:val="00945F22"/>
    <w:rsid w:val="00954278"/>
    <w:rsid w:val="00954CDC"/>
    <w:rsid w:val="00955ABF"/>
    <w:rsid w:val="00956103"/>
    <w:rsid w:val="00957E17"/>
    <w:rsid w:val="009605D7"/>
    <w:rsid w:val="009615E0"/>
    <w:rsid w:val="00962584"/>
    <w:rsid w:val="00962F3C"/>
    <w:rsid w:val="009640FC"/>
    <w:rsid w:val="00964705"/>
    <w:rsid w:val="00965941"/>
    <w:rsid w:val="00970B98"/>
    <w:rsid w:val="00970E5C"/>
    <w:rsid w:val="00971464"/>
    <w:rsid w:val="00971D70"/>
    <w:rsid w:val="00972627"/>
    <w:rsid w:val="00972CC2"/>
    <w:rsid w:val="00974187"/>
    <w:rsid w:val="00974C4C"/>
    <w:rsid w:val="009754F3"/>
    <w:rsid w:val="009762A6"/>
    <w:rsid w:val="00977120"/>
    <w:rsid w:val="00980786"/>
    <w:rsid w:val="0098082F"/>
    <w:rsid w:val="00981FED"/>
    <w:rsid w:val="0098217D"/>
    <w:rsid w:val="00985607"/>
    <w:rsid w:val="00987E32"/>
    <w:rsid w:val="0099182E"/>
    <w:rsid w:val="009950E3"/>
    <w:rsid w:val="0099586F"/>
    <w:rsid w:val="00995A52"/>
    <w:rsid w:val="00996226"/>
    <w:rsid w:val="009A0FA0"/>
    <w:rsid w:val="009A225C"/>
    <w:rsid w:val="009A2393"/>
    <w:rsid w:val="009A2ABF"/>
    <w:rsid w:val="009A37AC"/>
    <w:rsid w:val="009B05AC"/>
    <w:rsid w:val="009B4825"/>
    <w:rsid w:val="009B57F6"/>
    <w:rsid w:val="009B644D"/>
    <w:rsid w:val="009B7625"/>
    <w:rsid w:val="009B7BB5"/>
    <w:rsid w:val="009C1456"/>
    <w:rsid w:val="009C5E8A"/>
    <w:rsid w:val="009D099C"/>
    <w:rsid w:val="009D0A32"/>
    <w:rsid w:val="009D18B9"/>
    <w:rsid w:val="009D1B2D"/>
    <w:rsid w:val="009D2B2C"/>
    <w:rsid w:val="009E281A"/>
    <w:rsid w:val="009E4911"/>
    <w:rsid w:val="009E575D"/>
    <w:rsid w:val="009E5972"/>
    <w:rsid w:val="009F2E65"/>
    <w:rsid w:val="009F7427"/>
    <w:rsid w:val="00A0677C"/>
    <w:rsid w:val="00A104CA"/>
    <w:rsid w:val="00A10F0B"/>
    <w:rsid w:val="00A11BDA"/>
    <w:rsid w:val="00A1369B"/>
    <w:rsid w:val="00A14D2F"/>
    <w:rsid w:val="00A1653A"/>
    <w:rsid w:val="00A17FF8"/>
    <w:rsid w:val="00A21C86"/>
    <w:rsid w:val="00A2298C"/>
    <w:rsid w:val="00A24C38"/>
    <w:rsid w:val="00A252C0"/>
    <w:rsid w:val="00A301DF"/>
    <w:rsid w:val="00A31089"/>
    <w:rsid w:val="00A31AEE"/>
    <w:rsid w:val="00A31F99"/>
    <w:rsid w:val="00A34BA8"/>
    <w:rsid w:val="00A37153"/>
    <w:rsid w:val="00A37D16"/>
    <w:rsid w:val="00A44F32"/>
    <w:rsid w:val="00A51C7D"/>
    <w:rsid w:val="00A533DF"/>
    <w:rsid w:val="00A53FF0"/>
    <w:rsid w:val="00A567A3"/>
    <w:rsid w:val="00A60335"/>
    <w:rsid w:val="00A60771"/>
    <w:rsid w:val="00A61564"/>
    <w:rsid w:val="00A6711F"/>
    <w:rsid w:val="00A67C78"/>
    <w:rsid w:val="00A70830"/>
    <w:rsid w:val="00A77820"/>
    <w:rsid w:val="00A81E4D"/>
    <w:rsid w:val="00A82E0C"/>
    <w:rsid w:val="00A8383E"/>
    <w:rsid w:val="00A85168"/>
    <w:rsid w:val="00A878DC"/>
    <w:rsid w:val="00A87AAD"/>
    <w:rsid w:val="00A91289"/>
    <w:rsid w:val="00A92110"/>
    <w:rsid w:val="00A92CA6"/>
    <w:rsid w:val="00A94CAB"/>
    <w:rsid w:val="00A9555A"/>
    <w:rsid w:val="00A95FA4"/>
    <w:rsid w:val="00A9693C"/>
    <w:rsid w:val="00A96B10"/>
    <w:rsid w:val="00A9721D"/>
    <w:rsid w:val="00A97C6B"/>
    <w:rsid w:val="00AA19E7"/>
    <w:rsid w:val="00AA3603"/>
    <w:rsid w:val="00AA6C09"/>
    <w:rsid w:val="00AB0D31"/>
    <w:rsid w:val="00AB10A4"/>
    <w:rsid w:val="00AB4633"/>
    <w:rsid w:val="00AB5A5C"/>
    <w:rsid w:val="00AB5FDD"/>
    <w:rsid w:val="00AB650B"/>
    <w:rsid w:val="00AC1FEF"/>
    <w:rsid w:val="00AC35CE"/>
    <w:rsid w:val="00AC3BEE"/>
    <w:rsid w:val="00AC40B9"/>
    <w:rsid w:val="00AC47E0"/>
    <w:rsid w:val="00AC4CE2"/>
    <w:rsid w:val="00AC4E1B"/>
    <w:rsid w:val="00AC5098"/>
    <w:rsid w:val="00AD4A4F"/>
    <w:rsid w:val="00AD61DF"/>
    <w:rsid w:val="00AD7D45"/>
    <w:rsid w:val="00AD7E1C"/>
    <w:rsid w:val="00AE15E8"/>
    <w:rsid w:val="00AE20D1"/>
    <w:rsid w:val="00AE3A1D"/>
    <w:rsid w:val="00AE61BE"/>
    <w:rsid w:val="00AE7E77"/>
    <w:rsid w:val="00AF0A30"/>
    <w:rsid w:val="00AF0BEB"/>
    <w:rsid w:val="00AF0F60"/>
    <w:rsid w:val="00AF2982"/>
    <w:rsid w:val="00AF45A0"/>
    <w:rsid w:val="00AF4A94"/>
    <w:rsid w:val="00AF53D5"/>
    <w:rsid w:val="00AF6CE8"/>
    <w:rsid w:val="00B01AE2"/>
    <w:rsid w:val="00B028CD"/>
    <w:rsid w:val="00B04337"/>
    <w:rsid w:val="00B04F12"/>
    <w:rsid w:val="00B054B7"/>
    <w:rsid w:val="00B067DF"/>
    <w:rsid w:val="00B07A00"/>
    <w:rsid w:val="00B10BD5"/>
    <w:rsid w:val="00B124C7"/>
    <w:rsid w:val="00B13216"/>
    <w:rsid w:val="00B139C4"/>
    <w:rsid w:val="00B13C45"/>
    <w:rsid w:val="00B1570B"/>
    <w:rsid w:val="00B16687"/>
    <w:rsid w:val="00B166D4"/>
    <w:rsid w:val="00B16DE1"/>
    <w:rsid w:val="00B16E18"/>
    <w:rsid w:val="00B1737B"/>
    <w:rsid w:val="00B17545"/>
    <w:rsid w:val="00B176AD"/>
    <w:rsid w:val="00B20853"/>
    <w:rsid w:val="00B21F48"/>
    <w:rsid w:val="00B22189"/>
    <w:rsid w:val="00B23FF1"/>
    <w:rsid w:val="00B241E6"/>
    <w:rsid w:val="00B2515B"/>
    <w:rsid w:val="00B25F68"/>
    <w:rsid w:val="00B2617B"/>
    <w:rsid w:val="00B26E10"/>
    <w:rsid w:val="00B26EE4"/>
    <w:rsid w:val="00B30B14"/>
    <w:rsid w:val="00B30D69"/>
    <w:rsid w:val="00B31E4F"/>
    <w:rsid w:val="00B336E5"/>
    <w:rsid w:val="00B42A12"/>
    <w:rsid w:val="00B42D34"/>
    <w:rsid w:val="00B432C4"/>
    <w:rsid w:val="00B456B5"/>
    <w:rsid w:val="00B46665"/>
    <w:rsid w:val="00B46D1C"/>
    <w:rsid w:val="00B4701D"/>
    <w:rsid w:val="00B53E76"/>
    <w:rsid w:val="00B56E66"/>
    <w:rsid w:val="00B57979"/>
    <w:rsid w:val="00B601EA"/>
    <w:rsid w:val="00B61E20"/>
    <w:rsid w:val="00B70FDA"/>
    <w:rsid w:val="00B74B8B"/>
    <w:rsid w:val="00B75D80"/>
    <w:rsid w:val="00B76898"/>
    <w:rsid w:val="00B76DF2"/>
    <w:rsid w:val="00B8407B"/>
    <w:rsid w:val="00B84FD5"/>
    <w:rsid w:val="00B86233"/>
    <w:rsid w:val="00B87160"/>
    <w:rsid w:val="00B92EC0"/>
    <w:rsid w:val="00B94124"/>
    <w:rsid w:val="00B94CB1"/>
    <w:rsid w:val="00B97F55"/>
    <w:rsid w:val="00BA11E2"/>
    <w:rsid w:val="00BA1709"/>
    <w:rsid w:val="00BA2938"/>
    <w:rsid w:val="00BA7C41"/>
    <w:rsid w:val="00BB305C"/>
    <w:rsid w:val="00BB3263"/>
    <w:rsid w:val="00BB3B5F"/>
    <w:rsid w:val="00BB3CB4"/>
    <w:rsid w:val="00BB5428"/>
    <w:rsid w:val="00BB7EBF"/>
    <w:rsid w:val="00BC0A26"/>
    <w:rsid w:val="00BC27F8"/>
    <w:rsid w:val="00BC5657"/>
    <w:rsid w:val="00BC5D35"/>
    <w:rsid w:val="00BD66D4"/>
    <w:rsid w:val="00BD6A1E"/>
    <w:rsid w:val="00BE05D0"/>
    <w:rsid w:val="00BE19B6"/>
    <w:rsid w:val="00BE453D"/>
    <w:rsid w:val="00BE530C"/>
    <w:rsid w:val="00BE5447"/>
    <w:rsid w:val="00BE5F03"/>
    <w:rsid w:val="00BF1FA2"/>
    <w:rsid w:val="00BF2CB4"/>
    <w:rsid w:val="00BF2F64"/>
    <w:rsid w:val="00BF395F"/>
    <w:rsid w:val="00BF41EA"/>
    <w:rsid w:val="00BF4DB2"/>
    <w:rsid w:val="00BF6478"/>
    <w:rsid w:val="00BF7052"/>
    <w:rsid w:val="00C07C1A"/>
    <w:rsid w:val="00C107E9"/>
    <w:rsid w:val="00C11F50"/>
    <w:rsid w:val="00C14F3C"/>
    <w:rsid w:val="00C15661"/>
    <w:rsid w:val="00C15921"/>
    <w:rsid w:val="00C16822"/>
    <w:rsid w:val="00C17F6E"/>
    <w:rsid w:val="00C254E2"/>
    <w:rsid w:val="00C256D3"/>
    <w:rsid w:val="00C2655B"/>
    <w:rsid w:val="00C30444"/>
    <w:rsid w:val="00C335EB"/>
    <w:rsid w:val="00C37539"/>
    <w:rsid w:val="00C37C28"/>
    <w:rsid w:val="00C4150B"/>
    <w:rsid w:val="00C41542"/>
    <w:rsid w:val="00C44F7C"/>
    <w:rsid w:val="00C45F08"/>
    <w:rsid w:val="00C47CCF"/>
    <w:rsid w:val="00C507E5"/>
    <w:rsid w:val="00C52615"/>
    <w:rsid w:val="00C52B85"/>
    <w:rsid w:val="00C52D84"/>
    <w:rsid w:val="00C54130"/>
    <w:rsid w:val="00C54A8F"/>
    <w:rsid w:val="00C55E94"/>
    <w:rsid w:val="00C56575"/>
    <w:rsid w:val="00C57280"/>
    <w:rsid w:val="00C57CFC"/>
    <w:rsid w:val="00C606A7"/>
    <w:rsid w:val="00C609CA"/>
    <w:rsid w:val="00C60BA2"/>
    <w:rsid w:val="00C652C7"/>
    <w:rsid w:val="00C6734A"/>
    <w:rsid w:val="00C70743"/>
    <w:rsid w:val="00C736CA"/>
    <w:rsid w:val="00C76E9C"/>
    <w:rsid w:val="00C77E1B"/>
    <w:rsid w:val="00C80CC3"/>
    <w:rsid w:val="00C815AC"/>
    <w:rsid w:val="00C823E3"/>
    <w:rsid w:val="00C87618"/>
    <w:rsid w:val="00C87844"/>
    <w:rsid w:val="00C91D2B"/>
    <w:rsid w:val="00C925CC"/>
    <w:rsid w:val="00C94027"/>
    <w:rsid w:val="00C954B6"/>
    <w:rsid w:val="00C964D1"/>
    <w:rsid w:val="00C97B77"/>
    <w:rsid w:val="00CA1B0E"/>
    <w:rsid w:val="00CA3894"/>
    <w:rsid w:val="00CA4933"/>
    <w:rsid w:val="00CA4EF4"/>
    <w:rsid w:val="00CA641B"/>
    <w:rsid w:val="00CA7475"/>
    <w:rsid w:val="00CB0298"/>
    <w:rsid w:val="00CB133F"/>
    <w:rsid w:val="00CB6760"/>
    <w:rsid w:val="00CB69AA"/>
    <w:rsid w:val="00CC029C"/>
    <w:rsid w:val="00CC172B"/>
    <w:rsid w:val="00CC192E"/>
    <w:rsid w:val="00CC3BBD"/>
    <w:rsid w:val="00CD0095"/>
    <w:rsid w:val="00CD00C2"/>
    <w:rsid w:val="00CD36A2"/>
    <w:rsid w:val="00CD3874"/>
    <w:rsid w:val="00CD3C98"/>
    <w:rsid w:val="00CD477C"/>
    <w:rsid w:val="00CD5D0D"/>
    <w:rsid w:val="00CD6623"/>
    <w:rsid w:val="00CE0B03"/>
    <w:rsid w:val="00CE13E8"/>
    <w:rsid w:val="00CE416A"/>
    <w:rsid w:val="00CE6FEA"/>
    <w:rsid w:val="00CE76BC"/>
    <w:rsid w:val="00CF1651"/>
    <w:rsid w:val="00CF2FF3"/>
    <w:rsid w:val="00CF33E1"/>
    <w:rsid w:val="00CF35EA"/>
    <w:rsid w:val="00CF6B93"/>
    <w:rsid w:val="00CF70C6"/>
    <w:rsid w:val="00CF7D18"/>
    <w:rsid w:val="00D02307"/>
    <w:rsid w:val="00D0585D"/>
    <w:rsid w:val="00D07364"/>
    <w:rsid w:val="00D10132"/>
    <w:rsid w:val="00D11046"/>
    <w:rsid w:val="00D12049"/>
    <w:rsid w:val="00D14269"/>
    <w:rsid w:val="00D16499"/>
    <w:rsid w:val="00D16A30"/>
    <w:rsid w:val="00D1736C"/>
    <w:rsid w:val="00D20B90"/>
    <w:rsid w:val="00D2146B"/>
    <w:rsid w:val="00D2399A"/>
    <w:rsid w:val="00D23BAB"/>
    <w:rsid w:val="00D34962"/>
    <w:rsid w:val="00D34E75"/>
    <w:rsid w:val="00D34FD8"/>
    <w:rsid w:val="00D3571A"/>
    <w:rsid w:val="00D35E2D"/>
    <w:rsid w:val="00D36012"/>
    <w:rsid w:val="00D362FB"/>
    <w:rsid w:val="00D458CB"/>
    <w:rsid w:val="00D471B0"/>
    <w:rsid w:val="00D47BBB"/>
    <w:rsid w:val="00D50A1C"/>
    <w:rsid w:val="00D511B0"/>
    <w:rsid w:val="00D515DE"/>
    <w:rsid w:val="00D51B5D"/>
    <w:rsid w:val="00D523C6"/>
    <w:rsid w:val="00D57FA9"/>
    <w:rsid w:val="00D60CF5"/>
    <w:rsid w:val="00D62F2C"/>
    <w:rsid w:val="00D63444"/>
    <w:rsid w:val="00D63A78"/>
    <w:rsid w:val="00D64CAB"/>
    <w:rsid w:val="00D650F8"/>
    <w:rsid w:val="00D654C0"/>
    <w:rsid w:val="00D6672C"/>
    <w:rsid w:val="00D66801"/>
    <w:rsid w:val="00D70DB3"/>
    <w:rsid w:val="00D734C6"/>
    <w:rsid w:val="00D743F9"/>
    <w:rsid w:val="00D75724"/>
    <w:rsid w:val="00D757D2"/>
    <w:rsid w:val="00D77875"/>
    <w:rsid w:val="00D8106C"/>
    <w:rsid w:val="00D82901"/>
    <w:rsid w:val="00D83038"/>
    <w:rsid w:val="00D83506"/>
    <w:rsid w:val="00D873EE"/>
    <w:rsid w:val="00D90815"/>
    <w:rsid w:val="00D93DF7"/>
    <w:rsid w:val="00D944C7"/>
    <w:rsid w:val="00D9539A"/>
    <w:rsid w:val="00D95664"/>
    <w:rsid w:val="00D95859"/>
    <w:rsid w:val="00D96A59"/>
    <w:rsid w:val="00D96E9B"/>
    <w:rsid w:val="00DA080F"/>
    <w:rsid w:val="00DA1319"/>
    <w:rsid w:val="00DA1F5D"/>
    <w:rsid w:val="00DA2458"/>
    <w:rsid w:val="00DA4D37"/>
    <w:rsid w:val="00DA5F16"/>
    <w:rsid w:val="00DB0A57"/>
    <w:rsid w:val="00DB17C7"/>
    <w:rsid w:val="00DB29F6"/>
    <w:rsid w:val="00DB56F6"/>
    <w:rsid w:val="00DC3268"/>
    <w:rsid w:val="00DC3CF2"/>
    <w:rsid w:val="00DC4A57"/>
    <w:rsid w:val="00DC5575"/>
    <w:rsid w:val="00DC5B5C"/>
    <w:rsid w:val="00DC7E7C"/>
    <w:rsid w:val="00DD03EE"/>
    <w:rsid w:val="00DD20AC"/>
    <w:rsid w:val="00DD2283"/>
    <w:rsid w:val="00DD2462"/>
    <w:rsid w:val="00DD7070"/>
    <w:rsid w:val="00DD72FC"/>
    <w:rsid w:val="00DE49CD"/>
    <w:rsid w:val="00DE566F"/>
    <w:rsid w:val="00DE686B"/>
    <w:rsid w:val="00DE7211"/>
    <w:rsid w:val="00DE7CBE"/>
    <w:rsid w:val="00DF030F"/>
    <w:rsid w:val="00DF0BC5"/>
    <w:rsid w:val="00DF2771"/>
    <w:rsid w:val="00DF2DE4"/>
    <w:rsid w:val="00DF38A5"/>
    <w:rsid w:val="00DF5673"/>
    <w:rsid w:val="00DF5C97"/>
    <w:rsid w:val="00DF609C"/>
    <w:rsid w:val="00E00551"/>
    <w:rsid w:val="00E019B1"/>
    <w:rsid w:val="00E03428"/>
    <w:rsid w:val="00E04218"/>
    <w:rsid w:val="00E05D24"/>
    <w:rsid w:val="00E05D3A"/>
    <w:rsid w:val="00E12044"/>
    <w:rsid w:val="00E150E7"/>
    <w:rsid w:val="00E16FA8"/>
    <w:rsid w:val="00E215C4"/>
    <w:rsid w:val="00E21A88"/>
    <w:rsid w:val="00E22226"/>
    <w:rsid w:val="00E234F6"/>
    <w:rsid w:val="00E244B1"/>
    <w:rsid w:val="00E300D6"/>
    <w:rsid w:val="00E33076"/>
    <w:rsid w:val="00E34FBD"/>
    <w:rsid w:val="00E4425C"/>
    <w:rsid w:val="00E44530"/>
    <w:rsid w:val="00E458FE"/>
    <w:rsid w:val="00E4687D"/>
    <w:rsid w:val="00E50C6F"/>
    <w:rsid w:val="00E50EE7"/>
    <w:rsid w:val="00E514EF"/>
    <w:rsid w:val="00E551D7"/>
    <w:rsid w:val="00E60337"/>
    <w:rsid w:val="00E6055F"/>
    <w:rsid w:val="00E6157B"/>
    <w:rsid w:val="00E64BF1"/>
    <w:rsid w:val="00E6668B"/>
    <w:rsid w:val="00E71AB3"/>
    <w:rsid w:val="00E7655B"/>
    <w:rsid w:val="00E76B03"/>
    <w:rsid w:val="00E77DE3"/>
    <w:rsid w:val="00E8278A"/>
    <w:rsid w:val="00E8674E"/>
    <w:rsid w:val="00E870AF"/>
    <w:rsid w:val="00E90674"/>
    <w:rsid w:val="00E91902"/>
    <w:rsid w:val="00E91A58"/>
    <w:rsid w:val="00E94230"/>
    <w:rsid w:val="00E9571C"/>
    <w:rsid w:val="00E95C38"/>
    <w:rsid w:val="00E975AA"/>
    <w:rsid w:val="00E975F6"/>
    <w:rsid w:val="00EA270D"/>
    <w:rsid w:val="00EA2CDB"/>
    <w:rsid w:val="00EA36E8"/>
    <w:rsid w:val="00EA4B07"/>
    <w:rsid w:val="00EA6665"/>
    <w:rsid w:val="00EA6FE4"/>
    <w:rsid w:val="00EA7B6F"/>
    <w:rsid w:val="00EB24A9"/>
    <w:rsid w:val="00EB4596"/>
    <w:rsid w:val="00EB7100"/>
    <w:rsid w:val="00EC28B5"/>
    <w:rsid w:val="00EC62FD"/>
    <w:rsid w:val="00ED1EB6"/>
    <w:rsid w:val="00ED2544"/>
    <w:rsid w:val="00ED26CD"/>
    <w:rsid w:val="00ED3EEF"/>
    <w:rsid w:val="00EE0BBB"/>
    <w:rsid w:val="00EE3E9D"/>
    <w:rsid w:val="00EF1B8B"/>
    <w:rsid w:val="00EF385A"/>
    <w:rsid w:val="00EF4336"/>
    <w:rsid w:val="00EF5435"/>
    <w:rsid w:val="00EF5A55"/>
    <w:rsid w:val="00F012D9"/>
    <w:rsid w:val="00F01AA2"/>
    <w:rsid w:val="00F0245B"/>
    <w:rsid w:val="00F064E5"/>
    <w:rsid w:val="00F10A80"/>
    <w:rsid w:val="00F12AF9"/>
    <w:rsid w:val="00F167E1"/>
    <w:rsid w:val="00F20B14"/>
    <w:rsid w:val="00F22C52"/>
    <w:rsid w:val="00F23A72"/>
    <w:rsid w:val="00F23CDA"/>
    <w:rsid w:val="00F243EE"/>
    <w:rsid w:val="00F24C74"/>
    <w:rsid w:val="00F263CF"/>
    <w:rsid w:val="00F301D0"/>
    <w:rsid w:val="00F32ADE"/>
    <w:rsid w:val="00F33013"/>
    <w:rsid w:val="00F33451"/>
    <w:rsid w:val="00F3492B"/>
    <w:rsid w:val="00F351F4"/>
    <w:rsid w:val="00F3754B"/>
    <w:rsid w:val="00F405D6"/>
    <w:rsid w:val="00F4143E"/>
    <w:rsid w:val="00F47A8C"/>
    <w:rsid w:val="00F47EC4"/>
    <w:rsid w:val="00F50542"/>
    <w:rsid w:val="00F55CA4"/>
    <w:rsid w:val="00F62F49"/>
    <w:rsid w:val="00F63D10"/>
    <w:rsid w:val="00F63F6E"/>
    <w:rsid w:val="00F65EB7"/>
    <w:rsid w:val="00F6609A"/>
    <w:rsid w:val="00F665A3"/>
    <w:rsid w:val="00F66BB3"/>
    <w:rsid w:val="00F70AAD"/>
    <w:rsid w:val="00F70D6E"/>
    <w:rsid w:val="00F760C9"/>
    <w:rsid w:val="00F76442"/>
    <w:rsid w:val="00F76DDC"/>
    <w:rsid w:val="00F83DA1"/>
    <w:rsid w:val="00F84B50"/>
    <w:rsid w:val="00F855C4"/>
    <w:rsid w:val="00F87458"/>
    <w:rsid w:val="00F92287"/>
    <w:rsid w:val="00F943CB"/>
    <w:rsid w:val="00F94D81"/>
    <w:rsid w:val="00F95EBB"/>
    <w:rsid w:val="00F96B8E"/>
    <w:rsid w:val="00F9746F"/>
    <w:rsid w:val="00FA01CC"/>
    <w:rsid w:val="00FA115E"/>
    <w:rsid w:val="00FA336E"/>
    <w:rsid w:val="00FA33EB"/>
    <w:rsid w:val="00FA36EE"/>
    <w:rsid w:val="00FA4885"/>
    <w:rsid w:val="00FA4C0B"/>
    <w:rsid w:val="00FB17F0"/>
    <w:rsid w:val="00FB19A7"/>
    <w:rsid w:val="00FB3302"/>
    <w:rsid w:val="00FB47BF"/>
    <w:rsid w:val="00FB64A4"/>
    <w:rsid w:val="00FB6DFA"/>
    <w:rsid w:val="00FB73D7"/>
    <w:rsid w:val="00FC1B5E"/>
    <w:rsid w:val="00FC22E1"/>
    <w:rsid w:val="00FC3A30"/>
    <w:rsid w:val="00FC3B24"/>
    <w:rsid w:val="00FD037C"/>
    <w:rsid w:val="00FD0B0C"/>
    <w:rsid w:val="00FD1428"/>
    <w:rsid w:val="00FD6BE0"/>
    <w:rsid w:val="00FE11A0"/>
    <w:rsid w:val="00FE30DB"/>
    <w:rsid w:val="00FE3D58"/>
    <w:rsid w:val="00FE47E5"/>
    <w:rsid w:val="00FE4C6E"/>
    <w:rsid w:val="00FE52D9"/>
    <w:rsid w:val="00FF01FC"/>
    <w:rsid w:val="00FF0B14"/>
    <w:rsid w:val="00FF32B8"/>
    <w:rsid w:val="00FF348F"/>
    <w:rsid w:val="00FF5D58"/>
    <w:rsid w:val="00FF5E04"/>
    <w:rsid w:val="00FF60D0"/>
    <w:rsid w:val="00FF6C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01">
      <o:colormru v:ext="edit" colors="#205867,#009,#93f,#2916b2,#393296,#200690,#96f,#5e9629"/>
      <o:colormenu v:ext="edit" fillcolor="#969696" strokecolor="#20586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038"/>
    <w:rPr>
      <w:rFonts w:ascii="Tahoma" w:hAnsi="Tahoma" w:cs="Tahoma"/>
      <w:sz w:val="16"/>
      <w:szCs w:val="16"/>
    </w:rPr>
  </w:style>
  <w:style w:type="paragraph" w:styleId="ListParagraph">
    <w:name w:val="List Paragraph"/>
    <w:basedOn w:val="Normal"/>
    <w:uiPriority w:val="34"/>
    <w:qFormat/>
    <w:rsid w:val="00742284"/>
    <w:pPr>
      <w:ind w:left="720"/>
      <w:contextualSpacing/>
    </w:pPr>
  </w:style>
  <w:style w:type="paragraph" w:customStyle="1" w:styleId="clausehead">
    <w:name w:val="clausehead"/>
    <w:uiPriority w:val="99"/>
    <w:rsid w:val="00E22226"/>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styleId="Header">
    <w:name w:val="header"/>
    <w:basedOn w:val="Normal"/>
    <w:link w:val="HeaderChar"/>
    <w:uiPriority w:val="99"/>
    <w:unhideWhenUsed/>
    <w:rsid w:val="00E222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226"/>
  </w:style>
  <w:style w:type="paragraph" w:styleId="Footer">
    <w:name w:val="footer"/>
    <w:basedOn w:val="Normal"/>
    <w:link w:val="FooterChar"/>
    <w:uiPriority w:val="99"/>
    <w:unhideWhenUsed/>
    <w:rsid w:val="00E222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226"/>
  </w:style>
  <w:style w:type="paragraph" w:customStyle="1" w:styleId="Default">
    <w:name w:val="Default"/>
    <w:rsid w:val="0037251C"/>
    <w:pPr>
      <w:autoSpaceDE w:val="0"/>
      <w:autoSpaceDN w:val="0"/>
      <w:adjustRightInd w:val="0"/>
      <w:spacing w:after="0" w:line="240" w:lineRule="auto"/>
    </w:pPr>
    <w:rPr>
      <w:rFonts w:ascii="Garamond" w:hAnsi="Garamond" w:cs="Garamond"/>
      <w:color w:val="000000"/>
      <w:szCs w:val="24"/>
    </w:rPr>
  </w:style>
  <w:style w:type="paragraph" w:styleId="EndnoteText">
    <w:name w:val="endnote text"/>
    <w:basedOn w:val="Normal"/>
    <w:link w:val="EndnoteTextChar"/>
    <w:uiPriority w:val="99"/>
    <w:semiHidden/>
    <w:unhideWhenUsed/>
    <w:rsid w:val="00833E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3E58"/>
    <w:rPr>
      <w:sz w:val="20"/>
      <w:szCs w:val="20"/>
    </w:rPr>
  </w:style>
  <w:style w:type="character" w:styleId="EndnoteReference">
    <w:name w:val="endnote reference"/>
    <w:basedOn w:val="DefaultParagraphFont"/>
    <w:uiPriority w:val="99"/>
    <w:semiHidden/>
    <w:unhideWhenUsed/>
    <w:rsid w:val="00833E58"/>
    <w:rPr>
      <w:vertAlign w:val="superscript"/>
    </w:rPr>
  </w:style>
  <w:style w:type="paragraph" w:styleId="FootnoteText">
    <w:name w:val="footnote text"/>
    <w:basedOn w:val="Normal"/>
    <w:link w:val="FootnoteTextChar"/>
    <w:uiPriority w:val="99"/>
    <w:semiHidden/>
    <w:unhideWhenUsed/>
    <w:rsid w:val="00B862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233"/>
    <w:rPr>
      <w:sz w:val="20"/>
      <w:szCs w:val="20"/>
    </w:rPr>
  </w:style>
  <w:style w:type="character" w:styleId="FootnoteReference">
    <w:name w:val="footnote reference"/>
    <w:basedOn w:val="DefaultParagraphFont"/>
    <w:uiPriority w:val="99"/>
    <w:semiHidden/>
    <w:unhideWhenUsed/>
    <w:rsid w:val="00B86233"/>
    <w:rPr>
      <w:vertAlign w:val="superscript"/>
    </w:rPr>
  </w:style>
  <w:style w:type="character" w:styleId="Hyperlink">
    <w:name w:val="Hyperlink"/>
    <w:basedOn w:val="DefaultParagraphFont"/>
    <w:uiPriority w:val="99"/>
    <w:unhideWhenUsed/>
    <w:rsid w:val="0041492C"/>
    <w:rPr>
      <w:color w:val="0000FF" w:themeColor="hyperlink"/>
      <w:u w:val="single"/>
    </w:rPr>
  </w:style>
  <w:style w:type="character" w:styleId="FollowedHyperlink">
    <w:name w:val="FollowedHyperlink"/>
    <w:basedOn w:val="DefaultParagraphFont"/>
    <w:uiPriority w:val="99"/>
    <w:semiHidden/>
    <w:unhideWhenUsed/>
    <w:rsid w:val="00C54A8F"/>
    <w:rPr>
      <w:color w:val="800080" w:themeColor="followedHyperlink"/>
      <w:u w:val="single"/>
    </w:rPr>
  </w:style>
  <w:style w:type="table" w:styleId="TableGrid">
    <w:name w:val="Table Grid"/>
    <w:basedOn w:val="TableNormal"/>
    <w:uiPriority w:val="59"/>
    <w:rsid w:val="0035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E6941"/>
    <w:pPr>
      <w:spacing w:after="0" w:line="240" w:lineRule="auto"/>
    </w:pPr>
  </w:style>
  <w:style w:type="character" w:styleId="CommentReference">
    <w:name w:val="annotation reference"/>
    <w:basedOn w:val="DefaultParagraphFont"/>
    <w:uiPriority w:val="99"/>
    <w:semiHidden/>
    <w:unhideWhenUsed/>
    <w:rsid w:val="00725082"/>
    <w:rPr>
      <w:sz w:val="16"/>
      <w:szCs w:val="16"/>
    </w:rPr>
  </w:style>
  <w:style w:type="paragraph" w:styleId="CommentText">
    <w:name w:val="annotation text"/>
    <w:basedOn w:val="Normal"/>
    <w:link w:val="CommentTextChar"/>
    <w:uiPriority w:val="99"/>
    <w:semiHidden/>
    <w:unhideWhenUsed/>
    <w:rsid w:val="00725082"/>
    <w:pPr>
      <w:spacing w:line="240" w:lineRule="auto"/>
    </w:pPr>
    <w:rPr>
      <w:sz w:val="20"/>
      <w:szCs w:val="20"/>
    </w:rPr>
  </w:style>
  <w:style w:type="character" w:customStyle="1" w:styleId="CommentTextChar">
    <w:name w:val="Comment Text Char"/>
    <w:basedOn w:val="DefaultParagraphFont"/>
    <w:link w:val="CommentText"/>
    <w:uiPriority w:val="99"/>
    <w:semiHidden/>
    <w:rsid w:val="00725082"/>
    <w:rPr>
      <w:sz w:val="20"/>
      <w:szCs w:val="20"/>
    </w:rPr>
  </w:style>
  <w:style w:type="paragraph" w:styleId="CommentSubject">
    <w:name w:val="annotation subject"/>
    <w:basedOn w:val="CommentText"/>
    <w:next w:val="CommentText"/>
    <w:link w:val="CommentSubjectChar"/>
    <w:uiPriority w:val="99"/>
    <w:semiHidden/>
    <w:unhideWhenUsed/>
    <w:rsid w:val="00725082"/>
    <w:rPr>
      <w:b/>
      <w:bCs/>
    </w:rPr>
  </w:style>
  <w:style w:type="character" w:customStyle="1" w:styleId="CommentSubjectChar">
    <w:name w:val="Comment Subject Char"/>
    <w:basedOn w:val="CommentTextChar"/>
    <w:link w:val="CommentSubject"/>
    <w:uiPriority w:val="99"/>
    <w:semiHidden/>
    <w:rsid w:val="0072508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038"/>
    <w:rPr>
      <w:rFonts w:ascii="Tahoma" w:hAnsi="Tahoma" w:cs="Tahoma"/>
      <w:sz w:val="16"/>
      <w:szCs w:val="16"/>
    </w:rPr>
  </w:style>
  <w:style w:type="paragraph" w:styleId="ListParagraph">
    <w:name w:val="List Paragraph"/>
    <w:basedOn w:val="Normal"/>
    <w:uiPriority w:val="34"/>
    <w:qFormat/>
    <w:rsid w:val="00742284"/>
    <w:pPr>
      <w:ind w:left="720"/>
      <w:contextualSpacing/>
    </w:pPr>
  </w:style>
  <w:style w:type="paragraph" w:customStyle="1" w:styleId="clausehead">
    <w:name w:val="clausehead"/>
    <w:uiPriority w:val="99"/>
    <w:rsid w:val="00E22226"/>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styleId="Header">
    <w:name w:val="header"/>
    <w:basedOn w:val="Normal"/>
    <w:link w:val="HeaderChar"/>
    <w:uiPriority w:val="99"/>
    <w:unhideWhenUsed/>
    <w:rsid w:val="00E222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226"/>
  </w:style>
  <w:style w:type="paragraph" w:styleId="Footer">
    <w:name w:val="footer"/>
    <w:basedOn w:val="Normal"/>
    <w:link w:val="FooterChar"/>
    <w:uiPriority w:val="99"/>
    <w:unhideWhenUsed/>
    <w:rsid w:val="00E222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226"/>
  </w:style>
  <w:style w:type="paragraph" w:customStyle="1" w:styleId="Default">
    <w:name w:val="Default"/>
    <w:rsid w:val="0037251C"/>
    <w:pPr>
      <w:autoSpaceDE w:val="0"/>
      <w:autoSpaceDN w:val="0"/>
      <w:adjustRightInd w:val="0"/>
      <w:spacing w:after="0" w:line="240" w:lineRule="auto"/>
    </w:pPr>
    <w:rPr>
      <w:rFonts w:ascii="Garamond" w:hAnsi="Garamond" w:cs="Garamond"/>
      <w:color w:val="000000"/>
      <w:szCs w:val="24"/>
    </w:rPr>
  </w:style>
  <w:style w:type="paragraph" w:styleId="EndnoteText">
    <w:name w:val="endnote text"/>
    <w:basedOn w:val="Normal"/>
    <w:link w:val="EndnoteTextChar"/>
    <w:uiPriority w:val="99"/>
    <w:semiHidden/>
    <w:unhideWhenUsed/>
    <w:rsid w:val="00833E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3E58"/>
    <w:rPr>
      <w:sz w:val="20"/>
      <w:szCs w:val="20"/>
    </w:rPr>
  </w:style>
  <w:style w:type="character" w:styleId="EndnoteReference">
    <w:name w:val="endnote reference"/>
    <w:basedOn w:val="DefaultParagraphFont"/>
    <w:uiPriority w:val="99"/>
    <w:semiHidden/>
    <w:unhideWhenUsed/>
    <w:rsid w:val="00833E58"/>
    <w:rPr>
      <w:vertAlign w:val="superscript"/>
    </w:rPr>
  </w:style>
  <w:style w:type="paragraph" w:styleId="FootnoteText">
    <w:name w:val="footnote text"/>
    <w:basedOn w:val="Normal"/>
    <w:link w:val="FootnoteTextChar"/>
    <w:uiPriority w:val="99"/>
    <w:semiHidden/>
    <w:unhideWhenUsed/>
    <w:rsid w:val="00B862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233"/>
    <w:rPr>
      <w:sz w:val="20"/>
      <w:szCs w:val="20"/>
    </w:rPr>
  </w:style>
  <w:style w:type="character" w:styleId="FootnoteReference">
    <w:name w:val="footnote reference"/>
    <w:basedOn w:val="DefaultParagraphFont"/>
    <w:uiPriority w:val="99"/>
    <w:semiHidden/>
    <w:unhideWhenUsed/>
    <w:rsid w:val="00B86233"/>
    <w:rPr>
      <w:vertAlign w:val="superscript"/>
    </w:rPr>
  </w:style>
  <w:style w:type="character" w:styleId="Hyperlink">
    <w:name w:val="Hyperlink"/>
    <w:basedOn w:val="DefaultParagraphFont"/>
    <w:uiPriority w:val="99"/>
    <w:unhideWhenUsed/>
    <w:rsid w:val="0041492C"/>
    <w:rPr>
      <w:color w:val="0000FF" w:themeColor="hyperlink"/>
      <w:u w:val="single"/>
    </w:rPr>
  </w:style>
  <w:style w:type="character" w:styleId="FollowedHyperlink">
    <w:name w:val="FollowedHyperlink"/>
    <w:basedOn w:val="DefaultParagraphFont"/>
    <w:uiPriority w:val="99"/>
    <w:semiHidden/>
    <w:unhideWhenUsed/>
    <w:rsid w:val="00C54A8F"/>
    <w:rPr>
      <w:color w:val="800080" w:themeColor="followedHyperlink"/>
      <w:u w:val="single"/>
    </w:rPr>
  </w:style>
  <w:style w:type="table" w:styleId="TableGrid">
    <w:name w:val="Table Grid"/>
    <w:basedOn w:val="TableNormal"/>
    <w:uiPriority w:val="59"/>
    <w:rsid w:val="0035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E6941"/>
    <w:pPr>
      <w:spacing w:after="0" w:line="240" w:lineRule="auto"/>
    </w:pPr>
  </w:style>
  <w:style w:type="character" w:styleId="CommentReference">
    <w:name w:val="annotation reference"/>
    <w:basedOn w:val="DefaultParagraphFont"/>
    <w:uiPriority w:val="99"/>
    <w:semiHidden/>
    <w:unhideWhenUsed/>
    <w:rsid w:val="00725082"/>
    <w:rPr>
      <w:sz w:val="16"/>
      <w:szCs w:val="16"/>
    </w:rPr>
  </w:style>
  <w:style w:type="paragraph" w:styleId="CommentText">
    <w:name w:val="annotation text"/>
    <w:basedOn w:val="Normal"/>
    <w:link w:val="CommentTextChar"/>
    <w:uiPriority w:val="99"/>
    <w:semiHidden/>
    <w:unhideWhenUsed/>
    <w:rsid w:val="00725082"/>
    <w:pPr>
      <w:spacing w:line="240" w:lineRule="auto"/>
    </w:pPr>
    <w:rPr>
      <w:sz w:val="20"/>
      <w:szCs w:val="20"/>
    </w:rPr>
  </w:style>
  <w:style w:type="character" w:customStyle="1" w:styleId="CommentTextChar">
    <w:name w:val="Comment Text Char"/>
    <w:basedOn w:val="DefaultParagraphFont"/>
    <w:link w:val="CommentText"/>
    <w:uiPriority w:val="99"/>
    <w:semiHidden/>
    <w:rsid w:val="00725082"/>
    <w:rPr>
      <w:sz w:val="20"/>
      <w:szCs w:val="20"/>
    </w:rPr>
  </w:style>
  <w:style w:type="paragraph" w:styleId="CommentSubject">
    <w:name w:val="annotation subject"/>
    <w:basedOn w:val="CommentText"/>
    <w:next w:val="CommentText"/>
    <w:link w:val="CommentSubjectChar"/>
    <w:uiPriority w:val="99"/>
    <w:semiHidden/>
    <w:unhideWhenUsed/>
    <w:rsid w:val="00725082"/>
    <w:rPr>
      <w:b/>
      <w:bCs/>
    </w:rPr>
  </w:style>
  <w:style w:type="character" w:customStyle="1" w:styleId="CommentSubjectChar">
    <w:name w:val="Comment Subject Char"/>
    <w:basedOn w:val="CommentTextChar"/>
    <w:link w:val="CommentSubject"/>
    <w:uiPriority w:val="99"/>
    <w:semiHidden/>
    <w:rsid w:val="007250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4453">
      <w:bodyDiv w:val="1"/>
      <w:marLeft w:val="0"/>
      <w:marRight w:val="0"/>
      <w:marTop w:val="0"/>
      <w:marBottom w:val="0"/>
      <w:divBdr>
        <w:top w:val="none" w:sz="0" w:space="0" w:color="auto"/>
        <w:left w:val="none" w:sz="0" w:space="0" w:color="auto"/>
        <w:bottom w:val="none" w:sz="0" w:space="0" w:color="auto"/>
        <w:right w:val="none" w:sz="0" w:space="0" w:color="auto"/>
      </w:divBdr>
    </w:div>
    <w:div w:id="144670176">
      <w:bodyDiv w:val="1"/>
      <w:marLeft w:val="0"/>
      <w:marRight w:val="0"/>
      <w:marTop w:val="0"/>
      <w:marBottom w:val="0"/>
      <w:divBdr>
        <w:top w:val="none" w:sz="0" w:space="0" w:color="auto"/>
        <w:left w:val="none" w:sz="0" w:space="0" w:color="auto"/>
        <w:bottom w:val="none" w:sz="0" w:space="0" w:color="auto"/>
        <w:right w:val="none" w:sz="0" w:space="0" w:color="auto"/>
      </w:divBdr>
    </w:div>
    <w:div w:id="217060077">
      <w:bodyDiv w:val="1"/>
      <w:marLeft w:val="0"/>
      <w:marRight w:val="0"/>
      <w:marTop w:val="0"/>
      <w:marBottom w:val="0"/>
      <w:divBdr>
        <w:top w:val="none" w:sz="0" w:space="0" w:color="auto"/>
        <w:left w:val="none" w:sz="0" w:space="0" w:color="auto"/>
        <w:bottom w:val="none" w:sz="0" w:space="0" w:color="auto"/>
        <w:right w:val="none" w:sz="0" w:space="0" w:color="auto"/>
      </w:divBdr>
    </w:div>
    <w:div w:id="318461905">
      <w:bodyDiv w:val="1"/>
      <w:marLeft w:val="0"/>
      <w:marRight w:val="0"/>
      <w:marTop w:val="0"/>
      <w:marBottom w:val="0"/>
      <w:divBdr>
        <w:top w:val="none" w:sz="0" w:space="0" w:color="auto"/>
        <w:left w:val="none" w:sz="0" w:space="0" w:color="auto"/>
        <w:bottom w:val="none" w:sz="0" w:space="0" w:color="auto"/>
        <w:right w:val="none" w:sz="0" w:space="0" w:color="auto"/>
      </w:divBdr>
    </w:div>
    <w:div w:id="328753172">
      <w:bodyDiv w:val="1"/>
      <w:marLeft w:val="0"/>
      <w:marRight w:val="0"/>
      <w:marTop w:val="0"/>
      <w:marBottom w:val="0"/>
      <w:divBdr>
        <w:top w:val="none" w:sz="0" w:space="0" w:color="auto"/>
        <w:left w:val="none" w:sz="0" w:space="0" w:color="auto"/>
        <w:bottom w:val="none" w:sz="0" w:space="0" w:color="auto"/>
        <w:right w:val="none" w:sz="0" w:space="0" w:color="auto"/>
      </w:divBdr>
    </w:div>
    <w:div w:id="426737614">
      <w:bodyDiv w:val="1"/>
      <w:marLeft w:val="0"/>
      <w:marRight w:val="0"/>
      <w:marTop w:val="0"/>
      <w:marBottom w:val="0"/>
      <w:divBdr>
        <w:top w:val="none" w:sz="0" w:space="0" w:color="auto"/>
        <w:left w:val="none" w:sz="0" w:space="0" w:color="auto"/>
        <w:bottom w:val="none" w:sz="0" w:space="0" w:color="auto"/>
        <w:right w:val="none" w:sz="0" w:space="0" w:color="auto"/>
      </w:divBdr>
    </w:div>
    <w:div w:id="493570750">
      <w:bodyDiv w:val="1"/>
      <w:marLeft w:val="0"/>
      <w:marRight w:val="0"/>
      <w:marTop w:val="0"/>
      <w:marBottom w:val="0"/>
      <w:divBdr>
        <w:top w:val="none" w:sz="0" w:space="0" w:color="auto"/>
        <w:left w:val="none" w:sz="0" w:space="0" w:color="auto"/>
        <w:bottom w:val="none" w:sz="0" w:space="0" w:color="auto"/>
        <w:right w:val="none" w:sz="0" w:space="0" w:color="auto"/>
      </w:divBdr>
    </w:div>
    <w:div w:id="515123615">
      <w:bodyDiv w:val="1"/>
      <w:marLeft w:val="0"/>
      <w:marRight w:val="0"/>
      <w:marTop w:val="0"/>
      <w:marBottom w:val="0"/>
      <w:divBdr>
        <w:top w:val="none" w:sz="0" w:space="0" w:color="auto"/>
        <w:left w:val="none" w:sz="0" w:space="0" w:color="auto"/>
        <w:bottom w:val="none" w:sz="0" w:space="0" w:color="auto"/>
        <w:right w:val="none" w:sz="0" w:space="0" w:color="auto"/>
      </w:divBdr>
    </w:div>
    <w:div w:id="569852712">
      <w:bodyDiv w:val="1"/>
      <w:marLeft w:val="0"/>
      <w:marRight w:val="0"/>
      <w:marTop w:val="0"/>
      <w:marBottom w:val="0"/>
      <w:divBdr>
        <w:top w:val="none" w:sz="0" w:space="0" w:color="auto"/>
        <w:left w:val="none" w:sz="0" w:space="0" w:color="auto"/>
        <w:bottom w:val="none" w:sz="0" w:space="0" w:color="auto"/>
        <w:right w:val="none" w:sz="0" w:space="0" w:color="auto"/>
      </w:divBdr>
    </w:div>
    <w:div w:id="602767008">
      <w:bodyDiv w:val="1"/>
      <w:marLeft w:val="0"/>
      <w:marRight w:val="0"/>
      <w:marTop w:val="0"/>
      <w:marBottom w:val="0"/>
      <w:divBdr>
        <w:top w:val="none" w:sz="0" w:space="0" w:color="auto"/>
        <w:left w:val="none" w:sz="0" w:space="0" w:color="auto"/>
        <w:bottom w:val="none" w:sz="0" w:space="0" w:color="auto"/>
        <w:right w:val="none" w:sz="0" w:space="0" w:color="auto"/>
      </w:divBdr>
    </w:div>
    <w:div w:id="665791933">
      <w:bodyDiv w:val="1"/>
      <w:marLeft w:val="0"/>
      <w:marRight w:val="0"/>
      <w:marTop w:val="0"/>
      <w:marBottom w:val="0"/>
      <w:divBdr>
        <w:top w:val="none" w:sz="0" w:space="0" w:color="auto"/>
        <w:left w:val="none" w:sz="0" w:space="0" w:color="auto"/>
        <w:bottom w:val="none" w:sz="0" w:space="0" w:color="auto"/>
        <w:right w:val="none" w:sz="0" w:space="0" w:color="auto"/>
      </w:divBdr>
    </w:div>
    <w:div w:id="676614594">
      <w:bodyDiv w:val="1"/>
      <w:marLeft w:val="0"/>
      <w:marRight w:val="0"/>
      <w:marTop w:val="0"/>
      <w:marBottom w:val="0"/>
      <w:divBdr>
        <w:top w:val="none" w:sz="0" w:space="0" w:color="auto"/>
        <w:left w:val="none" w:sz="0" w:space="0" w:color="auto"/>
        <w:bottom w:val="none" w:sz="0" w:space="0" w:color="auto"/>
        <w:right w:val="none" w:sz="0" w:space="0" w:color="auto"/>
      </w:divBdr>
    </w:div>
    <w:div w:id="760680839">
      <w:bodyDiv w:val="1"/>
      <w:marLeft w:val="0"/>
      <w:marRight w:val="0"/>
      <w:marTop w:val="0"/>
      <w:marBottom w:val="0"/>
      <w:divBdr>
        <w:top w:val="none" w:sz="0" w:space="0" w:color="auto"/>
        <w:left w:val="none" w:sz="0" w:space="0" w:color="auto"/>
        <w:bottom w:val="none" w:sz="0" w:space="0" w:color="auto"/>
        <w:right w:val="none" w:sz="0" w:space="0" w:color="auto"/>
      </w:divBdr>
    </w:div>
    <w:div w:id="772628203">
      <w:bodyDiv w:val="1"/>
      <w:marLeft w:val="0"/>
      <w:marRight w:val="0"/>
      <w:marTop w:val="0"/>
      <w:marBottom w:val="0"/>
      <w:divBdr>
        <w:top w:val="none" w:sz="0" w:space="0" w:color="auto"/>
        <w:left w:val="none" w:sz="0" w:space="0" w:color="auto"/>
        <w:bottom w:val="none" w:sz="0" w:space="0" w:color="auto"/>
        <w:right w:val="none" w:sz="0" w:space="0" w:color="auto"/>
      </w:divBdr>
    </w:div>
    <w:div w:id="793252960">
      <w:bodyDiv w:val="1"/>
      <w:marLeft w:val="0"/>
      <w:marRight w:val="0"/>
      <w:marTop w:val="0"/>
      <w:marBottom w:val="0"/>
      <w:divBdr>
        <w:top w:val="none" w:sz="0" w:space="0" w:color="auto"/>
        <w:left w:val="none" w:sz="0" w:space="0" w:color="auto"/>
        <w:bottom w:val="none" w:sz="0" w:space="0" w:color="auto"/>
        <w:right w:val="none" w:sz="0" w:space="0" w:color="auto"/>
      </w:divBdr>
    </w:div>
    <w:div w:id="808938024">
      <w:bodyDiv w:val="1"/>
      <w:marLeft w:val="0"/>
      <w:marRight w:val="0"/>
      <w:marTop w:val="0"/>
      <w:marBottom w:val="0"/>
      <w:divBdr>
        <w:top w:val="none" w:sz="0" w:space="0" w:color="auto"/>
        <w:left w:val="none" w:sz="0" w:space="0" w:color="auto"/>
        <w:bottom w:val="none" w:sz="0" w:space="0" w:color="auto"/>
        <w:right w:val="none" w:sz="0" w:space="0" w:color="auto"/>
      </w:divBdr>
    </w:div>
    <w:div w:id="827402312">
      <w:bodyDiv w:val="1"/>
      <w:marLeft w:val="0"/>
      <w:marRight w:val="0"/>
      <w:marTop w:val="0"/>
      <w:marBottom w:val="0"/>
      <w:divBdr>
        <w:top w:val="none" w:sz="0" w:space="0" w:color="auto"/>
        <w:left w:val="none" w:sz="0" w:space="0" w:color="auto"/>
        <w:bottom w:val="none" w:sz="0" w:space="0" w:color="auto"/>
        <w:right w:val="none" w:sz="0" w:space="0" w:color="auto"/>
      </w:divBdr>
    </w:div>
    <w:div w:id="830558912">
      <w:bodyDiv w:val="1"/>
      <w:marLeft w:val="0"/>
      <w:marRight w:val="0"/>
      <w:marTop w:val="0"/>
      <w:marBottom w:val="0"/>
      <w:divBdr>
        <w:top w:val="none" w:sz="0" w:space="0" w:color="auto"/>
        <w:left w:val="none" w:sz="0" w:space="0" w:color="auto"/>
        <w:bottom w:val="none" w:sz="0" w:space="0" w:color="auto"/>
        <w:right w:val="none" w:sz="0" w:space="0" w:color="auto"/>
      </w:divBdr>
    </w:div>
    <w:div w:id="982736265">
      <w:bodyDiv w:val="1"/>
      <w:marLeft w:val="0"/>
      <w:marRight w:val="0"/>
      <w:marTop w:val="0"/>
      <w:marBottom w:val="0"/>
      <w:divBdr>
        <w:top w:val="none" w:sz="0" w:space="0" w:color="auto"/>
        <w:left w:val="none" w:sz="0" w:space="0" w:color="auto"/>
        <w:bottom w:val="none" w:sz="0" w:space="0" w:color="auto"/>
        <w:right w:val="none" w:sz="0" w:space="0" w:color="auto"/>
      </w:divBdr>
    </w:div>
    <w:div w:id="1325743763">
      <w:bodyDiv w:val="1"/>
      <w:marLeft w:val="0"/>
      <w:marRight w:val="0"/>
      <w:marTop w:val="0"/>
      <w:marBottom w:val="0"/>
      <w:divBdr>
        <w:top w:val="none" w:sz="0" w:space="0" w:color="auto"/>
        <w:left w:val="none" w:sz="0" w:space="0" w:color="auto"/>
        <w:bottom w:val="none" w:sz="0" w:space="0" w:color="auto"/>
        <w:right w:val="none" w:sz="0" w:space="0" w:color="auto"/>
      </w:divBdr>
    </w:div>
    <w:div w:id="1404520755">
      <w:bodyDiv w:val="1"/>
      <w:marLeft w:val="0"/>
      <w:marRight w:val="0"/>
      <w:marTop w:val="0"/>
      <w:marBottom w:val="0"/>
      <w:divBdr>
        <w:top w:val="none" w:sz="0" w:space="0" w:color="auto"/>
        <w:left w:val="none" w:sz="0" w:space="0" w:color="auto"/>
        <w:bottom w:val="none" w:sz="0" w:space="0" w:color="auto"/>
        <w:right w:val="none" w:sz="0" w:space="0" w:color="auto"/>
      </w:divBdr>
    </w:div>
    <w:div w:id="1418865147">
      <w:bodyDiv w:val="1"/>
      <w:marLeft w:val="0"/>
      <w:marRight w:val="0"/>
      <w:marTop w:val="0"/>
      <w:marBottom w:val="0"/>
      <w:divBdr>
        <w:top w:val="none" w:sz="0" w:space="0" w:color="auto"/>
        <w:left w:val="none" w:sz="0" w:space="0" w:color="auto"/>
        <w:bottom w:val="none" w:sz="0" w:space="0" w:color="auto"/>
        <w:right w:val="none" w:sz="0" w:space="0" w:color="auto"/>
      </w:divBdr>
    </w:div>
    <w:div w:id="1422406467">
      <w:bodyDiv w:val="1"/>
      <w:marLeft w:val="0"/>
      <w:marRight w:val="0"/>
      <w:marTop w:val="0"/>
      <w:marBottom w:val="0"/>
      <w:divBdr>
        <w:top w:val="none" w:sz="0" w:space="0" w:color="auto"/>
        <w:left w:val="none" w:sz="0" w:space="0" w:color="auto"/>
        <w:bottom w:val="none" w:sz="0" w:space="0" w:color="auto"/>
        <w:right w:val="none" w:sz="0" w:space="0" w:color="auto"/>
      </w:divBdr>
    </w:div>
    <w:div w:id="1427774745">
      <w:bodyDiv w:val="1"/>
      <w:marLeft w:val="0"/>
      <w:marRight w:val="0"/>
      <w:marTop w:val="0"/>
      <w:marBottom w:val="0"/>
      <w:divBdr>
        <w:top w:val="none" w:sz="0" w:space="0" w:color="auto"/>
        <w:left w:val="none" w:sz="0" w:space="0" w:color="auto"/>
        <w:bottom w:val="none" w:sz="0" w:space="0" w:color="auto"/>
        <w:right w:val="none" w:sz="0" w:space="0" w:color="auto"/>
      </w:divBdr>
    </w:div>
    <w:div w:id="1651056519">
      <w:bodyDiv w:val="1"/>
      <w:marLeft w:val="0"/>
      <w:marRight w:val="0"/>
      <w:marTop w:val="0"/>
      <w:marBottom w:val="0"/>
      <w:divBdr>
        <w:top w:val="none" w:sz="0" w:space="0" w:color="auto"/>
        <w:left w:val="none" w:sz="0" w:space="0" w:color="auto"/>
        <w:bottom w:val="none" w:sz="0" w:space="0" w:color="auto"/>
        <w:right w:val="none" w:sz="0" w:space="0" w:color="auto"/>
      </w:divBdr>
    </w:div>
    <w:div w:id="1662736208">
      <w:bodyDiv w:val="1"/>
      <w:marLeft w:val="0"/>
      <w:marRight w:val="0"/>
      <w:marTop w:val="0"/>
      <w:marBottom w:val="0"/>
      <w:divBdr>
        <w:top w:val="none" w:sz="0" w:space="0" w:color="auto"/>
        <w:left w:val="none" w:sz="0" w:space="0" w:color="auto"/>
        <w:bottom w:val="none" w:sz="0" w:space="0" w:color="auto"/>
        <w:right w:val="none" w:sz="0" w:space="0" w:color="auto"/>
      </w:divBdr>
    </w:div>
    <w:div w:id="1667172289">
      <w:bodyDiv w:val="1"/>
      <w:marLeft w:val="0"/>
      <w:marRight w:val="0"/>
      <w:marTop w:val="0"/>
      <w:marBottom w:val="0"/>
      <w:divBdr>
        <w:top w:val="none" w:sz="0" w:space="0" w:color="auto"/>
        <w:left w:val="none" w:sz="0" w:space="0" w:color="auto"/>
        <w:bottom w:val="none" w:sz="0" w:space="0" w:color="auto"/>
        <w:right w:val="none" w:sz="0" w:space="0" w:color="auto"/>
      </w:divBdr>
    </w:div>
    <w:div w:id="1774738471">
      <w:bodyDiv w:val="1"/>
      <w:marLeft w:val="0"/>
      <w:marRight w:val="0"/>
      <w:marTop w:val="0"/>
      <w:marBottom w:val="0"/>
      <w:divBdr>
        <w:top w:val="none" w:sz="0" w:space="0" w:color="auto"/>
        <w:left w:val="none" w:sz="0" w:space="0" w:color="auto"/>
        <w:bottom w:val="none" w:sz="0" w:space="0" w:color="auto"/>
        <w:right w:val="none" w:sz="0" w:space="0" w:color="auto"/>
      </w:divBdr>
    </w:div>
    <w:div w:id="1808670063">
      <w:bodyDiv w:val="1"/>
      <w:marLeft w:val="0"/>
      <w:marRight w:val="0"/>
      <w:marTop w:val="0"/>
      <w:marBottom w:val="0"/>
      <w:divBdr>
        <w:top w:val="none" w:sz="0" w:space="0" w:color="auto"/>
        <w:left w:val="none" w:sz="0" w:space="0" w:color="auto"/>
        <w:bottom w:val="none" w:sz="0" w:space="0" w:color="auto"/>
        <w:right w:val="none" w:sz="0" w:space="0" w:color="auto"/>
      </w:divBdr>
    </w:div>
    <w:div w:id="1828935710">
      <w:bodyDiv w:val="1"/>
      <w:marLeft w:val="0"/>
      <w:marRight w:val="0"/>
      <w:marTop w:val="0"/>
      <w:marBottom w:val="0"/>
      <w:divBdr>
        <w:top w:val="none" w:sz="0" w:space="0" w:color="auto"/>
        <w:left w:val="none" w:sz="0" w:space="0" w:color="auto"/>
        <w:bottom w:val="none" w:sz="0" w:space="0" w:color="auto"/>
        <w:right w:val="none" w:sz="0" w:space="0" w:color="auto"/>
      </w:divBdr>
    </w:div>
    <w:div w:id="1851987018">
      <w:bodyDiv w:val="1"/>
      <w:marLeft w:val="0"/>
      <w:marRight w:val="0"/>
      <w:marTop w:val="0"/>
      <w:marBottom w:val="0"/>
      <w:divBdr>
        <w:top w:val="none" w:sz="0" w:space="0" w:color="auto"/>
        <w:left w:val="none" w:sz="0" w:space="0" w:color="auto"/>
        <w:bottom w:val="none" w:sz="0" w:space="0" w:color="auto"/>
        <w:right w:val="none" w:sz="0" w:space="0" w:color="auto"/>
      </w:divBdr>
    </w:div>
    <w:div w:id="1866597952">
      <w:bodyDiv w:val="1"/>
      <w:marLeft w:val="0"/>
      <w:marRight w:val="0"/>
      <w:marTop w:val="0"/>
      <w:marBottom w:val="0"/>
      <w:divBdr>
        <w:top w:val="none" w:sz="0" w:space="0" w:color="auto"/>
        <w:left w:val="none" w:sz="0" w:space="0" w:color="auto"/>
        <w:bottom w:val="none" w:sz="0" w:space="0" w:color="auto"/>
        <w:right w:val="none" w:sz="0" w:space="0" w:color="auto"/>
      </w:divBdr>
    </w:div>
    <w:div w:id="1940869020">
      <w:bodyDiv w:val="1"/>
      <w:marLeft w:val="0"/>
      <w:marRight w:val="0"/>
      <w:marTop w:val="0"/>
      <w:marBottom w:val="0"/>
      <w:divBdr>
        <w:top w:val="none" w:sz="0" w:space="0" w:color="auto"/>
        <w:left w:val="none" w:sz="0" w:space="0" w:color="auto"/>
        <w:bottom w:val="none" w:sz="0" w:space="0" w:color="auto"/>
        <w:right w:val="none" w:sz="0" w:space="0" w:color="auto"/>
      </w:divBdr>
    </w:div>
    <w:div w:id="2005237455">
      <w:bodyDiv w:val="1"/>
      <w:marLeft w:val="0"/>
      <w:marRight w:val="0"/>
      <w:marTop w:val="0"/>
      <w:marBottom w:val="0"/>
      <w:divBdr>
        <w:top w:val="none" w:sz="0" w:space="0" w:color="auto"/>
        <w:left w:val="none" w:sz="0" w:space="0" w:color="auto"/>
        <w:bottom w:val="none" w:sz="0" w:space="0" w:color="auto"/>
        <w:right w:val="none" w:sz="0" w:space="0" w:color="auto"/>
      </w:divBdr>
    </w:div>
    <w:div w:id="2015523461">
      <w:bodyDiv w:val="1"/>
      <w:marLeft w:val="0"/>
      <w:marRight w:val="0"/>
      <w:marTop w:val="0"/>
      <w:marBottom w:val="0"/>
      <w:divBdr>
        <w:top w:val="none" w:sz="0" w:space="0" w:color="auto"/>
        <w:left w:val="none" w:sz="0" w:space="0" w:color="auto"/>
        <w:bottom w:val="none" w:sz="0" w:space="0" w:color="auto"/>
        <w:right w:val="none" w:sz="0" w:space="0" w:color="auto"/>
      </w:divBdr>
    </w:div>
    <w:div w:id="2047749178">
      <w:bodyDiv w:val="1"/>
      <w:marLeft w:val="0"/>
      <w:marRight w:val="0"/>
      <w:marTop w:val="0"/>
      <w:marBottom w:val="0"/>
      <w:divBdr>
        <w:top w:val="none" w:sz="0" w:space="0" w:color="auto"/>
        <w:left w:val="none" w:sz="0" w:space="0" w:color="auto"/>
        <w:bottom w:val="none" w:sz="0" w:space="0" w:color="auto"/>
        <w:right w:val="none" w:sz="0" w:space="0" w:color="auto"/>
      </w:divBdr>
    </w:div>
    <w:div w:id="2104569596">
      <w:bodyDiv w:val="1"/>
      <w:marLeft w:val="0"/>
      <w:marRight w:val="0"/>
      <w:marTop w:val="0"/>
      <w:marBottom w:val="0"/>
      <w:divBdr>
        <w:top w:val="none" w:sz="0" w:space="0" w:color="auto"/>
        <w:left w:val="none" w:sz="0" w:space="0" w:color="auto"/>
        <w:bottom w:val="none" w:sz="0" w:space="0" w:color="auto"/>
        <w:right w:val="none" w:sz="0" w:space="0" w:color="auto"/>
      </w:divBdr>
    </w:div>
    <w:div w:id="2117630684">
      <w:bodyDiv w:val="1"/>
      <w:marLeft w:val="0"/>
      <w:marRight w:val="0"/>
      <w:marTop w:val="0"/>
      <w:marBottom w:val="0"/>
      <w:divBdr>
        <w:top w:val="none" w:sz="0" w:space="0" w:color="auto"/>
        <w:left w:val="none" w:sz="0" w:space="0" w:color="auto"/>
        <w:bottom w:val="none" w:sz="0" w:space="0" w:color="auto"/>
        <w:right w:val="none" w:sz="0" w:space="0" w:color="auto"/>
      </w:divBdr>
    </w:div>
    <w:div w:id="212430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adelaidecitycouncil.com/assets/acc/Council/policies/docs/111107%20Parklands%20MP%20Report_.pdf" TargetMode="External"/><Relationship Id="rId26" Type="http://schemas.openxmlformats.org/officeDocument/2006/relationships/image" Target="media/image7.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gov.au/upload/franchise/Housing,%20property%20and%20land/PLG/Online%20DPs/Greater%20metropolitan/Adelaide_Council_Development_Plan.pdf" TargetMode="External"/><Relationship Id="rId34" Type="http://schemas.openxmlformats.org/officeDocument/2006/relationships/hyperlink" Target="http://www.adelaidecitycouncil.com/assets/acc/Council/policies/docs/Biodiversity-and-Water-Quality%20-Action-Plan.PDF"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emf"/><Relationship Id="rId25" Type="http://schemas.microsoft.com/office/2007/relationships/hdphoto" Target="media/hdphoto1.wdp"/><Relationship Id="rId33" Type="http://schemas.openxmlformats.org/officeDocument/2006/relationships/hyperlink" Target="http://www.adelaidecitycouncil.com/environment/park-lands/heritage1/cultural-landscape-study/"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adelaidecitycouncil.com/community/reconciliation/kaurna/place-naming" TargetMode="External"/><Relationship Id="rId29" Type="http://schemas.openxmlformats.org/officeDocument/2006/relationships/hyperlink" Target="http://www.adelaidecitycouncil.com/assets/acc/Environment/plans-policies/docs/parklands_management_strategy.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www.adelaidecitycouncil.com/environment/park-lands/heritage1/cultural-landscape-study/"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adelaidecitycouncil.com/assets/acc/Environment/plans-policies/docs/adopted_clmp_victoriapark.pdf" TargetMode="External"/><Relationship Id="rId28" Type="http://schemas.openxmlformats.org/officeDocument/2006/relationships/hyperlink" Target="http://www.adelaidecitycouncil.com/assets/acc/Council/policies/docs/Biodiversity-and-Water-Quality%20-Action-Plan.PDF" TargetMode="External"/><Relationship Id="rId36" Type="http://schemas.openxmlformats.org/officeDocument/2006/relationships/hyperlink" Target="http://www.adelaidecitycouncil.com/assets/acc/Environment/park-lands/docs/victoria_park_clmp_draft_masterplan.pdf" TargetMode="External"/><Relationship Id="rId10" Type="http://schemas.openxmlformats.org/officeDocument/2006/relationships/header" Target="header1.xml"/><Relationship Id="rId19" Type="http://schemas.openxmlformats.org/officeDocument/2006/relationships/hyperlink" Target="http://www.adelaidecitycouncil.com/assets/acc/Council/policies/docs/111107%20Parklands%20MP%20Report_.pdf" TargetMode="External"/><Relationship Id="rId31" Type="http://schemas.openxmlformats.org/officeDocument/2006/relationships/hyperlink" Target="http://www.adelaidecitycouncil.com/community/reconciliation/kaurna/place-nami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www.adelaidecitycouncil.com/assets/acc/Environment/plans-policies/docs/adopted_clmp_victoriapark.pdf" TargetMode="External"/><Relationship Id="rId27" Type="http://schemas.openxmlformats.org/officeDocument/2006/relationships/hyperlink" Target="http://www.adelaidecitycouncil.com/assets/acc/Environment/plans-policies/docs/parklands_management_strategy.pdf" TargetMode="External"/><Relationship Id="rId30" Type="http://schemas.openxmlformats.org/officeDocument/2006/relationships/hyperlink" Target="http://www.adelaidecitycouncil.com/assets/acc/Council/policies/docs/111107%20Parklands%20MP%20Report_.pdf" TargetMode="External"/><Relationship Id="rId35" Type="http://schemas.openxmlformats.org/officeDocument/2006/relationships/hyperlink" Target="http://www.adelaidecitycouncil.com/assets/acc/Environment/park-lands/docs/victoria_park_clmp_draft_masterplan.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0AF6F-A47A-4A20-8AA5-54C31F824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935A441E.dotm</Template>
  <TotalTime>13128</TotalTime>
  <Pages>14</Pages>
  <Words>3231</Words>
  <Characters>18422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Adelaide City Council</Company>
  <LinksUpToDate>false</LinksUpToDate>
  <CharactersWithSpaces>21610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mccoaman</dc:creator>
  <cp:lastModifiedBy>amanda mcconnell</cp:lastModifiedBy>
  <cp:revision>6</cp:revision>
  <cp:lastPrinted>2013-05-15T01:46:00Z</cp:lastPrinted>
  <dcterms:created xsi:type="dcterms:W3CDTF">2013-08-27T04:05:00Z</dcterms:created>
  <dcterms:modified xsi:type="dcterms:W3CDTF">2013-08-27T04:40:00Z</dcterms:modified>
</cp:coreProperties>
</file>